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845C9" w14:textId="77777777" w:rsidR="00B64905" w:rsidRPr="00B64905" w:rsidRDefault="00B64905" w:rsidP="00B64905">
      <w:pPr>
        <w:spacing w:after="200" w:line="360" w:lineRule="auto"/>
        <w:jc w:val="both"/>
        <w:rPr>
          <w:rFonts w:ascii="Calibri" w:eastAsia="Calibri" w:hAnsi="Calibri" w:cs="Calibri"/>
          <w:lang w:eastAsia="en-US"/>
        </w:rPr>
      </w:pPr>
    </w:p>
    <w:p w14:paraId="7259E298"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rPr>
      </w:pPr>
    </w:p>
    <w:p w14:paraId="7D56D25C"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rPr>
      </w:pPr>
    </w:p>
    <w:p w14:paraId="06D10EFC"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rPr>
      </w:pPr>
    </w:p>
    <w:p w14:paraId="1D387AE4"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sz w:val="48"/>
          <w:szCs w:val="48"/>
        </w:rPr>
      </w:pPr>
      <w:r w:rsidRPr="00B64905">
        <w:rPr>
          <w:rFonts w:ascii="Calibri" w:hAnsi="Calibri" w:cs="Calibri"/>
          <w:b/>
          <w:sz w:val="48"/>
          <w:szCs w:val="48"/>
        </w:rPr>
        <w:t>MODULBESCHREIBUNG für das Offene Lernlabor</w:t>
      </w:r>
    </w:p>
    <w:p w14:paraId="1ACF5027"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rPr>
      </w:pPr>
    </w:p>
    <w:p w14:paraId="1E429B0C"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sz w:val="40"/>
          <w:szCs w:val="40"/>
        </w:rPr>
      </w:pPr>
      <w:r w:rsidRPr="00B64905">
        <w:rPr>
          <w:rFonts w:ascii="Calibri" w:hAnsi="Calibri" w:cs="Calibri"/>
          <w:b/>
          <w:sz w:val="40"/>
          <w:szCs w:val="40"/>
        </w:rPr>
        <w:t xml:space="preserve">für das Modul „Mathematik </w:t>
      </w:r>
      <w:proofErr w:type="spellStart"/>
      <w:r w:rsidRPr="00B64905">
        <w:rPr>
          <w:rFonts w:ascii="Calibri" w:hAnsi="Calibri" w:cs="Calibri"/>
          <w:b/>
          <w:sz w:val="40"/>
          <w:szCs w:val="40"/>
        </w:rPr>
        <w:t>outdoor</w:t>
      </w:r>
      <w:proofErr w:type="spellEnd"/>
      <w:r w:rsidRPr="00B64905">
        <w:rPr>
          <w:rFonts w:ascii="Calibri" w:hAnsi="Calibri" w:cs="Calibri"/>
          <w:b/>
          <w:sz w:val="40"/>
          <w:szCs w:val="40"/>
        </w:rPr>
        <w:t>“</w:t>
      </w:r>
    </w:p>
    <w:p w14:paraId="7C42DBA5"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rPr>
      </w:pPr>
    </w:p>
    <w:p w14:paraId="2BF1434D"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lang w:val="de-AT" w:eastAsia="de-AT"/>
        </w:rPr>
      </w:pPr>
      <w:r w:rsidRPr="00B64905">
        <w:rPr>
          <w:rFonts w:ascii="Calibri" w:hAnsi="Calibri" w:cs="Calibri"/>
          <w:lang w:val="de-AT" w:eastAsia="de-AT"/>
        </w:rPr>
        <w:t xml:space="preserve">Entwickelt von: Elisabeth Stefan, Verein für Bildung &amp; Lernen </w:t>
      </w:r>
    </w:p>
    <w:p w14:paraId="61AFAC46"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rPr>
      </w:pPr>
    </w:p>
    <w:p w14:paraId="2B70E853"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B64905" w:rsidRPr="00B64905" w14:paraId="66B9CA83" w14:textId="77777777" w:rsidTr="00740C95">
        <w:tc>
          <w:tcPr>
            <w:tcW w:w="11165" w:type="dxa"/>
            <w:shd w:val="clear" w:color="auto" w:fill="auto"/>
          </w:tcPr>
          <w:p w14:paraId="258D8B66" w14:textId="77777777" w:rsidR="00B64905" w:rsidRPr="00B64905" w:rsidRDefault="00B64905" w:rsidP="00B64905">
            <w:pPr>
              <w:spacing w:before="120" w:after="120" w:line="360" w:lineRule="auto"/>
              <w:ind w:left="457" w:hanging="457"/>
              <w:jc w:val="both"/>
              <w:rPr>
                <w:rFonts w:ascii="Calibri" w:hAnsi="Calibri" w:cs="Calibri"/>
                <w:b/>
                <w:lang w:val="de-AT" w:eastAsia="de-AT"/>
              </w:rPr>
            </w:pPr>
            <w:r w:rsidRPr="00B64905">
              <w:rPr>
                <w:rFonts w:ascii="Calibri" w:hAnsi="Calibri" w:cs="Calibri"/>
                <w:b/>
              </w:rPr>
              <w:t>Kompetenzfelder:</w:t>
            </w:r>
            <w:r w:rsidRPr="00B64905">
              <w:rPr>
                <w:rFonts w:ascii="Calibri" w:hAnsi="Calibri" w:cs="Calibri"/>
                <w:b/>
                <w:lang w:val="de-AT" w:eastAsia="de-AT"/>
              </w:rPr>
              <w:tab/>
            </w:r>
          </w:p>
          <w:p w14:paraId="42299A53" w14:textId="77777777" w:rsidR="00B64905" w:rsidRPr="00B64905" w:rsidRDefault="00B64905" w:rsidP="00B64905">
            <w:pPr>
              <w:spacing w:before="120" w:after="120" w:line="360" w:lineRule="auto"/>
              <w:ind w:left="457" w:hanging="457"/>
              <w:jc w:val="both"/>
              <w:rPr>
                <w:rFonts w:ascii="Calibri" w:hAnsi="Calibri" w:cs="Calibri"/>
              </w:rPr>
            </w:pPr>
          </w:p>
          <w:p w14:paraId="51124CED" w14:textId="77777777" w:rsidR="00B64905" w:rsidRPr="00B64905" w:rsidRDefault="00B64905" w:rsidP="00B64905">
            <w:pPr>
              <w:spacing w:before="120" w:after="120" w:line="360" w:lineRule="auto"/>
              <w:ind w:left="457" w:hanging="457"/>
              <w:jc w:val="both"/>
              <w:rPr>
                <w:rFonts w:ascii="Calibri" w:hAnsi="Calibri" w:cs="Calibri"/>
                <w:b/>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lang w:val="de-AT" w:eastAsia="de-AT"/>
              </w:rPr>
              <w:t>Kompetenzen in der deutschen Sprache</w:t>
            </w:r>
            <w:r w:rsidRPr="00B64905">
              <w:rPr>
                <w:rFonts w:ascii="Calibri" w:hAnsi="Calibri" w:cs="Calibri"/>
                <w:lang w:val="de-AT" w:eastAsia="de-AT"/>
              </w:rPr>
              <w:tab/>
              <w:t>(sprechen, lesen, schreiben)</w:t>
            </w:r>
          </w:p>
          <w:p w14:paraId="461DF3B8" w14:textId="77777777" w:rsidR="00B64905" w:rsidRPr="00B64905" w:rsidRDefault="00B64905" w:rsidP="00B64905">
            <w:pPr>
              <w:spacing w:before="120" w:after="120" w:line="360" w:lineRule="auto"/>
              <w:ind w:left="457" w:hanging="457"/>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lang w:val="de-AT" w:eastAsia="de-AT"/>
              </w:rPr>
              <w:t>Kompetenzen in der einer weiteren Sprache (sprechen, lesen, schreiben)</w:t>
            </w:r>
          </w:p>
          <w:p w14:paraId="061BA899" w14:textId="77777777" w:rsidR="00B64905" w:rsidRPr="00B64905" w:rsidRDefault="00B64905" w:rsidP="00B64905">
            <w:pPr>
              <w:spacing w:before="120" w:after="120" w:line="360" w:lineRule="auto"/>
              <w:ind w:left="457" w:hanging="457"/>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Cs/>
                <w:lang w:val="de-AT" w:eastAsia="de-AT"/>
              </w:rPr>
              <w:t xml:space="preserve"> Mathematische</w:t>
            </w:r>
            <w:r w:rsidRPr="00B64905">
              <w:rPr>
                <w:rFonts w:ascii="Calibri" w:hAnsi="Calibri" w:cs="Calibri"/>
                <w:lang w:val="de-AT" w:eastAsia="de-AT"/>
              </w:rPr>
              <w:t xml:space="preserve"> Kompetenzen</w:t>
            </w:r>
            <w:r w:rsidRPr="00B64905">
              <w:rPr>
                <w:rFonts w:ascii="Calibri" w:hAnsi="Calibri" w:cs="Calibri"/>
                <w:lang w:val="de-AT" w:eastAsia="de-AT"/>
              </w:rPr>
              <w:tab/>
            </w:r>
          </w:p>
          <w:p w14:paraId="6E1FA562" w14:textId="77777777" w:rsidR="00B64905" w:rsidRPr="00B64905" w:rsidRDefault="00B64905" w:rsidP="00B64905">
            <w:pPr>
              <w:spacing w:before="120" w:after="120" w:line="360" w:lineRule="auto"/>
              <w:ind w:left="457" w:hanging="457"/>
              <w:jc w:val="both"/>
              <w:rPr>
                <w:rFonts w:ascii="Calibri" w:hAnsi="Calibri" w:cs="Calibri"/>
              </w:rPr>
            </w:pPr>
            <w:r w:rsidRPr="00B64905">
              <w:rPr>
                <w:rFonts w:ascii="Segoe UI Symbol"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Digitale Kompetenzen</w:t>
            </w:r>
            <w:r w:rsidRPr="00B64905">
              <w:rPr>
                <w:rFonts w:ascii="Calibri" w:hAnsi="Calibri" w:cs="Calibri"/>
              </w:rPr>
              <w:tab/>
            </w:r>
          </w:p>
          <w:p w14:paraId="4F189C75" w14:textId="77777777" w:rsidR="00B64905" w:rsidRPr="00B64905" w:rsidRDefault="00B64905" w:rsidP="00B64905">
            <w:pPr>
              <w:spacing w:before="120" w:after="120" w:line="360" w:lineRule="auto"/>
              <w:ind w:left="457" w:hanging="457"/>
              <w:jc w:val="both"/>
              <w:rPr>
                <w:rFonts w:ascii="Calibri" w:hAnsi="Calibri" w:cs="Calibri"/>
                <w:bCs/>
              </w:rPr>
            </w:pPr>
            <w:r w:rsidRPr="00B64905">
              <w:rPr>
                <w:rFonts w:ascii="Segoe UI Symbol" w:hAnsi="Segoe UI Symbol" w:cs="Segoe UI Symbol"/>
                <w:color w:val="993366"/>
              </w:rPr>
              <w:t>☐</w:t>
            </w:r>
            <w:r w:rsidRPr="00B64905">
              <w:rPr>
                <w:rFonts w:ascii="Calibri" w:hAnsi="Calibri" w:cs="Calibri"/>
                <w:b/>
                <w:color w:val="993366"/>
              </w:rPr>
              <w:t xml:space="preserve"> </w:t>
            </w:r>
            <w:r w:rsidRPr="00B64905">
              <w:rPr>
                <w:rFonts w:ascii="Calibri" w:hAnsi="Calibri" w:cs="Calibri"/>
                <w:bCs/>
              </w:rPr>
              <w:t xml:space="preserve">Lernkompetenzen </w:t>
            </w:r>
          </w:p>
          <w:p w14:paraId="7E371815" w14:textId="77777777" w:rsidR="00B64905" w:rsidRPr="00B64905" w:rsidRDefault="00B64905" w:rsidP="00B64905">
            <w:pPr>
              <w:spacing w:before="120" w:after="120" w:line="360" w:lineRule="auto"/>
              <w:ind w:left="457" w:hanging="457"/>
              <w:jc w:val="both"/>
              <w:rPr>
                <w:rFonts w:ascii="Calibri" w:hAnsi="Calibri" w:cs="Calibri"/>
                <w:bCs/>
              </w:rPr>
            </w:pPr>
            <w:r w:rsidRPr="00B64905">
              <w:rPr>
                <w:rFonts w:ascii="Segoe UI Symbol" w:hAnsi="Segoe UI Symbol" w:cs="Segoe UI Symbol"/>
                <w:color w:val="993366"/>
              </w:rPr>
              <w:t>☒</w:t>
            </w:r>
            <w:r w:rsidRPr="00B64905">
              <w:rPr>
                <w:rFonts w:ascii="Calibri" w:hAnsi="Calibri" w:cs="Calibri"/>
                <w:b/>
                <w:color w:val="993366"/>
              </w:rPr>
              <w:t xml:space="preserve"> </w:t>
            </w:r>
            <w:r w:rsidRPr="00B64905">
              <w:rPr>
                <w:rFonts w:ascii="Calibri" w:hAnsi="Calibri" w:cs="Calibri"/>
                <w:bCs/>
              </w:rPr>
              <w:t>Soziale Kompetenzen</w:t>
            </w:r>
          </w:p>
          <w:p w14:paraId="22A3C6D5" w14:textId="77777777" w:rsidR="00B64905" w:rsidRPr="00B64905" w:rsidRDefault="00B64905" w:rsidP="00B64905">
            <w:pPr>
              <w:spacing w:before="120" w:after="120" w:line="360" w:lineRule="auto"/>
              <w:ind w:left="457" w:hanging="457"/>
              <w:jc w:val="both"/>
              <w:rPr>
                <w:rFonts w:ascii="Calibri" w:hAnsi="Calibri" w:cs="Calibri"/>
              </w:rPr>
            </w:pPr>
            <w:r w:rsidRPr="00B64905">
              <w:rPr>
                <w:rFonts w:ascii="Segoe UI Symbol" w:hAnsi="Segoe UI Symbol" w:cs="Segoe UI Symbol"/>
                <w:color w:val="993366"/>
              </w:rPr>
              <w:t>☒</w:t>
            </w:r>
            <w:r w:rsidRPr="00B64905">
              <w:rPr>
                <w:rFonts w:ascii="Calibri" w:hAnsi="Calibri" w:cs="Calibri"/>
                <w:b/>
                <w:color w:val="993366"/>
              </w:rPr>
              <w:t xml:space="preserve"> </w:t>
            </w:r>
            <w:r w:rsidRPr="00B64905">
              <w:rPr>
                <w:rFonts w:ascii="Calibri" w:eastAsia="MS Gothic" w:hAnsi="Calibri" w:cs="Calibri"/>
                <w:color w:val="000000"/>
              </w:rPr>
              <w:t>Kompetenzen der bewussten Wahrnehmung und Reflexion</w:t>
            </w:r>
          </w:p>
          <w:p w14:paraId="000F8DC2" w14:textId="77777777" w:rsidR="00B64905" w:rsidRPr="00B64905" w:rsidRDefault="00B64905" w:rsidP="00B64905">
            <w:pPr>
              <w:spacing w:before="120" w:after="120" w:line="360" w:lineRule="auto"/>
              <w:ind w:left="457" w:hanging="457"/>
              <w:jc w:val="both"/>
              <w:rPr>
                <w:rFonts w:ascii="Calibri" w:hAnsi="Calibri" w:cs="Calibri"/>
              </w:rPr>
            </w:pPr>
          </w:p>
          <w:p w14:paraId="6FBDFDAD" w14:textId="77777777" w:rsidR="00B64905" w:rsidRPr="00B64905" w:rsidRDefault="00B64905" w:rsidP="00B64905">
            <w:pPr>
              <w:spacing w:before="120" w:after="120" w:line="360" w:lineRule="auto"/>
              <w:ind w:left="457" w:hanging="457"/>
              <w:jc w:val="both"/>
              <w:rPr>
                <w:rFonts w:ascii="Calibri" w:hAnsi="Calibri" w:cs="Calibri"/>
                <w:lang w:val="de-AT"/>
              </w:rPr>
            </w:pPr>
          </w:p>
        </w:tc>
      </w:tr>
    </w:tbl>
    <w:p w14:paraId="009AE407"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512A8B40"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lang w:val="de-AT"/>
        </w:rPr>
        <w:br w:type="page"/>
      </w:r>
    </w:p>
    <w:p w14:paraId="682D049E" w14:textId="77777777" w:rsidR="00B64905" w:rsidRPr="00B64905" w:rsidRDefault="00B64905" w:rsidP="00B64905">
      <w:pPr>
        <w:pBdr>
          <w:bottom w:val="single" w:sz="4" w:space="1" w:color="auto"/>
        </w:pBdr>
        <w:tabs>
          <w:tab w:val="center" w:pos="4253"/>
          <w:tab w:val="left" w:pos="6816"/>
          <w:tab w:val="right" w:pos="9072"/>
          <w:tab w:val="right" w:pos="14288"/>
        </w:tabs>
        <w:spacing w:after="240" w:line="360" w:lineRule="auto"/>
        <w:jc w:val="both"/>
        <w:rPr>
          <w:rFonts w:ascii="Calibri" w:hAnsi="Calibri" w:cs="Calibri"/>
          <w:b/>
          <w:bCs/>
        </w:rPr>
      </w:pPr>
      <w:r w:rsidRPr="00B64905">
        <w:rPr>
          <w:rFonts w:ascii="Calibri" w:hAnsi="Calibri" w:cs="Calibri"/>
          <w:b/>
          <w:bCs/>
        </w:rPr>
        <w:lastRenderedPageBreak/>
        <w:t>Kurzbeschreibung und Lernziel:</w:t>
      </w:r>
    </w:p>
    <w:p w14:paraId="22171C0F"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rPr>
        <w:t xml:space="preserve">Mathematik zu praktizieren ist auch unter freiem Himmel möglich. Im Rahmen dieses Moduls begibt sich die Kursgruppe in ein Waldgebiet, um dort mithilfe diverser Übungen ihre Rechenkompetenzen zu trainieren. Gelernt wird mit allen Sinnen. Das Modul beschäftigt sich nicht nur mit einem bestimmten Thema des Kompetenzbereiches Mathematik, sondern ist als Lernintervention zu verstehen, durch die TeilnehmerInnen das Lernen in einem neuen Blickwinkel sehen können und im Idealfall Interesse für Mathematik geweckt wird. Auch die Stärkung des Gruppenzusammenhalts ist Ziel dieses Moduls. </w:t>
      </w:r>
    </w:p>
    <w:p w14:paraId="6B9C2C2F"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615804E1" w14:textId="77777777" w:rsidR="00B64905" w:rsidRPr="00B64905" w:rsidRDefault="00B64905" w:rsidP="00B64905">
      <w:pPr>
        <w:pBdr>
          <w:bottom w:val="single" w:sz="4" w:space="1" w:color="auto"/>
        </w:pBdr>
        <w:tabs>
          <w:tab w:val="center" w:pos="4253"/>
          <w:tab w:val="left" w:pos="6816"/>
          <w:tab w:val="right" w:pos="9072"/>
          <w:tab w:val="right" w:pos="14288"/>
        </w:tabs>
        <w:spacing w:after="240" w:line="360" w:lineRule="auto"/>
        <w:jc w:val="both"/>
        <w:rPr>
          <w:rFonts w:ascii="Calibri" w:hAnsi="Calibri" w:cs="Calibri"/>
          <w:b/>
          <w:bCs/>
        </w:rPr>
      </w:pPr>
      <w:r w:rsidRPr="00B64905">
        <w:rPr>
          <w:rFonts w:ascii="Calibri" w:hAnsi="Calibri" w:cs="Calibri"/>
          <w:b/>
          <w:bCs/>
        </w:rPr>
        <w:t>Geschätzte Dauer in UE:</w:t>
      </w:r>
    </w:p>
    <w:p w14:paraId="08C004AF"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rPr>
        <w:t>Das Modul erstreckt sich über 4 Unterrichtseinheiten mit praktischem Input des Trainers/der Trainerin. Inkludiert sind auch jeweils 15 Minuten für die An- und Abreise zu dem gewählten Waldgebiet. Das Modul kann durch einen Praxisteil erweitert werden, in dem die TeilnehmerInnen selbständig ein „Produkt“ erstellen, das an die Erlebnisse im Wald anschließt (siehe „Anschlussfähigkeit an die Praxis“).</w:t>
      </w:r>
    </w:p>
    <w:p w14:paraId="498051FD" w14:textId="77777777" w:rsidR="00B64905" w:rsidRPr="00B64905" w:rsidRDefault="00B64905" w:rsidP="00B64905">
      <w:pPr>
        <w:pBdr>
          <w:bottom w:val="single" w:sz="4" w:space="1" w:color="auto"/>
        </w:pBdr>
        <w:tabs>
          <w:tab w:val="center" w:pos="4253"/>
          <w:tab w:val="left" w:pos="6816"/>
          <w:tab w:val="right" w:pos="9072"/>
          <w:tab w:val="right" w:pos="14288"/>
        </w:tabs>
        <w:spacing w:line="360" w:lineRule="auto"/>
        <w:jc w:val="both"/>
        <w:rPr>
          <w:rFonts w:ascii="Calibri" w:hAnsi="Calibri" w:cs="Calibri"/>
        </w:rPr>
      </w:pPr>
    </w:p>
    <w:p w14:paraId="5AD63B63" w14:textId="77777777" w:rsidR="00B64905" w:rsidRPr="00B64905" w:rsidRDefault="00B64905" w:rsidP="00B64905">
      <w:pPr>
        <w:pBdr>
          <w:bottom w:val="single" w:sz="4" w:space="1" w:color="auto"/>
        </w:pBdr>
        <w:tabs>
          <w:tab w:val="center" w:pos="4253"/>
          <w:tab w:val="left" w:pos="6816"/>
          <w:tab w:val="right" w:pos="9072"/>
          <w:tab w:val="right" w:pos="14288"/>
        </w:tabs>
        <w:spacing w:after="240" w:line="360" w:lineRule="auto"/>
        <w:jc w:val="both"/>
        <w:rPr>
          <w:rFonts w:ascii="Calibri" w:hAnsi="Calibri" w:cs="Calibri"/>
          <w:b/>
          <w:bCs/>
        </w:rPr>
      </w:pPr>
      <w:r w:rsidRPr="00B64905">
        <w:rPr>
          <w:rFonts w:ascii="Calibri" w:hAnsi="Calibri" w:cs="Calibri"/>
          <w:b/>
          <w:bCs/>
        </w:rPr>
        <w:t>Rahmenbedingungen und Materialbedarf:</w:t>
      </w:r>
    </w:p>
    <w:p w14:paraId="67B1350E" w14:textId="77777777" w:rsidR="00B64905" w:rsidRPr="00B64905" w:rsidRDefault="00B64905" w:rsidP="00B64905">
      <w:pPr>
        <w:spacing w:line="360" w:lineRule="auto"/>
        <w:jc w:val="both"/>
        <w:rPr>
          <w:rFonts w:ascii="Calibri" w:hAnsi="Calibri" w:cs="Calibri"/>
        </w:rPr>
      </w:pPr>
      <w:r w:rsidRPr="00B64905">
        <w:rPr>
          <w:rFonts w:ascii="Calibri" w:hAnsi="Calibri" w:cs="Calibri"/>
        </w:rPr>
        <w:t>Jede Einrichtung und jede Kursgruppe sind anders. So müssen bei der Planung von Outdoor-Einheiten im Rahmen von Angeboten der Basisbildung unterschiedliche Aspekte bedacht werden, um die Einheiten zu einem positiven Erlebnis für alle Beteiligten zu machen. Folgende Fragen können relevant sein:</w:t>
      </w:r>
    </w:p>
    <w:p w14:paraId="144D501A" w14:textId="77777777" w:rsidR="00B64905" w:rsidRPr="00B64905" w:rsidRDefault="00B64905" w:rsidP="00B64905">
      <w:pPr>
        <w:numPr>
          <w:ilvl w:val="0"/>
          <w:numId w:val="2"/>
        </w:numPr>
        <w:spacing w:after="160" w:line="360" w:lineRule="auto"/>
        <w:contextualSpacing/>
        <w:jc w:val="both"/>
        <w:rPr>
          <w:rFonts w:ascii="Calibri" w:hAnsi="Calibri" w:cs="Calibri"/>
        </w:rPr>
      </w:pPr>
      <w:r w:rsidRPr="00B64905">
        <w:rPr>
          <w:rFonts w:ascii="Calibri" w:hAnsi="Calibri" w:cs="Calibri"/>
        </w:rPr>
        <w:t>Lage der Einrichtung: Welche Plätze gibt es in unserer Umgebung, die leicht (möglichst zu Fuß) erreichbar sind? Sind sie möglichst flach und nicht zu dicht (v.a. bei Wäldern)?</w:t>
      </w:r>
    </w:p>
    <w:p w14:paraId="7506AC24" w14:textId="77777777" w:rsidR="00B64905" w:rsidRPr="00B64905" w:rsidRDefault="00B64905" w:rsidP="00B64905">
      <w:pPr>
        <w:numPr>
          <w:ilvl w:val="0"/>
          <w:numId w:val="2"/>
        </w:numPr>
        <w:spacing w:after="160" w:line="360" w:lineRule="auto"/>
        <w:contextualSpacing/>
        <w:jc w:val="both"/>
        <w:rPr>
          <w:rFonts w:ascii="Calibri" w:hAnsi="Calibri" w:cs="Calibri"/>
        </w:rPr>
      </w:pPr>
      <w:r w:rsidRPr="00B64905">
        <w:rPr>
          <w:rFonts w:ascii="Calibri" w:hAnsi="Calibri" w:cs="Calibri"/>
        </w:rPr>
        <w:t xml:space="preserve">Eigentumsrechte: Stimmt der/die </w:t>
      </w:r>
      <w:proofErr w:type="spellStart"/>
      <w:r w:rsidRPr="00B64905">
        <w:rPr>
          <w:rFonts w:ascii="Calibri" w:hAnsi="Calibri" w:cs="Calibri"/>
        </w:rPr>
        <w:t>BesitzerIn</w:t>
      </w:r>
      <w:proofErr w:type="spellEnd"/>
      <w:r w:rsidRPr="00B64905">
        <w:rPr>
          <w:rFonts w:ascii="Calibri" w:hAnsi="Calibri" w:cs="Calibri"/>
        </w:rPr>
        <w:t xml:space="preserve"> (z.B. </w:t>
      </w:r>
      <w:proofErr w:type="spellStart"/>
      <w:r w:rsidRPr="00B64905">
        <w:rPr>
          <w:rFonts w:ascii="Calibri" w:hAnsi="Calibri" w:cs="Calibri"/>
        </w:rPr>
        <w:t>WaldeigentümerIn</w:t>
      </w:r>
      <w:proofErr w:type="spellEnd"/>
      <w:r w:rsidRPr="00B64905">
        <w:rPr>
          <w:rFonts w:ascii="Calibri" w:hAnsi="Calibri" w:cs="Calibri"/>
        </w:rPr>
        <w:t xml:space="preserve">) der Nutzung des gewählten Gebietes zu? </w:t>
      </w:r>
    </w:p>
    <w:p w14:paraId="1C06D1D9" w14:textId="77777777" w:rsidR="00B64905" w:rsidRPr="00B64905" w:rsidRDefault="00B64905" w:rsidP="00B64905">
      <w:pPr>
        <w:numPr>
          <w:ilvl w:val="0"/>
          <w:numId w:val="2"/>
        </w:numPr>
        <w:spacing w:after="160" w:line="360" w:lineRule="auto"/>
        <w:contextualSpacing/>
        <w:jc w:val="both"/>
        <w:rPr>
          <w:rFonts w:ascii="Calibri" w:hAnsi="Calibri" w:cs="Calibri"/>
        </w:rPr>
      </w:pPr>
      <w:r w:rsidRPr="00B64905">
        <w:rPr>
          <w:rFonts w:ascii="Calibri" w:hAnsi="Calibri" w:cs="Calibri"/>
        </w:rPr>
        <w:t>Physische Voraussetzungen der Teilnehmenden: Sind alle Teilnehmenden körperlich in der Lage, die gewählte Strecke zurückzulegen?</w:t>
      </w:r>
    </w:p>
    <w:p w14:paraId="4CAD338B" w14:textId="77777777" w:rsidR="00B64905" w:rsidRPr="00B64905" w:rsidRDefault="00B64905" w:rsidP="00B64905">
      <w:pPr>
        <w:numPr>
          <w:ilvl w:val="0"/>
          <w:numId w:val="2"/>
        </w:numPr>
        <w:spacing w:after="160" w:line="360" w:lineRule="auto"/>
        <w:contextualSpacing/>
        <w:jc w:val="both"/>
        <w:rPr>
          <w:rFonts w:ascii="Calibri" w:hAnsi="Calibri" w:cs="Calibri"/>
        </w:rPr>
      </w:pPr>
      <w:r w:rsidRPr="00B64905">
        <w:rPr>
          <w:rFonts w:ascii="Calibri" w:hAnsi="Calibri" w:cs="Calibri"/>
        </w:rPr>
        <w:t>Wetter: Ist das Wetter angemessen? Haben alle Teilnehmenden die passende Kleidung, um sich inhaltlich auf die Einheit einlassen zu können?</w:t>
      </w:r>
    </w:p>
    <w:p w14:paraId="2B9F40CD" w14:textId="77777777" w:rsidR="00B64905" w:rsidRPr="00B64905" w:rsidRDefault="00B64905" w:rsidP="00B64905">
      <w:pPr>
        <w:numPr>
          <w:ilvl w:val="0"/>
          <w:numId w:val="2"/>
        </w:numPr>
        <w:spacing w:after="160" w:line="360" w:lineRule="auto"/>
        <w:contextualSpacing/>
        <w:jc w:val="both"/>
        <w:rPr>
          <w:rFonts w:ascii="Calibri" w:hAnsi="Calibri" w:cs="Calibri"/>
        </w:rPr>
      </w:pPr>
      <w:r w:rsidRPr="00B64905">
        <w:rPr>
          <w:rFonts w:ascii="Calibri" w:hAnsi="Calibri" w:cs="Calibri"/>
        </w:rPr>
        <w:t xml:space="preserve">Gesundheitliche Aspekte: Haben die TeilnehmerInnen eine Zeckenimpfung bzw. wissen Sie über den Umgang mit Zecken Bescheid? Sind die TeilnehmerInnen über den Kursbesuch unfallversichert? Verfügen die TrainerInnen über aktuelle Erste-Hilfe-Schulungen?  </w:t>
      </w:r>
    </w:p>
    <w:p w14:paraId="1785C221" w14:textId="77777777" w:rsidR="00B64905" w:rsidRPr="00B64905" w:rsidRDefault="00B64905" w:rsidP="00B64905">
      <w:pPr>
        <w:numPr>
          <w:ilvl w:val="0"/>
          <w:numId w:val="2"/>
        </w:numPr>
        <w:spacing w:after="160" w:line="360" w:lineRule="auto"/>
        <w:contextualSpacing/>
        <w:jc w:val="both"/>
        <w:rPr>
          <w:rFonts w:ascii="Calibri" w:hAnsi="Calibri" w:cs="Calibri"/>
        </w:rPr>
      </w:pPr>
      <w:r w:rsidRPr="00B64905">
        <w:rPr>
          <w:rFonts w:ascii="Calibri" w:hAnsi="Calibri" w:cs="Calibri"/>
        </w:rPr>
        <w:t>Ausrüstung: Haben alle TeilnehmerInnen geeignetes Schuhwerk und passende Kleidung?</w:t>
      </w:r>
    </w:p>
    <w:p w14:paraId="017534AC" w14:textId="77777777" w:rsidR="00B64905" w:rsidRPr="00B64905" w:rsidRDefault="00B64905" w:rsidP="00B64905">
      <w:pPr>
        <w:spacing w:line="360" w:lineRule="auto"/>
        <w:jc w:val="both"/>
        <w:rPr>
          <w:rFonts w:ascii="Calibri" w:hAnsi="Calibri" w:cs="Calibri"/>
        </w:rPr>
      </w:pPr>
    </w:p>
    <w:p w14:paraId="0872654F" w14:textId="77777777" w:rsidR="00B64905" w:rsidRPr="00B64905" w:rsidRDefault="00B64905" w:rsidP="00B64905">
      <w:pPr>
        <w:spacing w:line="360" w:lineRule="auto"/>
        <w:jc w:val="both"/>
        <w:rPr>
          <w:rFonts w:ascii="Calibri" w:hAnsi="Calibri" w:cs="Calibri"/>
        </w:rPr>
      </w:pPr>
      <w:r w:rsidRPr="00B64905">
        <w:rPr>
          <w:rFonts w:ascii="Calibri" w:hAnsi="Calibri" w:cs="Calibri"/>
        </w:rPr>
        <w:t xml:space="preserve">Wenn keine passenden Rahmenbedingungen geschaffen werden können, besteht in dem meisten Fällen die Möglichkeit einzelne Outdoor-Übungen in andere Module zu integrieren. Viele Übungen dauern nicht länger als 10-30 Minuten und können auch im Innenhof, Garten, Stadtpark etc. durchgeführt werden. Den Kursraum für diesen Zeitraum zu verlassen, bringt eine oft willkommene Abwechslung zum täglichen Kursgeschehen und wirkt sich positiv auf die Konzentration der TeilnehmerInnen und auf den Zusammenhalt der Gruppe aus. </w:t>
      </w:r>
    </w:p>
    <w:p w14:paraId="27A52B5E"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067D85D0"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b/>
          <w:bCs/>
        </w:rPr>
        <w:t>Materialbedarf</w:t>
      </w:r>
      <w:r w:rsidRPr="00B64905">
        <w:rPr>
          <w:rFonts w:ascii="Calibri" w:hAnsi="Calibri" w:cs="Calibri"/>
        </w:rPr>
        <w:t xml:space="preserve">: </w:t>
      </w:r>
    </w:p>
    <w:p w14:paraId="1883316D"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rPr>
        <w:t>Erste-Hilfe-Box, Handy, weiße Tücher, Tischdecke, Getränke &amp; Snacks, Sitzunterlagen/Hocker, Stifte, Papier, Schreibunterlagen (Klemmbretter), Smartphone, Arbeitsblätter, Kärtchen für Arbeitsaufträge, Schnüre, Wäscheklammern, Maßbänder, Stoffsäcke, Papiersäcke, 6er Eierkartons, Lineale, Naturmaterialien.</w:t>
      </w:r>
    </w:p>
    <w:p w14:paraId="7C0BEEE9"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70D94DB3"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5B86C795" w14:textId="77777777" w:rsidR="00B64905" w:rsidRPr="00B64905" w:rsidRDefault="00B64905" w:rsidP="00B64905">
      <w:pPr>
        <w:pBdr>
          <w:bottom w:val="single" w:sz="4" w:space="1" w:color="auto"/>
        </w:pBd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b/>
          <w:bCs/>
        </w:rPr>
        <w:t xml:space="preserve">Didaktisch-methodische Hinweise </w:t>
      </w:r>
      <w:r w:rsidRPr="00B64905">
        <w:rPr>
          <w:rFonts w:ascii="Calibri" w:hAnsi="Calibri" w:cs="Calibri"/>
        </w:rPr>
        <w:t>(v.a. zu kollaborativen Elementen, Zusammenspiel von Input-Teil &amp; Praxis-Teil, nötige Vorkenntnisse und Voraussetzungen):</w:t>
      </w:r>
    </w:p>
    <w:p w14:paraId="5CA38D32"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096CB0DA" w14:textId="77777777" w:rsidR="00B64905" w:rsidRPr="00B64905" w:rsidRDefault="00B64905" w:rsidP="00B64905">
      <w:pPr>
        <w:spacing w:line="360" w:lineRule="auto"/>
        <w:jc w:val="both"/>
        <w:rPr>
          <w:rFonts w:ascii="Calibri" w:hAnsi="Calibri" w:cs="Calibri"/>
        </w:rPr>
      </w:pPr>
      <w:r w:rsidRPr="00B64905">
        <w:rPr>
          <w:rFonts w:ascii="Calibri" w:hAnsi="Calibri" w:cs="Calibri"/>
        </w:rPr>
        <w:t xml:space="preserve">Wir lernen überall und ständig, nicht ausschließlich in den vier Wänden eines Kursraumes. Lustbetonte und abwechslungsreiche Lernsettings wecken die Neugier der Lernenden und können ihr Engagement steigern. Während ein Kursraum meist unverändert bleibt, wenn er nicht von Menschenhand verändert wird, so ist die Natur von ständigen Veränderungsprozessen gezeichnet - abhängig von Jahreszeit, Wetter und den Einflüssen von Pflanzen, Tieren und Menschen. Neue Erlebnisse und Erfahrungen sind vorprogrammiert und stimulieren die Kreativität und Lernprozesse der Teilnehmenden (vgl. Grantz, </w:t>
      </w:r>
      <w:proofErr w:type="spellStart"/>
      <w:r w:rsidRPr="00B64905">
        <w:rPr>
          <w:rFonts w:ascii="Calibri" w:hAnsi="Calibri" w:cs="Calibri"/>
        </w:rPr>
        <w:t>Lindblad</w:t>
      </w:r>
      <w:proofErr w:type="spellEnd"/>
      <w:r w:rsidRPr="00B64905">
        <w:rPr>
          <w:rFonts w:ascii="Calibri" w:hAnsi="Calibri" w:cs="Calibri"/>
        </w:rPr>
        <w:t xml:space="preserve">, </w:t>
      </w:r>
      <w:proofErr w:type="spellStart"/>
      <w:r w:rsidRPr="00B64905">
        <w:rPr>
          <w:rFonts w:ascii="Calibri" w:hAnsi="Calibri" w:cs="Calibri"/>
        </w:rPr>
        <w:t>Lättman</w:t>
      </w:r>
      <w:proofErr w:type="spellEnd"/>
      <w:r w:rsidRPr="00B64905">
        <w:rPr>
          <w:rFonts w:ascii="Calibri" w:hAnsi="Calibri" w:cs="Calibri"/>
        </w:rPr>
        <w:t xml:space="preserve">-Masch, Persson, Sang, </w:t>
      </w:r>
      <w:proofErr w:type="spellStart"/>
      <w:r w:rsidRPr="00B64905">
        <w:rPr>
          <w:rFonts w:ascii="Calibri" w:hAnsi="Calibri" w:cs="Calibri"/>
        </w:rPr>
        <w:t>Wejdmark</w:t>
      </w:r>
      <w:proofErr w:type="spellEnd"/>
      <w:r w:rsidRPr="00B64905">
        <w:rPr>
          <w:rFonts w:ascii="Calibri" w:hAnsi="Calibri" w:cs="Calibri"/>
        </w:rPr>
        <w:t xml:space="preserve">, </w:t>
      </w:r>
      <w:proofErr w:type="spellStart"/>
      <w:r w:rsidRPr="00B64905">
        <w:rPr>
          <w:rFonts w:ascii="Calibri" w:hAnsi="Calibri" w:cs="Calibri"/>
        </w:rPr>
        <w:t>Wohlin</w:t>
      </w:r>
      <w:proofErr w:type="spellEnd"/>
      <w:r w:rsidRPr="00B64905">
        <w:rPr>
          <w:rFonts w:ascii="Calibri" w:hAnsi="Calibri" w:cs="Calibri"/>
        </w:rPr>
        <w:t xml:space="preserve"> 2010: 10-11). Wir lernen indem wir sehen und hören, aber auch durch Berührung, Geruch und Geschmack. In Outdoor-Einheiten werden Körper und Geist in Bewegung gesetzt; Theorie und Praxis stehen in ständigem Austausch miteinander (vgl. Szczepanski in: Grantz, </w:t>
      </w:r>
      <w:proofErr w:type="spellStart"/>
      <w:r w:rsidRPr="00B64905">
        <w:rPr>
          <w:rFonts w:ascii="Calibri" w:hAnsi="Calibri" w:cs="Calibri"/>
        </w:rPr>
        <w:t>Lindblad</w:t>
      </w:r>
      <w:proofErr w:type="spellEnd"/>
      <w:r w:rsidRPr="00B64905">
        <w:rPr>
          <w:rFonts w:ascii="Calibri" w:hAnsi="Calibri" w:cs="Calibri"/>
        </w:rPr>
        <w:t xml:space="preserve">, </w:t>
      </w:r>
      <w:proofErr w:type="spellStart"/>
      <w:r w:rsidRPr="00B64905">
        <w:rPr>
          <w:rFonts w:ascii="Calibri" w:hAnsi="Calibri" w:cs="Calibri"/>
        </w:rPr>
        <w:t>Lättman</w:t>
      </w:r>
      <w:proofErr w:type="spellEnd"/>
      <w:r w:rsidRPr="00B64905">
        <w:rPr>
          <w:rFonts w:ascii="Calibri" w:hAnsi="Calibri" w:cs="Calibri"/>
        </w:rPr>
        <w:t xml:space="preserve">-Masch, Persson, Sang, </w:t>
      </w:r>
      <w:proofErr w:type="spellStart"/>
      <w:r w:rsidRPr="00B64905">
        <w:rPr>
          <w:rFonts w:ascii="Calibri" w:hAnsi="Calibri" w:cs="Calibri"/>
        </w:rPr>
        <w:t>Wejdmark</w:t>
      </w:r>
      <w:proofErr w:type="spellEnd"/>
      <w:r w:rsidRPr="00B64905">
        <w:rPr>
          <w:rFonts w:ascii="Calibri" w:hAnsi="Calibri" w:cs="Calibri"/>
        </w:rPr>
        <w:t xml:space="preserve">, </w:t>
      </w:r>
      <w:proofErr w:type="spellStart"/>
      <w:r w:rsidRPr="00B64905">
        <w:rPr>
          <w:rFonts w:ascii="Calibri" w:hAnsi="Calibri" w:cs="Calibri"/>
        </w:rPr>
        <w:t>Wohlin</w:t>
      </w:r>
      <w:proofErr w:type="spellEnd"/>
      <w:r w:rsidRPr="00B64905">
        <w:rPr>
          <w:rFonts w:ascii="Calibri" w:hAnsi="Calibri" w:cs="Calibri"/>
        </w:rPr>
        <w:t xml:space="preserve"> 2010: 9). Der Ansatz der Outdoorpädagogik eröffnet neue Möglichkeiten für viele Unterrichtsgegenstände und kann somit auch die Basisbildung bereichern. </w:t>
      </w:r>
    </w:p>
    <w:p w14:paraId="29C94E13" w14:textId="77777777" w:rsidR="00B64905" w:rsidRPr="00B64905" w:rsidRDefault="00B64905" w:rsidP="00B64905">
      <w:pPr>
        <w:spacing w:line="360" w:lineRule="auto"/>
        <w:jc w:val="both"/>
        <w:rPr>
          <w:rFonts w:ascii="Calibri" w:hAnsi="Calibri" w:cs="Calibri"/>
        </w:rPr>
      </w:pPr>
    </w:p>
    <w:p w14:paraId="2AC4EF31" w14:textId="77777777" w:rsidR="00B64905" w:rsidRPr="00B64905" w:rsidRDefault="00B64905" w:rsidP="00B64905">
      <w:pPr>
        <w:spacing w:line="360" w:lineRule="auto"/>
        <w:jc w:val="both"/>
        <w:rPr>
          <w:rFonts w:ascii="Calibri" w:hAnsi="Calibri" w:cs="Calibri"/>
        </w:rPr>
      </w:pPr>
      <w:r w:rsidRPr="00B64905">
        <w:rPr>
          <w:rFonts w:ascii="Calibri" w:hAnsi="Calibri" w:cs="Calibri"/>
        </w:rPr>
        <w:t>Der englische Begriff „</w:t>
      </w:r>
      <w:proofErr w:type="spellStart"/>
      <w:r w:rsidRPr="00B64905">
        <w:rPr>
          <w:rFonts w:ascii="Calibri" w:hAnsi="Calibri" w:cs="Calibri"/>
        </w:rPr>
        <w:t>outdoor</w:t>
      </w:r>
      <w:proofErr w:type="spellEnd"/>
      <w:r w:rsidRPr="00B64905">
        <w:rPr>
          <w:rFonts w:ascii="Calibri" w:hAnsi="Calibri" w:cs="Calibri"/>
        </w:rPr>
        <w:t xml:space="preserve">“ (zu Deutsch: draußen) kann auf unterschiedliche Art und Weise verstanden werden. Oft wird er mit Erlebnis, Action, Sport und </w:t>
      </w:r>
      <w:proofErr w:type="spellStart"/>
      <w:r w:rsidRPr="00B64905">
        <w:rPr>
          <w:rFonts w:ascii="Calibri" w:hAnsi="Calibri" w:cs="Calibri"/>
        </w:rPr>
        <w:t>Teambuildung</w:t>
      </w:r>
      <w:proofErr w:type="spellEnd"/>
      <w:r w:rsidRPr="00B64905">
        <w:rPr>
          <w:rFonts w:ascii="Calibri" w:hAnsi="Calibri" w:cs="Calibri"/>
        </w:rPr>
        <w:t xml:space="preserve"> in der freien Natur in Verbindung gebracht. Das alles aber noch viel mehr kann „</w:t>
      </w:r>
      <w:proofErr w:type="spellStart"/>
      <w:r w:rsidRPr="00B64905">
        <w:rPr>
          <w:rFonts w:ascii="Calibri" w:hAnsi="Calibri" w:cs="Calibri"/>
        </w:rPr>
        <w:t>outdoor</w:t>
      </w:r>
      <w:proofErr w:type="spellEnd"/>
      <w:r w:rsidRPr="00B64905">
        <w:rPr>
          <w:rFonts w:ascii="Calibri" w:hAnsi="Calibri" w:cs="Calibri"/>
        </w:rPr>
        <w:t xml:space="preserve">“ sein. Das Verständnis des Begriffes für dieses Tool geht weniger von sportlichen Aktivitäten aus, sondern verwendet den Begriff um Lernsettings außerhalb der vier Wände des Kursraumes zu beschreiben. „Outdoor“ heißt somit draußen im Wald, im Park, im Innenhof des Kursinstituts, aber auch draußen in der Stadt, auf der Straße, im Supermarkt, auf der Bank oder in der Post. Je nach Lernfeld und Thema und abhängig von den Rahmenbedingungen der Einrichtung können unterschiedliche Orte gewählt werden. Wichtig ist es zu betonen, dass der Einsatz von Outdoor-Einheiten im Idealfall mit Indoor-Einheiten kombiniert wird, damit Reflexion und Festigung von Gelerntem leichter möglich ist. Das vorliegende Modul stellt den Wald als Lernort in den Mittelpunkt. </w:t>
      </w:r>
    </w:p>
    <w:p w14:paraId="6018FECB" w14:textId="77777777" w:rsidR="00B64905" w:rsidRPr="00B64905" w:rsidRDefault="00B64905" w:rsidP="00B64905">
      <w:pPr>
        <w:spacing w:line="360" w:lineRule="auto"/>
        <w:jc w:val="both"/>
        <w:rPr>
          <w:rFonts w:ascii="Calibri" w:hAnsi="Calibri" w:cs="Calibri"/>
        </w:rPr>
      </w:pPr>
    </w:p>
    <w:p w14:paraId="39F3A357" w14:textId="77777777" w:rsidR="00B64905" w:rsidRPr="00B64905" w:rsidRDefault="00B64905" w:rsidP="00B64905">
      <w:pPr>
        <w:spacing w:line="360" w:lineRule="auto"/>
        <w:jc w:val="both"/>
        <w:rPr>
          <w:rFonts w:ascii="Calibri" w:hAnsi="Calibri" w:cs="Calibri"/>
        </w:rPr>
      </w:pPr>
      <w:r w:rsidRPr="00B64905">
        <w:rPr>
          <w:rFonts w:ascii="Calibri" w:hAnsi="Calibri" w:cs="Calibri"/>
        </w:rPr>
        <w:t xml:space="preserve">Die Idee ist es, Mathematik mit dem ganzen Körper zu praktizieren. Mehrere Sinne in das Arbeiten miteinzubeziehen kann dabei helfen eine Problemstellung zu verstehen, Fertigkeiten zu trainieren und Gelerntes zu festigen. Im Wald lernen TeilnehmerInnen Mathematik in einem neuen Zusammenhang kennen, was sich positiv auf ihre Motivation auswirken kann (vgl. Bucht, </w:t>
      </w:r>
      <w:proofErr w:type="spellStart"/>
      <w:r w:rsidRPr="00B64905">
        <w:rPr>
          <w:rFonts w:ascii="Calibri" w:hAnsi="Calibri" w:cs="Calibri"/>
        </w:rPr>
        <w:t>Lättman</w:t>
      </w:r>
      <w:proofErr w:type="spellEnd"/>
      <w:r w:rsidRPr="00B64905">
        <w:rPr>
          <w:rFonts w:ascii="Calibri" w:hAnsi="Calibri" w:cs="Calibri"/>
        </w:rPr>
        <w:t xml:space="preserve">-Masch, </w:t>
      </w:r>
      <w:proofErr w:type="spellStart"/>
      <w:r w:rsidRPr="00B64905">
        <w:rPr>
          <w:rFonts w:ascii="Calibri" w:hAnsi="Calibri" w:cs="Calibri"/>
        </w:rPr>
        <w:t>Molander</w:t>
      </w:r>
      <w:proofErr w:type="spellEnd"/>
      <w:r w:rsidRPr="00B64905">
        <w:rPr>
          <w:rFonts w:ascii="Calibri" w:hAnsi="Calibri" w:cs="Calibri"/>
        </w:rPr>
        <w:t xml:space="preserve">, </w:t>
      </w:r>
      <w:proofErr w:type="spellStart"/>
      <w:r w:rsidRPr="00B64905">
        <w:rPr>
          <w:rFonts w:ascii="Calibri" w:hAnsi="Calibri" w:cs="Calibri"/>
        </w:rPr>
        <w:t>Wejdmark</w:t>
      </w:r>
      <w:proofErr w:type="spellEnd"/>
      <w:r w:rsidRPr="00B64905">
        <w:rPr>
          <w:rFonts w:ascii="Calibri" w:hAnsi="Calibri" w:cs="Calibri"/>
        </w:rPr>
        <w:t xml:space="preserve"> 2012: 8). Vor allem für Menschen, die glauben, Mathematik wäre nichts für sie oder etwas, das sie niemals verstehen werden, eignet sich dieses neue Setting. Gelingt es TeilnehmerInnen im Outdoor-Setting selbstständig mathematische Aufgaben zu lösen, stärkt das ihr Selbstvertrauen. So sind sie im weiteren Unterricht offener für theoretische Inputs (vgl. Bucht, </w:t>
      </w:r>
      <w:proofErr w:type="spellStart"/>
      <w:r w:rsidRPr="00B64905">
        <w:rPr>
          <w:rFonts w:ascii="Calibri" w:hAnsi="Calibri" w:cs="Calibri"/>
        </w:rPr>
        <w:t>Lättman</w:t>
      </w:r>
      <w:proofErr w:type="spellEnd"/>
      <w:r w:rsidRPr="00B64905">
        <w:rPr>
          <w:rFonts w:ascii="Calibri" w:hAnsi="Calibri" w:cs="Calibri"/>
        </w:rPr>
        <w:t xml:space="preserve">-Masch, </w:t>
      </w:r>
      <w:proofErr w:type="spellStart"/>
      <w:r w:rsidRPr="00B64905">
        <w:rPr>
          <w:rFonts w:ascii="Calibri" w:hAnsi="Calibri" w:cs="Calibri"/>
        </w:rPr>
        <w:t>Molander</w:t>
      </w:r>
      <w:proofErr w:type="spellEnd"/>
      <w:r w:rsidRPr="00B64905">
        <w:rPr>
          <w:rFonts w:ascii="Calibri" w:hAnsi="Calibri" w:cs="Calibri"/>
        </w:rPr>
        <w:t xml:space="preserve">, </w:t>
      </w:r>
      <w:proofErr w:type="spellStart"/>
      <w:r w:rsidRPr="00B64905">
        <w:rPr>
          <w:rFonts w:ascii="Calibri" w:hAnsi="Calibri" w:cs="Calibri"/>
        </w:rPr>
        <w:t>Wejdmark</w:t>
      </w:r>
      <w:proofErr w:type="spellEnd"/>
      <w:r w:rsidRPr="00B64905">
        <w:rPr>
          <w:rFonts w:ascii="Calibri" w:hAnsi="Calibri" w:cs="Calibri"/>
        </w:rPr>
        <w:t xml:space="preserve"> 2012: 11). Mathematische Regeln gelten überall: sowohl im Kursraum als auch in der Natur. Für TeilnehmerInnen kann es ein „Aha-Erlebnis“ sein, wenn sie sehen, wie ihnen abstrakte mathematische Kenntnisse dabei helfen, praktische Probleme zu lösen (vgl. Bucht, </w:t>
      </w:r>
      <w:proofErr w:type="spellStart"/>
      <w:r w:rsidRPr="00B64905">
        <w:rPr>
          <w:rFonts w:ascii="Calibri" w:hAnsi="Calibri" w:cs="Calibri"/>
        </w:rPr>
        <w:t>Lättman</w:t>
      </w:r>
      <w:proofErr w:type="spellEnd"/>
      <w:r w:rsidRPr="00B64905">
        <w:rPr>
          <w:rFonts w:ascii="Calibri" w:hAnsi="Calibri" w:cs="Calibri"/>
        </w:rPr>
        <w:t xml:space="preserve">-Masch, </w:t>
      </w:r>
      <w:proofErr w:type="spellStart"/>
      <w:r w:rsidRPr="00B64905">
        <w:rPr>
          <w:rFonts w:ascii="Calibri" w:hAnsi="Calibri" w:cs="Calibri"/>
        </w:rPr>
        <w:t>Molander</w:t>
      </w:r>
      <w:proofErr w:type="spellEnd"/>
      <w:r w:rsidRPr="00B64905">
        <w:rPr>
          <w:rFonts w:ascii="Calibri" w:hAnsi="Calibri" w:cs="Calibri"/>
        </w:rPr>
        <w:t xml:space="preserve">, </w:t>
      </w:r>
      <w:proofErr w:type="spellStart"/>
      <w:r w:rsidRPr="00B64905">
        <w:rPr>
          <w:rFonts w:ascii="Calibri" w:hAnsi="Calibri" w:cs="Calibri"/>
        </w:rPr>
        <w:t>Wejdmark</w:t>
      </w:r>
      <w:proofErr w:type="spellEnd"/>
      <w:r w:rsidRPr="00B64905">
        <w:rPr>
          <w:rFonts w:ascii="Calibri" w:hAnsi="Calibri" w:cs="Calibri"/>
        </w:rPr>
        <w:t xml:space="preserve"> 2012: 12). </w:t>
      </w:r>
    </w:p>
    <w:p w14:paraId="52CE022B" w14:textId="77777777" w:rsidR="00B64905" w:rsidRPr="00B64905" w:rsidRDefault="00B64905" w:rsidP="00B64905">
      <w:pPr>
        <w:spacing w:line="360" w:lineRule="auto"/>
        <w:jc w:val="both"/>
        <w:rPr>
          <w:rFonts w:ascii="Calibri" w:hAnsi="Calibri" w:cs="Calibri"/>
        </w:rPr>
      </w:pPr>
    </w:p>
    <w:p w14:paraId="443602FD"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rPr>
        <w:t xml:space="preserve">Das Modul ist für TeilnehmerInnen unterschiedlicher Stufen geeignet. Es ist vorgesehen, dass die gesamte Kursgruppe das Modul zur gleichen Zeit absolviert (= gemeinsamer Ausflug). Gruppen- und Partnerübungen richten sich zur gleichen Zeit an alle TeilnehmerInnen. Durch das kollaborative Arbeiten lernen TeilnehmerInnen mit- und voneinander. Mit diesem Modul soll vor allem Lust für Mathematik geweckt werden, es wird in unterschiedliche mathematische Bereiche „hineingeschnuppert“ und die oft große Angst und Abwehr gegenüber diesem Fach reduziert (daher kann dieses Modul auch sehr gut in Kombination mit dem Modul Mut Mathematik verknüpft werden). </w:t>
      </w:r>
    </w:p>
    <w:p w14:paraId="671D75CE"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703D4E21"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rPr>
        <w:t>Viele der Übungen wurden aus dem schwedisch-sprachigen Buch „</w:t>
      </w:r>
      <w:proofErr w:type="spellStart"/>
      <w:r w:rsidRPr="00B64905">
        <w:rPr>
          <w:rFonts w:ascii="Calibri" w:hAnsi="Calibri" w:cs="Calibri"/>
        </w:rPr>
        <w:t>Att</w:t>
      </w:r>
      <w:proofErr w:type="spellEnd"/>
      <w:r w:rsidRPr="00B64905">
        <w:rPr>
          <w:rFonts w:ascii="Calibri" w:hAnsi="Calibri" w:cs="Calibri"/>
        </w:rPr>
        <w:t xml:space="preserve"> </w:t>
      </w:r>
      <w:proofErr w:type="spellStart"/>
      <w:r w:rsidRPr="00B64905">
        <w:rPr>
          <w:rFonts w:ascii="Calibri" w:hAnsi="Calibri" w:cs="Calibri"/>
        </w:rPr>
        <w:t>lära</w:t>
      </w:r>
      <w:proofErr w:type="spellEnd"/>
      <w:r w:rsidRPr="00B64905">
        <w:rPr>
          <w:rFonts w:ascii="Calibri" w:hAnsi="Calibri" w:cs="Calibri"/>
        </w:rPr>
        <w:t xml:space="preserve"> in </w:t>
      </w:r>
      <w:proofErr w:type="spellStart"/>
      <w:r w:rsidRPr="00B64905">
        <w:rPr>
          <w:rFonts w:ascii="Calibri" w:hAnsi="Calibri" w:cs="Calibri"/>
        </w:rPr>
        <w:t>matematik</w:t>
      </w:r>
      <w:proofErr w:type="spellEnd"/>
      <w:r w:rsidRPr="00B64905">
        <w:rPr>
          <w:rFonts w:ascii="Calibri" w:hAnsi="Calibri" w:cs="Calibri"/>
        </w:rPr>
        <w:t xml:space="preserve"> </w:t>
      </w:r>
      <w:proofErr w:type="spellStart"/>
      <w:r w:rsidRPr="00B64905">
        <w:rPr>
          <w:rFonts w:ascii="Calibri" w:hAnsi="Calibri" w:cs="Calibri"/>
        </w:rPr>
        <w:t>ute</w:t>
      </w:r>
      <w:proofErr w:type="spellEnd"/>
      <w:r w:rsidRPr="00B64905">
        <w:rPr>
          <w:rFonts w:ascii="Calibri" w:hAnsi="Calibri" w:cs="Calibri"/>
        </w:rPr>
        <w:t xml:space="preserve"> 2“ (Bucht, </w:t>
      </w:r>
      <w:proofErr w:type="spellStart"/>
      <w:r w:rsidRPr="00B64905">
        <w:rPr>
          <w:rFonts w:ascii="Calibri" w:hAnsi="Calibri" w:cs="Calibri"/>
        </w:rPr>
        <w:t>Lättman</w:t>
      </w:r>
      <w:proofErr w:type="spellEnd"/>
      <w:r w:rsidRPr="00B64905">
        <w:rPr>
          <w:rFonts w:ascii="Calibri" w:hAnsi="Calibri" w:cs="Calibri"/>
        </w:rPr>
        <w:t xml:space="preserve">-Masch, </w:t>
      </w:r>
      <w:proofErr w:type="spellStart"/>
      <w:r w:rsidRPr="00B64905">
        <w:rPr>
          <w:rFonts w:ascii="Calibri" w:hAnsi="Calibri" w:cs="Calibri"/>
        </w:rPr>
        <w:t>Molander</w:t>
      </w:r>
      <w:proofErr w:type="spellEnd"/>
      <w:r w:rsidRPr="00B64905">
        <w:rPr>
          <w:rFonts w:ascii="Calibri" w:hAnsi="Calibri" w:cs="Calibri"/>
        </w:rPr>
        <w:t xml:space="preserve">, </w:t>
      </w:r>
      <w:proofErr w:type="spellStart"/>
      <w:r w:rsidRPr="00B64905">
        <w:rPr>
          <w:rFonts w:ascii="Calibri" w:hAnsi="Calibri" w:cs="Calibri"/>
        </w:rPr>
        <w:t>Wejdmark</w:t>
      </w:r>
      <w:proofErr w:type="spellEnd"/>
      <w:r w:rsidRPr="00B64905">
        <w:rPr>
          <w:rFonts w:ascii="Calibri" w:hAnsi="Calibri" w:cs="Calibri"/>
        </w:rPr>
        <w:t xml:space="preserve">: 2012) entnommen, welches eine Sammlung an mathematischen Übungen für den Outdoorunterricht im Pflichtschulbereich beinhaltet, und für den Basisbildungsunterricht in Österreich adaptiert wurde. Übungen ohne Quellenangabe sind keinem bestehenden Werk entnommen. </w:t>
      </w:r>
    </w:p>
    <w:p w14:paraId="7AEB3036"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2BA57AEF" w14:textId="77777777" w:rsidR="00B64905" w:rsidRPr="00B64905" w:rsidRDefault="00B64905" w:rsidP="00B64905">
      <w:pPr>
        <w:pBdr>
          <w:bottom w:val="single" w:sz="4" w:space="1" w:color="auto"/>
        </w:pBdr>
        <w:tabs>
          <w:tab w:val="center" w:pos="4253"/>
          <w:tab w:val="left" w:pos="6816"/>
          <w:tab w:val="right" w:pos="9072"/>
          <w:tab w:val="right" w:pos="14288"/>
        </w:tabs>
        <w:spacing w:after="240" w:line="360" w:lineRule="auto"/>
        <w:jc w:val="both"/>
        <w:rPr>
          <w:rFonts w:ascii="Calibri" w:hAnsi="Calibri" w:cs="Calibri"/>
          <w:b/>
          <w:bCs/>
        </w:rPr>
      </w:pPr>
      <w:r w:rsidRPr="00B64905">
        <w:rPr>
          <w:rFonts w:ascii="Calibri" w:hAnsi="Calibri" w:cs="Calibri"/>
          <w:b/>
          <w:bCs/>
        </w:rPr>
        <w:lastRenderedPageBreak/>
        <w:t>Projektübergreifende Unterrichtseinheiten:</w:t>
      </w:r>
    </w:p>
    <w:p w14:paraId="0669EB49" w14:textId="77777777" w:rsidR="00B64905" w:rsidRPr="00B64905" w:rsidRDefault="00B64905" w:rsidP="00B64905">
      <w:pPr>
        <w:spacing w:after="160" w:line="360" w:lineRule="auto"/>
        <w:contextualSpacing/>
        <w:jc w:val="both"/>
        <w:rPr>
          <w:rFonts w:ascii="Calibri" w:hAnsi="Calibri" w:cs="Calibri"/>
        </w:rPr>
      </w:pPr>
      <w:r w:rsidRPr="00B64905">
        <w:rPr>
          <w:rFonts w:ascii="Calibri" w:hAnsi="Calibri" w:cs="Calibri"/>
        </w:rPr>
        <w:t>Aus dem Outdoor-Kurs können weitere Unterrichtseinheiten für den fächerübergreifenden Kurs erstellt werden. Hier gibt es einige Ideen:</w:t>
      </w:r>
    </w:p>
    <w:p w14:paraId="2873F56F" w14:textId="77777777" w:rsidR="00B64905" w:rsidRPr="00B64905" w:rsidRDefault="00B64905" w:rsidP="00B64905">
      <w:pPr>
        <w:spacing w:after="160" w:line="360" w:lineRule="auto"/>
        <w:contextualSpacing/>
        <w:jc w:val="both"/>
        <w:rPr>
          <w:rFonts w:ascii="Calibri" w:hAnsi="Calibri" w:cs="Calibri"/>
        </w:rPr>
      </w:pPr>
      <w:r w:rsidRPr="00B64905">
        <w:rPr>
          <w:rFonts w:ascii="Calibri" w:hAnsi="Calibri" w:cs="Calibri"/>
        </w:rPr>
        <w:t xml:space="preserve"> </w:t>
      </w:r>
    </w:p>
    <w:p w14:paraId="039B79B8" w14:textId="77777777" w:rsidR="00B64905" w:rsidRPr="00B64905" w:rsidRDefault="00B64905" w:rsidP="00B64905">
      <w:pPr>
        <w:spacing w:after="160" w:line="360" w:lineRule="auto"/>
        <w:contextualSpacing/>
        <w:jc w:val="both"/>
        <w:rPr>
          <w:rFonts w:ascii="Calibri" w:hAnsi="Calibri" w:cs="Calibri"/>
        </w:rPr>
      </w:pPr>
      <w:r w:rsidRPr="00B64905">
        <w:rPr>
          <w:rFonts w:ascii="Calibri" w:hAnsi="Calibri" w:cs="Calibri"/>
        </w:rPr>
        <w:t xml:space="preserve">Die TeilnehmerInnen erhalten den Auftrag, sich zu zweit am Ende des gemeinsamen Ausfluges 15 Minuten Zeit zu nehmen um Ideen für die Herstellung eines „Produktes“ zu sammeln. Dazu können ihnen Stifte und Flipchart-Bögen zur Verfügung gestellt werden. Die Frage lautet: Was könnten Sie herstellen, das an diese Einheit im Wald anschließt? Hier kann der Kreativität freien Lauf gelassen werden. Sollten die TeilnehmerInnen keine eigenen Vorstellungen haben, können diese Ideen als Anregung dienen: </w:t>
      </w:r>
    </w:p>
    <w:p w14:paraId="7E994BE0" w14:textId="77777777" w:rsidR="00B64905" w:rsidRPr="00B64905" w:rsidRDefault="00B64905" w:rsidP="00B64905">
      <w:pPr>
        <w:numPr>
          <w:ilvl w:val="0"/>
          <w:numId w:val="3"/>
        </w:numPr>
        <w:spacing w:after="160" w:line="360" w:lineRule="auto"/>
        <w:ind w:left="1440"/>
        <w:contextualSpacing/>
        <w:jc w:val="both"/>
        <w:rPr>
          <w:rFonts w:ascii="Calibri" w:hAnsi="Calibri" w:cs="Calibri"/>
        </w:rPr>
      </w:pPr>
      <w:r w:rsidRPr="00B64905">
        <w:rPr>
          <w:rFonts w:ascii="Calibri" w:hAnsi="Calibri" w:cs="Calibri"/>
        </w:rPr>
        <w:t>Entwicklung einer neuen mathematischen Aktivität im Wald oder im Garten des Kursinstitutes für die Gruppe (schriftliche Beschreibung der Aktivität, darauffolgende Präsentation und nach Möglichkeit Ausprobieren mit der Gruppe)</w:t>
      </w:r>
    </w:p>
    <w:p w14:paraId="5A00CDE1" w14:textId="77777777" w:rsidR="00B64905" w:rsidRPr="00B64905" w:rsidRDefault="00B64905" w:rsidP="00B64905">
      <w:pPr>
        <w:numPr>
          <w:ilvl w:val="0"/>
          <w:numId w:val="3"/>
        </w:numPr>
        <w:spacing w:after="160" w:line="360" w:lineRule="auto"/>
        <w:ind w:left="1440"/>
        <w:contextualSpacing/>
        <w:jc w:val="both"/>
        <w:rPr>
          <w:rFonts w:ascii="Calibri" w:hAnsi="Calibri" w:cs="Calibri"/>
        </w:rPr>
      </w:pPr>
      <w:r w:rsidRPr="00B64905">
        <w:rPr>
          <w:rFonts w:ascii="Calibri" w:hAnsi="Calibri" w:cs="Calibri"/>
        </w:rPr>
        <w:t>Erstellen einer Textaufgabe anhand einer der gemeinsam durchgeführten Aktivitäten. Übungsbeschreibung: Welche Übung hat Ihnen am besten gefallen? Können sie einen kurzen Text schreiben, wie diese Übung funktioniert hat, sodass sie jemand der sie noch nicht kennt, nachmachen kann?</w:t>
      </w:r>
    </w:p>
    <w:p w14:paraId="6BE7142A" w14:textId="77777777" w:rsidR="00B64905" w:rsidRPr="00B64905" w:rsidRDefault="00B64905" w:rsidP="00B64905">
      <w:pPr>
        <w:numPr>
          <w:ilvl w:val="0"/>
          <w:numId w:val="3"/>
        </w:numPr>
        <w:spacing w:after="160" w:line="360" w:lineRule="auto"/>
        <w:ind w:left="1440"/>
        <w:contextualSpacing/>
        <w:jc w:val="both"/>
        <w:rPr>
          <w:rFonts w:ascii="Calibri" w:hAnsi="Calibri" w:cs="Calibri"/>
        </w:rPr>
      </w:pPr>
      <w:r w:rsidRPr="00B64905">
        <w:rPr>
          <w:rFonts w:ascii="Calibri" w:hAnsi="Calibri" w:cs="Calibri"/>
        </w:rPr>
        <w:t xml:space="preserve">Interview einer oder mehrerer </w:t>
      </w:r>
      <w:proofErr w:type="spellStart"/>
      <w:r w:rsidRPr="00B64905">
        <w:rPr>
          <w:rFonts w:ascii="Calibri" w:hAnsi="Calibri" w:cs="Calibri"/>
        </w:rPr>
        <w:t>KurskollegInnen</w:t>
      </w:r>
      <w:proofErr w:type="spellEnd"/>
      <w:r w:rsidRPr="00B64905">
        <w:rPr>
          <w:rFonts w:ascii="Calibri" w:hAnsi="Calibri" w:cs="Calibri"/>
        </w:rPr>
        <w:t xml:space="preserve"> über die Einheit, z.B. mit Fragen wie: Was hast du im Wald gemacht? Kann man im Wald Mathematik üben? Was hat dir gut gefallen? Was hast du gelernt? Das Interview könnte auch mit dem Smartphone aufgenommen werden um anschließend die wichtigsten Stichworte oder eine Aussage, die dem/der „</w:t>
      </w:r>
      <w:proofErr w:type="spellStart"/>
      <w:r w:rsidRPr="00B64905">
        <w:rPr>
          <w:rFonts w:ascii="Calibri" w:hAnsi="Calibri" w:cs="Calibri"/>
        </w:rPr>
        <w:t>ReporterIn</w:t>
      </w:r>
      <w:proofErr w:type="spellEnd"/>
      <w:r w:rsidRPr="00B64905">
        <w:rPr>
          <w:rFonts w:ascii="Calibri" w:hAnsi="Calibri" w:cs="Calibri"/>
        </w:rPr>
        <w:t xml:space="preserve">“ besonders gut gefallen hat zu notieren. </w:t>
      </w:r>
    </w:p>
    <w:p w14:paraId="1AFD90E3" w14:textId="77777777" w:rsidR="00B64905" w:rsidRPr="00B64905" w:rsidRDefault="00B64905" w:rsidP="00B64905">
      <w:pPr>
        <w:numPr>
          <w:ilvl w:val="0"/>
          <w:numId w:val="3"/>
        </w:numPr>
        <w:spacing w:after="160" w:line="360" w:lineRule="auto"/>
        <w:ind w:left="1440"/>
        <w:contextualSpacing/>
        <w:jc w:val="both"/>
        <w:rPr>
          <w:rFonts w:ascii="Calibri" w:hAnsi="Calibri" w:cs="Calibri"/>
        </w:rPr>
      </w:pPr>
      <w:r w:rsidRPr="00B64905">
        <w:rPr>
          <w:rFonts w:ascii="Calibri" w:hAnsi="Calibri" w:cs="Calibri"/>
        </w:rPr>
        <w:t xml:space="preserve">Fotoprotokoll: Eine Auswahl an erarbeiteten Übungen kann in Eigenarbeit nachgestellt und mit dem Handy fotografiert werden. Die Fotos können in einem Dokument zusammengefügt oder sogar in eine </w:t>
      </w:r>
      <w:proofErr w:type="spellStart"/>
      <w:r w:rsidRPr="00B64905">
        <w:rPr>
          <w:rFonts w:ascii="Calibri" w:hAnsi="Calibri" w:cs="Calibri"/>
        </w:rPr>
        <w:t>Powerpoint</w:t>
      </w:r>
      <w:proofErr w:type="spellEnd"/>
      <w:r w:rsidRPr="00B64905">
        <w:rPr>
          <w:rFonts w:ascii="Calibri" w:hAnsi="Calibri" w:cs="Calibri"/>
        </w:rPr>
        <w:t xml:space="preserve">-Vorlage kopiert werden. So kann für die Gruppe eine kurze schriftliche Präsentation mit einigen Erinnerung und Übungsbeispielen erstellt werden. </w:t>
      </w:r>
    </w:p>
    <w:p w14:paraId="0CAC113C" w14:textId="77777777" w:rsidR="00B64905" w:rsidRPr="00B64905" w:rsidRDefault="00B64905" w:rsidP="00B64905">
      <w:pPr>
        <w:numPr>
          <w:ilvl w:val="0"/>
          <w:numId w:val="3"/>
        </w:numPr>
        <w:spacing w:after="160" w:line="360" w:lineRule="auto"/>
        <w:ind w:left="1440"/>
        <w:contextualSpacing/>
        <w:jc w:val="both"/>
        <w:rPr>
          <w:rFonts w:ascii="Calibri" w:hAnsi="Calibri" w:cs="Calibri"/>
        </w:rPr>
      </w:pPr>
      <w:r w:rsidRPr="00B64905">
        <w:rPr>
          <w:rFonts w:ascii="Calibri" w:hAnsi="Calibri" w:cs="Calibri"/>
        </w:rPr>
        <w:t xml:space="preserve">Eine der gemeinsam erarbeiten Übungen kann zu Hause mit einem Familienmitglied etc. wiederholt werden. In der Gruppe wird dann mündlich, ggf. mithilfe von Fotos, berichtet, wie die Übung funktioniert hat. </w:t>
      </w:r>
    </w:p>
    <w:p w14:paraId="401DEA30" w14:textId="77777777" w:rsidR="00B64905" w:rsidRPr="00B64905" w:rsidRDefault="00B64905" w:rsidP="00B64905">
      <w:pPr>
        <w:numPr>
          <w:ilvl w:val="0"/>
          <w:numId w:val="3"/>
        </w:numPr>
        <w:spacing w:after="160" w:line="360" w:lineRule="auto"/>
        <w:ind w:left="1440"/>
        <w:contextualSpacing/>
        <w:jc w:val="both"/>
        <w:rPr>
          <w:rFonts w:ascii="Calibri" w:hAnsi="Calibri" w:cs="Calibri"/>
        </w:rPr>
      </w:pPr>
      <w:r w:rsidRPr="00B64905">
        <w:rPr>
          <w:rFonts w:ascii="Calibri" w:hAnsi="Calibri" w:cs="Calibri"/>
        </w:rPr>
        <w:t>Anhang einer Liste einfacher mathematischer Aufgaben (z.B. Addition im Zahlenraum 100) können die TeilnehmerInnen eine Aufgabe auswählen und sich überlegen, wie diese Aufgabe als praktische Übung im Wald umgesetzt werden könnte.</w:t>
      </w:r>
    </w:p>
    <w:p w14:paraId="56AE008A"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p>
    <w:p w14:paraId="6C578473"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color w:val="6F002B"/>
        </w:rPr>
      </w:pPr>
    </w:p>
    <w:p w14:paraId="74811334" w14:textId="77777777" w:rsidR="00B64905" w:rsidRPr="00B64905" w:rsidRDefault="00B64905" w:rsidP="00B64905">
      <w:pPr>
        <w:pBdr>
          <w:bottom w:val="single" w:sz="4" w:space="1" w:color="auto"/>
        </w:pBdr>
        <w:tabs>
          <w:tab w:val="center" w:pos="4253"/>
          <w:tab w:val="left" w:pos="6816"/>
          <w:tab w:val="right" w:pos="9072"/>
          <w:tab w:val="right" w:pos="14288"/>
        </w:tabs>
        <w:spacing w:after="240" w:line="360" w:lineRule="auto"/>
        <w:jc w:val="both"/>
        <w:rPr>
          <w:rFonts w:ascii="Calibri" w:hAnsi="Calibri" w:cs="Calibri"/>
          <w:b/>
          <w:bCs/>
        </w:rPr>
      </w:pPr>
      <w:r w:rsidRPr="00B64905">
        <w:rPr>
          <w:rFonts w:ascii="Calibri" w:hAnsi="Calibri" w:cs="Calibri"/>
          <w:b/>
          <w:bCs/>
        </w:rPr>
        <w:t>Anschlussfähigkeit an die Praxis:</w:t>
      </w:r>
    </w:p>
    <w:p w14:paraId="16CAB398" w14:textId="77777777" w:rsidR="00B64905" w:rsidRPr="00B64905" w:rsidRDefault="00B64905" w:rsidP="00B64905">
      <w:pPr>
        <w:spacing w:after="160" w:line="360" w:lineRule="auto"/>
        <w:contextualSpacing/>
        <w:jc w:val="both"/>
        <w:rPr>
          <w:rFonts w:ascii="Calibri" w:hAnsi="Calibri" w:cs="Calibri"/>
        </w:rPr>
      </w:pPr>
      <w:r w:rsidRPr="00B64905">
        <w:rPr>
          <w:rFonts w:ascii="Calibri" w:hAnsi="Calibri" w:cs="Calibri"/>
        </w:rPr>
        <w:t>Das Erlernte kann fast täglich in die Praxis umgesetzt werden, da uns Mathematik permanent umgibt, z.B. im Lebensmittelgeschäft, an der Tankstelle, zu Hause beim Lesen und Anwenden von Kochrezepten usw.</w:t>
      </w:r>
    </w:p>
    <w:p w14:paraId="795891E0" w14:textId="77777777" w:rsidR="00B64905" w:rsidRPr="00B64905" w:rsidRDefault="00B64905" w:rsidP="00B64905">
      <w:pPr>
        <w:spacing w:after="160" w:line="360" w:lineRule="auto"/>
        <w:contextualSpacing/>
        <w:jc w:val="both"/>
        <w:rPr>
          <w:rFonts w:ascii="Calibri" w:hAnsi="Calibri" w:cs="Calibri"/>
        </w:rPr>
      </w:pPr>
    </w:p>
    <w:p w14:paraId="55E13F67"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color w:val="6F002B"/>
        </w:rPr>
      </w:pPr>
    </w:p>
    <w:p w14:paraId="3D4A242A"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color w:val="6F002B"/>
        </w:rPr>
        <w:sectPr w:rsidR="00B64905" w:rsidRPr="00B64905" w:rsidSect="00B64905">
          <w:headerReference w:type="default" r:id="rId8"/>
          <w:footerReference w:type="even" r:id="rId9"/>
          <w:footerReference w:type="default" r:id="rId10"/>
          <w:headerReference w:type="first" r:id="rId11"/>
          <w:footerReference w:type="first" r:id="rId12"/>
          <w:pgSz w:w="16839" w:h="23814" w:code="8"/>
          <w:pgMar w:top="2261" w:right="1133" w:bottom="2836" w:left="2053" w:header="1020" w:footer="2154" w:gutter="0"/>
          <w:cols w:space="708"/>
          <w:docGrid w:linePitch="360"/>
        </w:sectPr>
      </w:pPr>
    </w:p>
    <w:p w14:paraId="605A3F9D"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color w:val="6F002B"/>
        </w:rPr>
      </w:pPr>
    </w:p>
    <w:p w14:paraId="01475A82" w14:textId="77777777" w:rsidR="00B64905" w:rsidRPr="00B64905" w:rsidRDefault="00B64905" w:rsidP="00B64905">
      <w:pPr>
        <w:spacing w:before="120" w:after="120"/>
        <w:jc w:val="center"/>
        <w:rPr>
          <w:rFonts w:ascii="Calibri" w:hAnsi="Calibri" w:cs="Calibri"/>
          <w:b/>
          <w:color w:val="6F002B"/>
        </w:rPr>
      </w:pPr>
      <w:r w:rsidRPr="00B64905">
        <w:rPr>
          <w:rFonts w:ascii="Calibri" w:hAnsi="Calibri"/>
          <w:b/>
          <w:color w:val="6F002B"/>
          <w:sz w:val="44"/>
          <w:szCs w:val="44"/>
        </w:rPr>
        <w:t xml:space="preserve">DESIGN für das Modul "Mathematik </w:t>
      </w:r>
      <w:proofErr w:type="spellStart"/>
      <w:r w:rsidRPr="00B64905">
        <w:rPr>
          <w:rFonts w:ascii="Calibri" w:hAnsi="Calibri"/>
          <w:b/>
          <w:color w:val="6F002B"/>
          <w:sz w:val="44"/>
          <w:szCs w:val="44"/>
        </w:rPr>
        <w:t>outdoor</w:t>
      </w:r>
      <w:proofErr w:type="spellEnd"/>
      <w:r w:rsidRPr="00B64905">
        <w:rPr>
          <w:rFonts w:ascii="Calibri" w:hAnsi="Calibri"/>
          <w:b/>
          <w:color w:val="6F002B"/>
          <w:sz w:val="44"/>
          <w:szCs w:val="44"/>
        </w:rPr>
        <w:t>"</w:t>
      </w:r>
    </w:p>
    <w:tbl>
      <w:tblPr>
        <w:tblpPr w:leftFromText="141" w:rightFromText="141" w:vertAnchor="text" w:horzAnchor="margin" w:tblpXSpec="center" w:tblpY="150"/>
        <w:tblW w:w="1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843"/>
        <w:gridCol w:w="1843"/>
        <w:gridCol w:w="6628"/>
        <w:gridCol w:w="2871"/>
        <w:gridCol w:w="2919"/>
        <w:gridCol w:w="2719"/>
      </w:tblGrid>
      <w:tr w:rsidR="00B64905" w:rsidRPr="00B64905" w14:paraId="7E92B15A" w14:textId="77777777" w:rsidTr="00740C95">
        <w:trPr>
          <w:cantSplit/>
          <w:trHeight w:val="1205"/>
          <w:tblHeader/>
        </w:trPr>
        <w:tc>
          <w:tcPr>
            <w:tcW w:w="624" w:type="dxa"/>
            <w:shd w:val="clear" w:color="auto" w:fill="F0D4DA"/>
            <w:vAlign w:val="center"/>
          </w:tcPr>
          <w:p w14:paraId="2967D2FE" w14:textId="77777777" w:rsidR="00B64905" w:rsidRPr="00B64905" w:rsidRDefault="00B64905" w:rsidP="00B64905">
            <w:pPr>
              <w:spacing w:line="360" w:lineRule="auto"/>
              <w:rPr>
                <w:rFonts w:ascii="Calibri" w:eastAsia="Calibri" w:hAnsi="Calibri" w:cs="Calibri"/>
                <w:b/>
                <w:lang w:val="de-AT" w:eastAsia="en-US"/>
              </w:rPr>
            </w:pPr>
            <w:r w:rsidRPr="00B64905">
              <w:rPr>
                <w:rFonts w:ascii="Calibri" w:eastAsia="Calibri" w:hAnsi="Calibri" w:cs="Calibri"/>
                <w:b/>
                <w:lang w:val="de-AT" w:eastAsia="en-US"/>
              </w:rPr>
              <w:t>Nr.</w:t>
            </w:r>
          </w:p>
        </w:tc>
        <w:tc>
          <w:tcPr>
            <w:tcW w:w="1843" w:type="dxa"/>
            <w:shd w:val="clear" w:color="auto" w:fill="F0D4DA"/>
            <w:vAlign w:val="center"/>
          </w:tcPr>
          <w:p w14:paraId="0F1622BC" w14:textId="77777777" w:rsidR="00B64905" w:rsidRPr="00B64905" w:rsidRDefault="00B64905" w:rsidP="00B64905">
            <w:pPr>
              <w:spacing w:line="360" w:lineRule="auto"/>
              <w:rPr>
                <w:rFonts w:ascii="Calibri" w:eastAsia="Calibri" w:hAnsi="Calibri" w:cs="Calibri"/>
                <w:b/>
                <w:lang w:val="de-AT" w:eastAsia="en-US"/>
              </w:rPr>
            </w:pPr>
            <w:bookmarkStart w:id="0" w:name="_Hlk14765634"/>
            <w:r w:rsidRPr="00B64905">
              <w:rPr>
                <w:rFonts w:ascii="Calibri" w:eastAsia="Calibri" w:hAnsi="Calibri" w:cs="Calibri"/>
                <w:b/>
                <w:lang w:val="de-AT" w:eastAsia="en-US"/>
              </w:rPr>
              <w:t>Geschätzter Lernumfang</w:t>
            </w:r>
          </w:p>
        </w:tc>
        <w:tc>
          <w:tcPr>
            <w:tcW w:w="1843" w:type="dxa"/>
            <w:shd w:val="clear" w:color="auto" w:fill="F0D4DA"/>
            <w:vAlign w:val="center"/>
          </w:tcPr>
          <w:p w14:paraId="5F3F37B6" w14:textId="77777777" w:rsidR="00B64905" w:rsidRPr="00B64905" w:rsidRDefault="00B64905" w:rsidP="00B64905">
            <w:pPr>
              <w:spacing w:line="360" w:lineRule="auto"/>
              <w:rPr>
                <w:rFonts w:ascii="Calibri" w:eastAsia="Calibri" w:hAnsi="Calibri" w:cs="Calibri"/>
                <w:b/>
                <w:lang w:val="de-AT" w:eastAsia="en-US"/>
              </w:rPr>
            </w:pPr>
            <w:r w:rsidRPr="00B64905">
              <w:rPr>
                <w:rFonts w:ascii="Calibri" w:eastAsia="Calibri" w:hAnsi="Calibri" w:cs="Calibri"/>
                <w:b/>
                <w:lang w:val="de-AT" w:eastAsia="en-US"/>
              </w:rPr>
              <w:t>Titel der Aktivität</w:t>
            </w:r>
          </w:p>
        </w:tc>
        <w:tc>
          <w:tcPr>
            <w:tcW w:w="6628" w:type="dxa"/>
            <w:shd w:val="clear" w:color="auto" w:fill="F0D4DA"/>
            <w:vAlign w:val="center"/>
          </w:tcPr>
          <w:p w14:paraId="17492629" w14:textId="77777777" w:rsidR="00B64905" w:rsidRPr="00B64905" w:rsidRDefault="00B64905" w:rsidP="00B64905">
            <w:pPr>
              <w:spacing w:line="360" w:lineRule="auto"/>
              <w:rPr>
                <w:rFonts w:ascii="Calibri" w:eastAsia="Calibri" w:hAnsi="Calibri" w:cs="Calibri"/>
                <w:b/>
                <w:lang w:val="de-AT" w:eastAsia="en-US"/>
              </w:rPr>
            </w:pPr>
            <w:r w:rsidRPr="00B64905">
              <w:rPr>
                <w:rFonts w:ascii="Calibri" w:eastAsia="Calibri" w:hAnsi="Calibri" w:cs="Calibri"/>
                <w:b/>
                <w:lang w:val="de-AT" w:eastAsia="en-US"/>
              </w:rPr>
              <w:t>Kurze Aktivitätsbeschreibung</w:t>
            </w:r>
          </w:p>
        </w:tc>
        <w:tc>
          <w:tcPr>
            <w:tcW w:w="2871" w:type="dxa"/>
            <w:shd w:val="clear" w:color="auto" w:fill="F0D4DA"/>
            <w:vAlign w:val="center"/>
          </w:tcPr>
          <w:p w14:paraId="6C49B760" w14:textId="77777777" w:rsidR="00B64905" w:rsidRPr="00B64905" w:rsidRDefault="00B64905" w:rsidP="00B64905">
            <w:pPr>
              <w:spacing w:line="360" w:lineRule="auto"/>
              <w:rPr>
                <w:rFonts w:ascii="Calibri" w:eastAsia="Calibri" w:hAnsi="Calibri" w:cs="Calibri"/>
                <w:b/>
                <w:lang w:val="de-AT" w:eastAsia="en-US"/>
              </w:rPr>
            </w:pPr>
            <w:r w:rsidRPr="00B64905">
              <w:rPr>
                <w:rFonts w:ascii="Calibri" w:eastAsia="Calibri" w:hAnsi="Calibri" w:cs="Calibri"/>
                <w:b/>
                <w:lang w:val="de-AT" w:eastAsia="en-US"/>
              </w:rPr>
              <w:t xml:space="preserve">Sozialform </w:t>
            </w:r>
          </w:p>
        </w:tc>
        <w:tc>
          <w:tcPr>
            <w:tcW w:w="2919" w:type="dxa"/>
            <w:shd w:val="clear" w:color="auto" w:fill="F0D4DA"/>
            <w:vAlign w:val="center"/>
          </w:tcPr>
          <w:p w14:paraId="630CDED3" w14:textId="77777777" w:rsidR="00B64905" w:rsidRPr="00B64905" w:rsidRDefault="00B64905" w:rsidP="00B64905">
            <w:pPr>
              <w:spacing w:line="360" w:lineRule="auto"/>
              <w:rPr>
                <w:rFonts w:ascii="Calibri" w:eastAsia="Calibri" w:hAnsi="Calibri" w:cs="Calibri"/>
                <w:lang w:val="de-AT" w:eastAsia="en-US"/>
              </w:rPr>
            </w:pPr>
            <w:r w:rsidRPr="00B64905">
              <w:rPr>
                <w:rFonts w:ascii="Calibri" w:eastAsia="Calibri" w:hAnsi="Calibri" w:cs="Calibri"/>
                <w:b/>
                <w:lang w:val="de-AT" w:eastAsia="en-US"/>
              </w:rPr>
              <w:t>Lernräume</w:t>
            </w:r>
          </w:p>
        </w:tc>
        <w:tc>
          <w:tcPr>
            <w:tcW w:w="2719" w:type="dxa"/>
            <w:shd w:val="clear" w:color="auto" w:fill="F0D4DA"/>
            <w:vAlign w:val="center"/>
          </w:tcPr>
          <w:p w14:paraId="7FCD35B7" w14:textId="77777777" w:rsidR="00B64905" w:rsidRPr="00B64905" w:rsidRDefault="00B64905" w:rsidP="00B64905">
            <w:pPr>
              <w:spacing w:line="360" w:lineRule="auto"/>
              <w:rPr>
                <w:rFonts w:ascii="Calibri" w:eastAsia="Calibri" w:hAnsi="Calibri" w:cs="Calibri"/>
                <w:b/>
                <w:lang w:val="de-AT" w:eastAsia="en-US"/>
              </w:rPr>
            </w:pPr>
            <w:r w:rsidRPr="00B64905">
              <w:rPr>
                <w:rFonts w:ascii="Calibri" w:eastAsia="Calibri" w:hAnsi="Calibri" w:cs="Calibri"/>
                <w:b/>
                <w:lang w:val="de-AT" w:eastAsia="en-US"/>
              </w:rPr>
              <w:t>Materialbedarf/Medien</w:t>
            </w:r>
          </w:p>
        </w:tc>
      </w:tr>
      <w:bookmarkEnd w:id="0"/>
      <w:tr w:rsidR="00B64905" w:rsidRPr="00B64905" w14:paraId="114365EE" w14:textId="77777777" w:rsidTr="00740C95">
        <w:trPr>
          <w:cantSplit/>
          <w:trHeight w:val="580"/>
        </w:trPr>
        <w:tc>
          <w:tcPr>
            <w:tcW w:w="624" w:type="dxa"/>
            <w:vMerge w:val="restart"/>
          </w:tcPr>
          <w:p w14:paraId="5CAABDE8"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1</w:t>
            </w:r>
          </w:p>
        </w:tc>
        <w:tc>
          <w:tcPr>
            <w:tcW w:w="1843" w:type="dxa"/>
            <w:shd w:val="clear" w:color="auto" w:fill="auto"/>
          </w:tcPr>
          <w:p w14:paraId="1D4462FF"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0,25 UE</w:t>
            </w:r>
          </w:p>
        </w:tc>
        <w:tc>
          <w:tcPr>
            <w:tcW w:w="1843" w:type="dxa"/>
            <w:shd w:val="clear" w:color="auto" w:fill="auto"/>
          </w:tcPr>
          <w:p w14:paraId="639691D3" w14:textId="77777777" w:rsidR="00B64905" w:rsidRPr="00B64905" w:rsidRDefault="00B64905" w:rsidP="00B64905">
            <w:pPr>
              <w:spacing w:before="120" w:line="360" w:lineRule="auto"/>
              <w:rPr>
                <w:rFonts w:ascii="Calibri" w:eastAsia="Calibri" w:hAnsi="Calibri" w:cs="Calibri"/>
                <w:lang w:val="de-AT" w:eastAsia="en-US"/>
              </w:rPr>
            </w:pPr>
            <w:r w:rsidRPr="00B64905">
              <w:rPr>
                <w:rFonts w:ascii="Calibri" w:eastAsia="Calibri" w:hAnsi="Calibri" w:cs="Calibri"/>
                <w:lang w:val="de-AT" w:eastAsia="en-US"/>
              </w:rPr>
              <w:t>Begrüßungs-runde/ Einführung in das Thema natürliche Zahlen</w:t>
            </w:r>
          </w:p>
        </w:tc>
        <w:tc>
          <w:tcPr>
            <w:tcW w:w="6628" w:type="dxa"/>
            <w:shd w:val="clear" w:color="auto" w:fill="auto"/>
          </w:tcPr>
          <w:p w14:paraId="2265268B"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Teilnehmerinnen werden am Kursort empfangen und stellen sich im Kreis auf. Der/die </w:t>
            </w:r>
            <w:proofErr w:type="spellStart"/>
            <w:r w:rsidRPr="00B64905">
              <w:rPr>
                <w:rFonts w:ascii="Calibri" w:eastAsia="Calibri" w:hAnsi="Calibri" w:cs="Calibri"/>
                <w:lang w:eastAsia="en-US"/>
              </w:rPr>
              <w:t>TrainerIn</w:t>
            </w:r>
            <w:proofErr w:type="spellEnd"/>
            <w:r w:rsidRPr="00B64905">
              <w:rPr>
                <w:rFonts w:ascii="Calibri" w:eastAsia="Calibri" w:hAnsi="Calibri" w:cs="Calibri"/>
                <w:lang w:eastAsia="en-US"/>
              </w:rPr>
              <w:t xml:space="preserve"> stellt das heutige „Mikrophon“ (einen Tannenzapfen) vor, leitet die Gesprächs</w:t>
            </w:r>
            <w:r w:rsidRPr="00B64905">
              <w:rPr>
                <w:rFonts w:ascii="Calibri" w:eastAsia="Calibri" w:hAnsi="Calibri" w:cs="Calibri"/>
                <w:lang w:eastAsia="en-US"/>
              </w:rPr>
              <w:softHyphen/>
              <w:t xml:space="preserve">runde ein, indem sie die Eckpunkte des heutigen Ausfluges (Dauer, Wegstrecke, Pausenregelung, nötige Ausrüstung) erläutert und stellt die Frage: „Kann man nur im Kursraum Mathematik üben?“ Die Person, die das Sprechobjekt hält, darf reden, die anderen haben die Aufgabe zuzuhören. In wenigen Sätzen schließt der/die </w:t>
            </w:r>
            <w:proofErr w:type="spellStart"/>
            <w:r w:rsidRPr="00B64905">
              <w:rPr>
                <w:rFonts w:ascii="Calibri" w:eastAsia="Calibri" w:hAnsi="Calibri" w:cs="Calibri"/>
                <w:lang w:eastAsia="en-US"/>
              </w:rPr>
              <w:t>TrainerIn</w:t>
            </w:r>
            <w:proofErr w:type="spellEnd"/>
            <w:r w:rsidRPr="00B64905">
              <w:rPr>
                <w:rFonts w:ascii="Calibri" w:eastAsia="Calibri" w:hAnsi="Calibri" w:cs="Calibri"/>
                <w:lang w:eastAsia="en-US"/>
              </w:rPr>
              <w:t xml:space="preserve"> die Begrüßungsrunde ab, indem er/sie erklärt, dass wir ständig lernen, dazu nicht immer einen Kursraum benötigen und es gerade in der Natur viel zu „errechnen“ gibt. </w:t>
            </w:r>
          </w:p>
        </w:tc>
        <w:tc>
          <w:tcPr>
            <w:tcW w:w="2871" w:type="dxa"/>
          </w:tcPr>
          <w:p w14:paraId="1D8462A3" w14:textId="77777777" w:rsidR="00B64905" w:rsidRPr="00B64905" w:rsidRDefault="00B64905" w:rsidP="00B64905">
            <w:pPr>
              <w:keepNext/>
              <w:spacing w:before="120" w:line="276" w:lineRule="auto"/>
              <w:ind w:left="312" w:hanging="312"/>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7AC8CD45" w14:textId="77777777" w:rsidR="00B64905" w:rsidRPr="00B64905" w:rsidRDefault="00B64905" w:rsidP="00B64905">
            <w:pPr>
              <w:keepNext/>
              <w:spacing w:line="276" w:lineRule="auto"/>
              <w:ind w:left="312" w:hanging="312"/>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0477C9E7" w14:textId="77777777" w:rsidR="00B64905" w:rsidRPr="00B64905" w:rsidRDefault="00B64905" w:rsidP="00B64905">
            <w:pPr>
              <w:keepNext/>
              <w:spacing w:line="276" w:lineRule="auto"/>
              <w:ind w:left="312" w:hanging="312"/>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028963E3" w14:textId="77777777" w:rsidR="00B64905" w:rsidRPr="00B64905" w:rsidRDefault="00B64905" w:rsidP="00B64905">
            <w:pPr>
              <w:keepNext/>
              <w:spacing w:line="276" w:lineRule="auto"/>
              <w:ind w:left="312" w:hanging="312"/>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6BC99B15" w14:textId="77777777" w:rsidR="00B64905" w:rsidRPr="00B64905" w:rsidRDefault="00B64905" w:rsidP="00B64905">
            <w:pPr>
              <w:spacing w:line="360" w:lineRule="auto"/>
              <w:ind w:left="312" w:hanging="312"/>
              <w:jc w:val="both"/>
              <w:rPr>
                <w:rFonts w:ascii="Calibri" w:hAnsi="Calibri" w:cs="Calibri"/>
                <w:lang w:val="de-AT" w:eastAsia="de-AT"/>
              </w:rPr>
            </w:pPr>
          </w:p>
        </w:tc>
        <w:tc>
          <w:tcPr>
            <w:tcW w:w="2919" w:type="dxa"/>
            <w:shd w:val="clear" w:color="auto" w:fill="auto"/>
          </w:tcPr>
          <w:p w14:paraId="304F677F"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71424F1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17E060E0"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15F12441"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5F0891E6" w14:textId="77777777" w:rsidR="00B64905" w:rsidRPr="00B64905" w:rsidRDefault="00B64905" w:rsidP="00B64905">
            <w:pPr>
              <w:keepNext/>
              <w:spacing w:line="276" w:lineRule="auto"/>
              <w:ind w:left="312" w:hanging="312"/>
              <w:rPr>
                <w:color w:val="993366"/>
              </w:rPr>
            </w:pPr>
            <w:r w:rsidRPr="00B64905">
              <w:rPr>
                <w:rFonts w:ascii="Segoe UI Symbol" w:hAnsi="Segoe UI Symbol" w:cs="Segoe UI Symbol"/>
                <w:color w:val="993366"/>
              </w:rPr>
              <w:t>☒</w:t>
            </w:r>
            <w:r w:rsidRPr="00B64905">
              <w:rPr>
                <w:color w:val="993366"/>
              </w:rPr>
              <w:tab/>
            </w:r>
            <w:r w:rsidRPr="00B64905">
              <w:rPr>
                <w:rFonts w:ascii="Calibri" w:hAnsi="Calibri" w:cs="Calibri"/>
                <w:bCs/>
                <w:lang w:val="de-AT" w:eastAsia="de-AT"/>
              </w:rPr>
              <w:t>Sonstiges, und zwar…: vor dem Kursinstitut</w:t>
            </w:r>
          </w:p>
          <w:p w14:paraId="66D21EE9" w14:textId="77777777" w:rsidR="00B64905" w:rsidRPr="00B64905" w:rsidRDefault="00B64905" w:rsidP="00B64905">
            <w:pPr>
              <w:spacing w:line="360" w:lineRule="auto"/>
              <w:jc w:val="both"/>
              <w:rPr>
                <w:rFonts w:ascii="Calibri" w:hAnsi="Calibri" w:cs="Calibri"/>
                <w:lang w:val="de-AT" w:eastAsia="de-AT"/>
              </w:rPr>
            </w:pPr>
          </w:p>
          <w:p w14:paraId="25F8C23D" w14:textId="77777777" w:rsidR="00B64905" w:rsidRPr="00B64905" w:rsidRDefault="00B64905" w:rsidP="00B64905">
            <w:pPr>
              <w:spacing w:line="360" w:lineRule="auto"/>
              <w:jc w:val="both"/>
              <w:rPr>
                <w:rFonts w:ascii="Calibri" w:hAnsi="Calibri" w:cs="Calibri"/>
                <w:lang w:val="de-AT" w:eastAsia="de-AT"/>
              </w:rPr>
            </w:pPr>
          </w:p>
        </w:tc>
        <w:tc>
          <w:tcPr>
            <w:tcW w:w="2719" w:type="dxa"/>
          </w:tcPr>
          <w:p w14:paraId="53405FB9"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67A5139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42ECC04D"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0F9A11E8"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24ADB325"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36BE5F5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405B8E34"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color w:val="993366"/>
              </w:rPr>
              <w:t xml:space="preserve"> </w:t>
            </w:r>
            <w:r w:rsidRPr="00B64905">
              <w:rPr>
                <w:rFonts w:ascii="Calibri" w:hAnsi="Calibri" w:cs="Calibri"/>
                <w:bCs/>
                <w:lang w:val="de-AT" w:eastAsia="de-AT"/>
              </w:rPr>
              <w:t>S</w:t>
            </w:r>
            <w:r w:rsidRPr="00B64905">
              <w:rPr>
                <w:rFonts w:ascii="Calibri" w:hAnsi="Calibri" w:cs="Calibri"/>
                <w:lang w:val="de-AT" w:eastAsia="de-AT"/>
              </w:rPr>
              <w:t>onstiges, und zwar…:</w:t>
            </w:r>
          </w:p>
          <w:p w14:paraId="136B2A53" w14:textId="77777777" w:rsidR="00B64905" w:rsidRPr="00B64905" w:rsidRDefault="00B64905" w:rsidP="00B64905">
            <w:pPr>
              <w:spacing w:line="360" w:lineRule="auto"/>
              <w:ind w:left="312" w:hanging="312"/>
              <w:rPr>
                <w:rFonts w:ascii="Calibri" w:hAnsi="Calibri" w:cs="Calibri"/>
                <w:bCs/>
                <w:lang w:val="de-AT" w:eastAsia="de-AT"/>
              </w:rPr>
            </w:pPr>
            <w:r w:rsidRPr="00B64905">
              <w:rPr>
                <w:rFonts w:ascii="Calibri" w:hAnsi="Calibri" w:cs="Calibri"/>
                <w:bCs/>
                <w:lang w:val="de-AT" w:eastAsia="de-AT"/>
              </w:rPr>
              <w:t>einen Tannenzapfen (oder einen anderen Gegenstand aus der Natur)</w:t>
            </w:r>
          </w:p>
        </w:tc>
      </w:tr>
      <w:tr w:rsidR="00B64905" w:rsidRPr="00B64905" w14:paraId="55E8EF1A" w14:textId="77777777" w:rsidTr="00740C95">
        <w:trPr>
          <w:cantSplit/>
          <w:trHeight w:val="580"/>
        </w:trPr>
        <w:tc>
          <w:tcPr>
            <w:tcW w:w="624" w:type="dxa"/>
            <w:vMerge/>
          </w:tcPr>
          <w:p w14:paraId="61AA22A4"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56FFDCD8"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0,25 UE</w:t>
            </w:r>
          </w:p>
        </w:tc>
        <w:tc>
          <w:tcPr>
            <w:tcW w:w="1843" w:type="dxa"/>
            <w:shd w:val="clear" w:color="auto" w:fill="auto"/>
          </w:tcPr>
          <w:p w14:paraId="30C8408F" w14:textId="77777777" w:rsidR="00B64905" w:rsidRPr="00B64905" w:rsidRDefault="00B64905" w:rsidP="00B64905">
            <w:pPr>
              <w:tabs>
                <w:tab w:val="left" w:pos="3891"/>
              </w:tabs>
              <w:spacing w:before="120" w:after="120" w:line="360" w:lineRule="auto"/>
              <w:rPr>
                <w:rFonts w:ascii="Calibri" w:hAnsi="Calibri" w:cs="Calibri"/>
              </w:rPr>
            </w:pPr>
            <w:r w:rsidRPr="00B64905">
              <w:rPr>
                <w:rFonts w:ascii="Calibri" w:hAnsi="Calibri" w:cs="Calibri"/>
              </w:rPr>
              <w:t>Weg vom Kursinstitut zum Wald / Überleitung zum Thema natürliche Zahlen</w:t>
            </w:r>
          </w:p>
          <w:p w14:paraId="0D616B9E"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6628" w:type="dxa"/>
            <w:shd w:val="clear" w:color="auto" w:fill="auto"/>
          </w:tcPr>
          <w:p w14:paraId="6D6A52AE" w14:textId="77777777" w:rsidR="00B64905" w:rsidRPr="00B64905" w:rsidRDefault="00B64905" w:rsidP="00B64905">
            <w:pPr>
              <w:tabs>
                <w:tab w:val="left" w:pos="3891"/>
              </w:tabs>
              <w:spacing w:before="120" w:after="120" w:line="360" w:lineRule="auto"/>
              <w:jc w:val="both"/>
              <w:rPr>
                <w:rFonts w:ascii="Calibri" w:hAnsi="Calibri" w:cs="Calibri"/>
              </w:rPr>
            </w:pPr>
            <w:r w:rsidRPr="00B64905">
              <w:rPr>
                <w:rFonts w:ascii="Calibri" w:hAnsi="Calibri" w:cs="Calibri"/>
              </w:rPr>
              <w:t xml:space="preserve">Die Wegstrecke kann bereits als Einstieg in das Thema genützt werden: Die TeilnehmerInnen erhalten vor dem Losgehen jeweils einen Stift und Kärtchen auf dem ein Begriff steht (Bäume, Autos, Menschen, Ampeln, Geschäfte, Tiere, Zebrastreifen etc.). Die Frage lautet: Wie viele ….. sehen Sie am Weg vom Kursinstitut bis zum Wald? Jede/r </w:t>
            </w:r>
            <w:proofErr w:type="spellStart"/>
            <w:r w:rsidRPr="00B64905">
              <w:rPr>
                <w:rFonts w:ascii="Calibri" w:hAnsi="Calibri" w:cs="Calibri"/>
              </w:rPr>
              <w:t>TeilnehmerIn</w:t>
            </w:r>
            <w:proofErr w:type="spellEnd"/>
            <w:r w:rsidRPr="00B64905">
              <w:rPr>
                <w:rFonts w:ascii="Calibri" w:hAnsi="Calibri" w:cs="Calibri"/>
              </w:rPr>
              <w:t xml:space="preserve"> führt eine Strichliste. </w:t>
            </w:r>
          </w:p>
          <w:p w14:paraId="22F2C597" w14:textId="77777777" w:rsidR="00B64905" w:rsidRPr="00B64905" w:rsidRDefault="00B64905" w:rsidP="00B64905">
            <w:pPr>
              <w:tabs>
                <w:tab w:val="left" w:pos="3948"/>
              </w:tabs>
              <w:rPr>
                <w:rFonts w:ascii="Calibri" w:eastAsia="Calibri" w:hAnsi="Calibri" w:cs="Calibri"/>
                <w:lang w:val="de-AT" w:eastAsia="en-US"/>
              </w:rPr>
            </w:pPr>
          </w:p>
        </w:tc>
        <w:tc>
          <w:tcPr>
            <w:tcW w:w="2871" w:type="dxa"/>
          </w:tcPr>
          <w:p w14:paraId="5692E661"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5C9CFDBD"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0DBF2816"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79718119"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12728343" w14:textId="77777777" w:rsidR="00B64905" w:rsidRPr="00B64905" w:rsidRDefault="00B64905" w:rsidP="00B64905">
            <w:pPr>
              <w:spacing w:line="360" w:lineRule="auto"/>
              <w:ind w:left="312" w:hanging="312"/>
              <w:jc w:val="both"/>
              <w:rPr>
                <w:rFonts w:ascii="Calibri" w:hAnsi="Calibri" w:cs="Calibri"/>
                <w:highlight w:val="green"/>
                <w:lang w:val="de-AT" w:eastAsia="de-AT"/>
              </w:rPr>
            </w:pPr>
          </w:p>
        </w:tc>
        <w:tc>
          <w:tcPr>
            <w:tcW w:w="2919" w:type="dxa"/>
            <w:shd w:val="clear" w:color="auto" w:fill="auto"/>
          </w:tcPr>
          <w:p w14:paraId="4E225976"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16CEDF9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19641732"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2FDA9841"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700FCD34"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auf dem Weg in den Wald/zur Wiese </w:t>
            </w:r>
          </w:p>
          <w:p w14:paraId="29402AB2" w14:textId="77777777" w:rsidR="00B64905" w:rsidRPr="00B64905" w:rsidRDefault="00B64905" w:rsidP="00B64905">
            <w:pPr>
              <w:spacing w:line="360" w:lineRule="auto"/>
              <w:jc w:val="both"/>
              <w:rPr>
                <w:rFonts w:ascii="Calibri" w:hAnsi="Calibri" w:cs="Calibri"/>
                <w:highlight w:val="green"/>
                <w:lang w:val="de-AT" w:eastAsia="de-AT"/>
              </w:rPr>
            </w:pPr>
          </w:p>
        </w:tc>
        <w:tc>
          <w:tcPr>
            <w:tcW w:w="2719" w:type="dxa"/>
          </w:tcPr>
          <w:p w14:paraId="1DB2AA3C"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6A3982C8"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3B5B1B5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31345C3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40C205F1"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6E6ABA3A"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0F772E72"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onstiges, und zwar…:</w:t>
            </w:r>
          </w:p>
          <w:p w14:paraId="6A3D8A20" w14:textId="77777777" w:rsidR="00B64905" w:rsidRPr="00B64905" w:rsidRDefault="00B64905" w:rsidP="00B64905">
            <w:pPr>
              <w:spacing w:line="360" w:lineRule="auto"/>
              <w:ind w:left="312" w:hanging="312"/>
              <w:jc w:val="both"/>
              <w:rPr>
                <w:rFonts w:ascii="Calibri" w:hAnsi="Calibri" w:cs="Calibri"/>
                <w:bCs/>
                <w:highlight w:val="green"/>
                <w:lang w:val="de-AT" w:eastAsia="de-AT"/>
              </w:rPr>
            </w:pPr>
            <w:r w:rsidRPr="00B64905">
              <w:rPr>
                <w:rFonts w:ascii="Calibri" w:hAnsi="Calibri" w:cs="Calibri"/>
                <w:bCs/>
                <w:lang w:val="de-AT" w:eastAsia="de-AT"/>
              </w:rPr>
              <w:t>Stifte</w:t>
            </w:r>
          </w:p>
        </w:tc>
      </w:tr>
      <w:tr w:rsidR="00B64905" w:rsidRPr="00B64905" w14:paraId="4BE98537" w14:textId="77777777" w:rsidTr="00740C95">
        <w:trPr>
          <w:cantSplit/>
          <w:trHeight w:val="580"/>
        </w:trPr>
        <w:tc>
          <w:tcPr>
            <w:tcW w:w="624" w:type="dxa"/>
            <w:vMerge/>
          </w:tcPr>
          <w:p w14:paraId="64298D7D"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2925D478"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0,5</w:t>
            </w:r>
          </w:p>
        </w:tc>
        <w:tc>
          <w:tcPr>
            <w:tcW w:w="1843" w:type="dxa"/>
            <w:shd w:val="clear" w:color="auto" w:fill="auto"/>
          </w:tcPr>
          <w:p w14:paraId="2B54D430"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natürliche Zahlen - Zahlen vergleichen</w:t>
            </w:r>
          </w:p>
        </w:tc>
        <w:tc>
          <w:tcPr>
            <w:tcW w:w="6628" w:type="dxa"/>
            <w:shd w:val="clear" w:color="auto" w:fill="auto"/>
          </w:tcPr>
          <w:p w14:paraId="705D120C"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Im Wald angekommen, sucht sich die Gruppe zunächst einen passenden Platz aus.</w:t>
            </w:r>
            <w:r w:rsidRPr="00B64905">
              <w:rPr>
                <w:rFonts w:ascii="Calibri" w:hAnsi="Calibri" w:cs="Calibri"/>
              </w:rPr>
              <w:t xml:space="preserve"> Die endgültigen Zahlen werden auf Kärtchen notiert. </w:t>
            </w:r>
            <w:r w:rsidRPr="00B64905">
              <w:rPr>
                <w:rFonts w:ascii="Calibri" w:eastAsia="Calibri" w:hAnsi="Calibri" w:cs="Calibri"/>
                <w:lang w:eastAsia="en-US"/>
              </w:rPr>
              <w:t xml:space="preserve">Die Ergebnisse werden ausgetauscht. Wer hat die größte Zahl? Wer hat die kleinste Zahl? Was war bei der Aufgabe überraschend? </w:t>
            </w:r>
          </w:p>
          <w:p w14:paraId="3D8A43AE"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Zahlen werden nun in eine Reihe aufgelegt werden – von der kleinsten bis zur größten Zahl. </w:t>
            </w:r>
          </w:p>
          <w:p w14:paraId="7C5344A5"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Der/die </w:t>
            </w:r>
            <w:proofErr w:type="spellStart"/>
            <w:r w:rsidRPr="00B64905">
              <w:rPr>
                <w:rFonts w:ascii="Calibri" w:eastAsia="Calibri" w:hAnsi="Calibri" w:cs="Calibri"/>
                <w:lang w:eastAsia="en-US"/>
              </w:rPr>
              <w:t>TrainerIn</w:t>
            </w:r>
            <w:proofErr w:type="spellEnd"/>
            <w:r w:rsidRPr="00B64905">
              <w:rPr>
                <w:rFonts w:ascii="Calibri" w:eastAsia="Calibri" w:hAnsi="Calibri" w:cs="Calibri"/>
                <w:lang w:eastAsia="en-US"/>
              </w:rPr>
              <w:t xml:space="preserve"> drückt aus, dass die Gruppe schon mitten in mathematischen Aufgaben ist und schon mit diesen wenigen Zahlen viele Rechenaufgaben möglich sind. Sie stellt nun, je nach Wissensstand der Teilnehmenden, einige Fragen, die im Plenum beantwortet und diskutiert werden.</w:t>
            </w:r>
          </w:p>
          <w:p w14:paraId="217D775D" w14:textId="77777777" w:rsidR="00B64905" w:rsidRPr="00B64905" w:rsidRDefault="00B64905" w:rsidP="00B64905">
            <w:pPr>
              <w:numPr>
                <w:ilvl w:val="0"/>
                <w:numId w:val="48"/>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Welche Zahlen sind kleiner als 10? Welche Zahlen sind größer als 20? etc.</w:t>
            </w:r>
          </w:p>
          <w:p w14:paraId="6558E35B" w14:textId="77777777" w:rsidR="00B64905" w:rsidRPr="00B64905" w:rsidRDefault="00B64905" w:rsidP="00B64905">
            <w:pPr>
              <w:numPr>
                <w:ilvl w:val="0"/>
                <w:numId w:val="48"/>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Welche Zahlen sind gerade? Welche Zahlen sind ungerade?</w:t>
            </w:r>
          </w:p>
          <w:p w14:paraId="1E16F938"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jeweiligen Zahlenkärtchen werden in Gruppen zusammengelegt. Die mathematischen Zeichen „= (gleich)“, „&gt; (größer als)“, „&lt; (kleiner als)“ können eingeführt und mit Holzstöckchen gelegt werden. Es kann in Paaren eine Weile weitergearbeitet werden. </w:t>
            </w:r>
          </w:p>
        </w:tc>
        <w:tc>
          <w:tcPr>
            <w:tcW w:w="2871" w:type="dxa"/>
          </w:tcPr>
          <w:p w14:paraId="7263A70B"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740C38B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13E7ED7E"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438EB2BF"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546C1729" w14:textId="77777777" w:rsidR="00B64905" w:rsidRPr="00B64905" w:rsidRDefault="00B64905" w:rsidP="00B64905">
            <w:pPr>
              <w:spacing w:line="360" w:lineRule="auto"/>
              <w:ind w:left="312" w:hanging="312"/>
              <w:jc w:val="both"/>
              <w:rPr>
                <w:rFonts w:ascii="Calibri" w:hAnsi="Calibri" w:cs="Calibri"/>
                <w:highlight w:val="green"/>
                <w:lang w:val="de-AT" w:eastAsia="de-AT"/>
              </w:rPr>
            </w:pPr>
          </w:p>
        </w:tc>
        <w:tc>
          <w:tcPr>
            <w:tcW w:w="2919" w:type="dxa"/>
            <w:shd w:val="clear" w:color="auto" w:fill="auto"/>
          </w:tcPr>
          <w:p w14:paraId="51C16E90"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04BB6F0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259ECB17"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57E1F4A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127315C4" w14:textId="77777777" w:rsidR="00B64905" w:rsidRPr="00B64905" w:rsidRDefault="00B64905" w:rsidP="00B64905">
            <w:pPr>
              <w:spacing w:line="360" w:lineRule="auto"/>
              <w:jc w:val="both"/>
              <w:rPr>
                <w:rFonts w:ascii="Calibri" w:hAnsi="Calibri" w:cs="Calibri"/>
                <w:highlight w:val="green"/>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tc>
        <w:tc>
          <w:tcPr>
            <w:tcW w:w="2719" w:type="dxa"/>
          </w:tcPr>
          <w:p w14:paraId="6416C00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57D2368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3683567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67985F7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5B92D1A3"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2A8134A8"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39CDCDB9"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onstiges:</w:t>
            </w:r>
          </w:p>
          <w:p w14:paraId="275A10FE"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Calibri" w:hAnsi="Calibri" w:cs="Calibri"/>
                <w:bCs/>
                <w:lang w:val="de-AT" w:eastAsia="de-AT"/>
              </w:rPr>
              <w:t>Naturmaterialien</w:t>
            </w:r>
          </w:p>
          <w:p w14:paraId="454AB17F" w14:textId="77777777" w:rsidR="00B64905" w:rsidRPr="00B64905" w:rsidRDefault="00B64905" w:rsidP="00B64905">
            <w:pPr>
              <w:spacing w:line="360" w:lineRule="auto"/>
              <w:ind w:left="312" w:hanging="312"/>
              <w:jc w:val="both"/>
              <w:rPr>
                <w:rFonts w:ascii="Calibri" w:hAnsi="Calibri" w:cs="Calibri"/>
                <w:bCs/>
                <w:lang w:val="de-AT" w:eastAsia="de-AT"/>
              </w:rPr>
            </w:pPr>
          </w:p>
          <w:p w14:paraId="5D882B14" w14:textId="77777777" w:rsidR="00B64905" w:rsidRPr="00B64905" w:rsidRDefault="00B64905" w:rsidP="00B64905">
            <w:pPr>
              <w:spacing w:line="360" w:lineRule="auto"/>
              <w:ind w:left="312" w:hanging="312"/>
              <w:jc w:val="both"/>
              <w:rPr>
                <w:rFonts w:ascii="Calibri" w:hAnsi="Calibri" w:cs="Calibri"/>
                <w:bCs/>
                <w:highlight w:val="green"/>
                <w:lang w:val="de-AT" w:eastAsia="de-AT"/>
              </w:rPr>
            </w:pPr>
          </w:p>
        </w:tc>
      </w:tr>
      <w:tr w:rsidR="00B64905" w:rsidRPr="00B64905" w14:paraId="33F02CAD" w14:textId="77777777" w:rsidTr="00740C95">
        <w:trPr>
          <w:cantSplit/>
          <w:trHeight w:val="580"/>
        </w:trPr>
        <w:tc>
          <w:tcPr>
            <w:tcW w:w="624" w:type="dxa"/>
            <w:vMerge w:val="restart"/>
          </w:tcPr>
          <w:p w14:paraId="58A87ED9"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lastRenderedPageBreak/>
              <w:t>2</w:t>
            </w:r>
          </w:p>
        </w:tc>
        <w:tc>
          <w:tcPr>
            <w:tcW w:w="1843" w:type="dxa"/>
            <w:shd w:val="clear" w:color="auto" w:fill="auto"/>
          </w:tcPr>
          <w:p w14:paraId="53172BF0"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5 -10 min</w:t>
            </w:r>
          </w:p>
        </w:tc>
        <w:tc>
          <w:tcPr>
            <w:tcW w:w="1843" w:type="dxa"/>
            <w:shd w:val="clear" w:color="auto" w:fill="auto"/>
          </w:tcPr>
          <w:p w14:paraId="3AFD7F9D" w14:textId="77777777" w:rsidR="00B64905" w:rsidRPr="00B64905" w:rsidRDefault="00B64905" w:rsidP="00B64905">
            <w:pPr>
              <w:spacing w:before="120" w:line="360" w:lineRule="auto"/>
              <w:rPr>
                <w:rFonts w:ascii="Calibri" w:eastAsia="Calibri" w:hAnsi="Calibri" w:cs="Calibri"/>
                <w:lang w:eastAsia="en-US"/>
              </w:rPr>
            </w:pPr>
            <w:r w:rsidRPr="00B64905">
              <w:rPr>
                <w:rFonts w:ascii="Calibri" w:eastAsia="Calibri" w:hAnsi="Calibri" w:cs="Calibri"/>
                <w:lang w:eastAsia="en-US"/>
              </w:rPr>
              <w:t>Überleitung zum Thema „Rechnen mit natürlichen Zahlen“</w:t>
            </w:r>
          </w:p>
        </w:tc>
        <w:tc>
          <w:tcPr>
            <w:tcW w:w="6628" w:type="dxa"/>
            <w:shd w:val="clear" w:color="auto" w:fill="auto"/>
          </w:tcPr>
          <w:p w14:paraId="2A157351"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Die TeilnehmerInnen sind dazu eingeladen, sich umzusehen und den Wald mit allen Sinnen wahrzunehmen, um an diesem neuen Lernort so richtig anzukommen. Ein Stehkreis und folgende Fragen können hierbei hilfreich sein: Schauen Sie sich um! Wo sind wir hier? Was sehen Sie? Was hören Sie? Wie fühlt sich der Boden unter ihren Füßen an? Wie riecht es hier im Wald?</w:t>
            </w:r>
          </w:p>
          <w:p w14:paraId="13F5B6A2"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Nehmen Sie sich 2 Minuten Zeit, um sich umzuschauen ohne zu reden: Wo sehen sie hier Mathematik? Was könnte man hier im Wald berechnen? </w:t>
            </w:r>
          </w:p>
          <w:p w14:paraId="546C0DE9"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Es folgt eine kurze Austauschrunde. Ideen der TeilnehmerInnen sollen aufgegriffen werden und gegebenenfalls das Programm spontan geändert werden. </w:t>
            </w:r>
          </w:p>
        </w:tc>
        <w:tc>
          <w:tcPr>
            <w:tcW w:w="2871" w:type="dxa"/>
          </w:tcPr>
          <w:p w14:paraId="505E922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571A2C06"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2217C90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058906FD"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74DDD6C6"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7D8552F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7ECD342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2155EB2C"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782BC35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41F1979A"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p w14:paraId="6C51D55F" w14:textId="77777777" w:rsidR="00B64905" w:rsidRPr="00B64905" w:rsidRDefault="00B64905" w:rsidP="00B64905">
            <w:pPr>
              <w:spacing w:line="360" w:lineRule="auto"/>
              <w:jc w:val="both"/>
              <w:rPr>
                <w:rFonts w:ascii="Calibri" w:hAnsi="Calibri" w:cs="Calibri"/>
                <w:lang w:val="de-AT" w:eastAsia="de-AT"/>
              </w:rPr>
            </w:pPr>
          </w:p>
          <w:p w14:paraId="1A7382F8"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719" w:type="dxa"/>
          </w:tcPr>
          <w:p w14:paraId="5C741578"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6C68915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029C439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3FD8FBD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02429C70"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50782EAE"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2DA3B9AF" w14:textId="77777777" w:rsidR="00B64905" w:rsidRPr="00B64905" w:rsidRDefault="00B64905" w:rsidP="00B64905">
            <w:pPr>
              <w:spacing w:line="360" w:lineRule="auto"/>
              <w:ind w:left="312" w:hanging="312"/>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w:t>
            </w:r>
            <w:r w:rsidRPr="00B64905">
              <w:rPr>
                <w:rFonts w:ascii="Calibri" w:hAnsi="Calibri" w:cs="Calibri"/>
                <w:bCs/>
                <w:lang w:val="de-AT" w:eastAsia="de-AT"/>
              </w:rPr>
              <w:t>Sprechobjekt (Tannenzapfen)</w:t>
            </w:r>
          </w:p>
          <w:p w14:paraId="7D172B56" w14:textId="77777777" w:rsidR="00B64905" w:rsidRPr="00B64905" w:rsidRDefault="00B64905" w:rsidP="00B64905">
            <w:pPr>
              <w:spacing w:line="360" w:lineRule="auto"/>
              <w:ind w:left="312" w:hanging="312"/>
              <w:jc w:val="both"/>
              <w:rPr>
                <w:rFonts w:ascii="Calibri" w:hAnsi="Calibri" w:cs="Calibri"/>
                <w:bCs/>
                <w:lang w:val="de-AT" w:eastAsia="de-AT"/>
              </w:rPr>
            </w:pPr>
          </w:p>
          <w:p w14:paraId="7CE68E5B" w14:textId="77777777" w:rsidR="00B64905" w:rsidRPr="00B64905" w:rsidRDefault="00B64905" w:rsidP="00B64905">
            <w:pPr>
              <w:spacing w:line="360" w:lineRule="auto"/>
              <w:ind w:left="312" w:hanging="312"/>
              <w:jc w:val="both"/>
              <w:rPr>
                <w:rFonts w:ascii="Calibri" w:hAnsi="Calibri" w:cs="Calibri"/>
                <w:highlight w:val="green"/>
                <w:lang w:val="de-AT" w:eastAsia="de-AT"/>
              </w:rPr>
            </w:pPr>
          </w:p>
        </w:tc>
      </w:tr>
      <w:tr w:rsidR="00B64905" w:rsidRPr="00B64905" w14:paraId="0196FCD2" w14:textId="77777777" w:rsidTr="00740C95">
        <w:trPr>
          <w:cantSplit/>
          <w:trHeight w:val="580"/>
        </w:trPr>
        <w:tc>
          <w:tcPr>
            <w:tcW w:w="624" w:type="dxa"/>
            <w:vMerge/>
          </w:tcPr>
          <w:p w14:paraId="1FEEA6D1"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21825BB9" w14:textId="77777777" w:rsidR="00B64905" w:rsidRPr="00B64905" w:rsidRDefault="00B64905" w:rsidP="00B64905">
            <w:pPr>
              <w:spacing w:before="120" w:line="360" w:lineRule="auto"/>
              <w:jc w:val="both"/>
              <w:rPr>
                <w:rFonts w:ascii="Calibri" w:eastAsia="Calibri" w:hAnsi="Calibri" w:cs="Calibri"/>
                <w:highlight w:val="green"/>
                <w:lang w:val="de-AT" w:eastAsia="en-US"/>
              </w:rPr>
            </w:pPr>
            <w:r w:rsidRPr="00B64905">
              <w:rPr>
                <w:rFonts w:ascii="Calibri" w:eastAsia="Calibri" w:hAnsi="Calibri" w:cs="Calibri"/>
                <w:lang w:val="de-AT" w:eastAsia="en-US"/>
              </w:rPr>
              <w:t>10 min</w:t>
            </w:r>
          </w:p>
        </w:tc>
        <w:tc>
          <w:tcPr>
            <w:tcW w:w="1843" w:type="dxa"/>
            <w:shd w:val="clear" w:color="auto" w:fill="auto"/>
          </w:tcPr>
          <w:p w14:paraId="210579BD" w14:textId="77777777" w:rsidR="00B64905" w:rsidRPr="00B64905" w:rsidRDefault="00B64905" w:rsidP="00B64905">
            <w:pPr>
              <w:spacing w:before="120" w:line="360" w:lineRule="auto"/>
              <w:jc w:val="both"/>
              <w:rPr>
                <w:rFonts w:ascii="Calibri" w:eastAsia="Calibri" w:hAnsi="Calibri" w:cs="Calibri"/>
                <w:lang w:eastAsia="en-US"/>
              </w:rPr>
            </w:pPr>
            <w:r w:rsidRPr="00B64905">
              <w:rPr>
                <w:rFonts w:ascii="Calibri" w:eastAsia="Calibri" w:hAnsi="Calibri" w:cs="Calibri"/>
                <w:lang w:eastAsia="en-US"/>
              </w:rPr>
              <w:t>Vertiefung zum Thema „Rechnen mit natürlichen Zahlen I - Zahlen raten</w:t>
            </w:r>
          </w:p>
        </w:tc>
        <w:tc>
          <w:tcPr>
            <w:tcW w:w="6628" w:type="dxa"/>
            <w:shd w:val="clear" w:color="auto" w:fill="auto"/>
          </w:tcPr>
          <w:p w14:paraId="6A1BFD9B"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Kärtchen der vergangen beiden Aktivitäten werden von dem/der </w:t>
            </w:r>
            <w:proofErr w:type="spellStart"/>
            <w:r w:rsidRPr="00B64905">
              <w:rPr>
                <w:rFonts w:ascii="Calibri" w:eastAsia="Calibri" w:hAnsi="Calibri" w:cs="Calibri"/>
                <w:lang w:eastAsia="en-US"/>
              </w:rPr>
              <w:t>TrainerIn</w:t>
            </w:r>
            <w:proofErr w:type="spellEnd"/>
            <w:r w:rsidRPr="00B64905">
              <w:rPr>
                <w:rFonts w:ascii="Calibri" w:eastAsia="Calibri" w:hAnsi="Calibri" w:cs="Calibri"/>
                <w:lang w:eastAsia="en-US"/>
              </w:rPr>
              <w:t xml:space="preserve"> mithilfe von Wäscheklammern (oder einem Klebeband) hinter dem Rücken der TeilnehmerInnen befestigt. Jede/r </w:t>
            </w:r>
            <w:proofErr w:type="spellStart"/>
            <w:r w:rsidRPr="00B64905">
              <w:rPr>
                <w:rFonts w:ascii="Calibri" w:eastAsia="Calibri" w:hAnsi="Calibri" w:cs="Calibri"/>
                <w:lang w:eastAsia="en-US"/>
              </w:rPr>
              <w:t>TeilnehmerIn</w:t>
            </w:r>
            <w:proofErr w:type="spellEnd"/>
            <w:r w:rsidRPr="00B64905">
              <w:rPr>
                <w:rFonts w:ascii="Calibri" w:eastAsia="Calibri" w:hAnsi="Calibri" w:cs="Calibri"/>
                <w:lang w:eastAsia="en-US"/>
              </w:rPr>
              <w:t xml:space="preserve"> hat nun eine Zahl, die er/sie nicht sieht und die durch Fragen an die anderen TeilnehmerInnen erraten werden soll. Es dürfen nur Fragen gestellt werden, die mit „Ja“ oder „Nein“ beantwortet werden können. Die TeilnehmerInnen bewegen sich frei am Platz und sind der Reihe nach dran. </w:t>
            </w:r>
          </w:p>
          <w:p w14:paraId="4EDD1B1E"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Beispiele: Ist meine Zahl größer als 10? (Ja.) Liegt meine Zahl zwischen 20 und 30? (Ja.) Ist es eine gerade Zahl? (Nein.) Ist meine Zahl 25? (Ja.) </w:t>
            </w:r>
          </w:p>
          <w:p w14:paraId="136638C0"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27)</w:t>
            </w:r>
          </w:p>
        </w:tc>
        <w:tc>
          <w:tcPr>
            <w:tcW w:w="2871" w:type="dxa"/>
          </w:tcPr>
          <w:p w14:paraId="539BD1F9"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1BD32E7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0FA9C853"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7F76C3C2"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0A40DEBE"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75ADDCD6"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29FDF85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0F2C684A"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35A9941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45A2C21F" w14:textId="77777777" w:rsidR="00B64905" w:rsidRPr="00B64905" w:rsidRDefault="00B64905" w:rsidP="00B64905">
            <w:pPr>
              <w:spacing w:line="360" w:lineRule="auto"/>
              <w:jc w:val="both"/>
              <w:rPr>
                <w:rFonts w:ascii="Calibri" w:eastAsia="MS Gothic" w:hAnsi="Calibri" w:cs="Calibri"/>
                <w:color w:val="993366"/>
                <w:highlight w:val="green"/>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tc>
        <w:tc>
          <w:tcPr>
            <w:tcW w:w="2719" w:type="dxa"/>
          </w:tcPr>
          <w:p w14:paraId="0FFDE699"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1A842C10"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5B9B294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6A8C0706"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18F656C9"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3D6C1C2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778215A1" w14:textId="77777777" w:rsidR="00B64905" w:rsidRPr="00B64905" w:rsidRDefault="00B64905" w:rsidP="00B64905">
            <w:pPr>
              <w:spacing w:line="360" w:lineRule="auto"/>
              <w:ind w:left="312" w:hanging="312"/>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 Wäscheklammern oder Klebeband</w:t>
            </w:r>
          </w:p>
          <w:p w14:paraId="5484CA88" w14:textId="77777777" w:rsidR="00B64905" w:rsidRPr="00B64905" w:rsidRDefault="00B64905" w:rsidP="00B64905">
            <w:pPr>
              <w:spacing w:line="360" w:lineRule="auto"/>
              <w:ind w:left="312" w:hanging="312"/>
              <w:jc w:val="both"/>
              <w:rPr>
                <w:rFonts w:ascii="Calibri" w:hAnsi="Calibri" w:cs="Calibri"/>
                <w:bCs/>
                <w:lang w:val="de-AT" w:eastAsia="de-AT"/>
              </w:rPr>
            </w:pPr>
          </w:p>
          <w:p w14:paraId="055AA5CA" w14:textId="77777777" w:rsidR="00B64905" w:rsidRPr="00B64905" w:rsidRDefault="00B64905" w:rsidP="00B64905">
            <w:pPr>
              <w:spacing w:before="120" w:line="360" w:lineRule="auto"/>
              <w:jc w:val="both"/>
              <w:rPr>
                <w:rFonts w:ascii="Calibri" w:eastAsia="MS Gothic" w:hAnsi="Calibri" w:cs="Calibri"/>
                <w:color w:val="993366"/>
                <w:highlight w:val="green"/>
              </w:rPr>
            </w:pPr>
          </w:p>
        </w:tc>
      </w:tr>
      <w:tr w:rsidR="00B64905" w:rsidRPr="00B64905" w14:paraId="125F2667" w14:textId="77777777" w:rsidTr="00740C95">
        <w:trPr>
          <w:cantSplit/>
          <w:trHeight w:val="580"/>
        </w:trPr>
        <w:tc>
          <w:tcPr>
            <w:tcW w:w="624" w:type="dxa"/>
            <w:vMerge/>
          </w:tcPr>
          <w:p w14:paraId="186DADE1"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42B43CF3" w14:textId="77777777" w:rsidR="00B64905" w:rsidRPr="00B64905" w:rsidRDefault="00B64905" w:rsidP="00B64905">
            <w:pPr>
              <w:spacing w:before="120" w:line="360" w:lineRule="auto"/>
              <w:jc w:val="both"/>
              <w:rPr>
                <w:rFonts w:ascii="Calibri" w:eastAsia="Calibri" w:hAnsi="Calibri" w:cs="Calibri"/>
                <w:highlight w:val="green"/>
                <w:lang w:val="de-AT" w:eastAsia="en-US"/>
              </w:rPr>
            </w:pPr>
            <w:r w:rsidRPr="00B64905">
              <w:rPr>
                <w:rFonts w:ascii="Calibri" w:eastAsia="Calibri" w:hAnsi="Calibri" w:cs="Calibri"/>
                <w:lang w:val="de-AT" w:eastAsia="en-US"/>
              </w:rPr>
              <w:t>15 min</w:t>
            </w:r>
          </w:p>
        </w:tc>
        <w:tc>
          <w:tcPr>
            <w:tcW w:w="1843" w:type="dxa"/>
            <w:shd w:val="clear" w:color="auto" w:fill="auto"/>
          </w:tcPr>
          <w:p w14:paraId="1792FBB4" w14:textId="77777777" w:rsidR="00B64905" w:rsidRPr="00B64905" w:rsidRDefault="00B64905" w:rsidP="00B64905">
            <w:pPr>
              <w:spacing w:before="120" w:line="360" w:lineRule="auto"/>
              <w:rPr>
                <w:rFonts w:ascii="Calibri" w:eastAsia="Calibri" w:hAnsi="Calibri" w:cs="Calibri"/>
                <w:lang w:eastAsia="en-US"/>
              </w:rPr>
            </w:pPr>
            <w:r w:rsidRPr="00B64905">
              <w:rPr>
                <w:rFonts w:ascii="Calibri" w:eastAsia="Calibri" w:hAnsi="Calibri" w:cs="Calibri"/>
                <w:lang w:eastAsia="en-US"/>
              </w:rPr>
              <w:t>Rechnen mit „natürlichen Zahlen“ - Mengen zählen und schätzen</w:t>
            </w:r>
          </w:p>
        </w:tc>
        <w:tc>
          <w:tcPr>
            <w:tcW w:w="6628" w:type="dxa"/>
            <w:shd w:val="clear" w:color="auto" w:fill="auto"/>
          </w:tcPr>
          <w:p w14:paraId="7CCED3D8"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Die Gruppe wird in Paare eingeteilt. Jedes Paar erhält den Auftrag, eine gewisse Anzahl an bestimmten Naturmaterialien zu sammeln und zum gemeinsamen Platz zu bringen.</w:t>
            </w:r>
          </w:p>
          <w:p w14:paraId="25A21329"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Beispiel: Bringen Sie 100 Zapfen, 20 Steine, 60 Stückchen Holz, 30 Blätter …! (Die Aufträge werden jedem Paar einzeln und nicht hörbar für die restliche Gruppe mitgeteilt.)</w:t>
            </w:r>
          </w:p>
          <w:p w14:paraId="55C5D1F4"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gesammelten Materialien werden in der Nähe des Platzes aufgelegt. Nun stellt das jeweilige Paar den restlichen TeilnehmerInnen die Frage: Wie viele Steine/Zapfen/Blätter/etc. sind das? Die TeilnehmerInnen schätzen zunächst. Das Paar löst die Frage auf und erklärt, wie es ihm bei der Aufgabe gegangen ist und wie es die Materialien gruppiert hat um auf die gewünschte Zahl zu kommen. Hier wird sichtbar, dass es bei größeren Zahlen hilfreich ist, diese beim Zählen zu gruppieren, also immer 10 Stück (oder 2 oder 5) zusammenzulegen.  </w:t>
            </w:r>
          </w:p>
          <w:p w14:paraId="2114511D"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31)</w:t>
            </w:r>
          </w:p>
        </w:tc>
        <w:tc>
          <w:tcPr>
            <w:tcW w:w="2871" w:type="dxa"/>
          </w:tcPr>
          <w:p w14:paraId="2378865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61C6E2BD"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25F567C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529AB4C0"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14150ED5"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06E6B622"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5BE5E508"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1D9043F7"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428C2F53"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17005FC4" w14:textId="77777777" w:rsidR="00B64905" w:rsidRPr="00B64905" w:rsidRDefault="00B64905" w:rsidP="00B64905">
            <w:pPr>
              <w:spacing w:line="360" w:lineRule="auto"/>
              <w:jc w:val="both"/>
              <w:rPr>
                <w:rFonts w:ascii="Calibri" w:eastAsia="MS Gothic" w:hAnsi="Calibri" w:cs="Calibri"/>
                <w:color w:val="993366"/>
                <w:highlight w:val="green"/>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tc>
        <w:tc>
          <w:tcPr>
            <w:tcW w:w="2719" w:type="dxa"/>
          </w:tcPr>
          <w:p w14:paraId="0466A92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71746441"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19371411"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71098CCA"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166B1F91"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26A6ACA8"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633A7E99"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w:t>
            </w:r>
          </w:p>
          <w:p w14:paraId="56179E0E" w14:textId="77777777" w:rsidR="00B64905" w:rsidRPr="00B64905" w:rsidRDefault="00B64905" w:rsidP="00B64905">
            <w:pPr>
              <w:spacing w:line="360" w:lineRule="auto"/>
              <w:jc w:val="both"/>
              <w:rPr>
                <w:rFonts w:ascii="Calibri" w:hAnsi="Calibri" w:cs="Calibri"/>
                <w:bCs/>
                <w:lang w:val="de-AT" w:eastAsia="de-AT"/>
              </w:rPr>
            </w:pPr>
          </w:p>
          <w:p w14:paraId="63175D32" w14:textId="77777777" w:rsidR="00B64905" w:rsidRPr="00B64905" w:rsidRDefault="00B64905" w:rsidP="00B64905">
            <w:pPr>
              <w:spacing w:before="120" w:line="360" w:lineRule="auto"/>
              <w:ind w:left="312" w:hanging="312"/>
              <w:jc w:val="both"/>
              <w:rPr>
                <w:rFonts w:ascii="Calibri" w:hAnsi="Calibri" w:cs="Calibri"/>
                <w:highlight w:val="green"/>
                <w:lang w:val="de-AT" w:eastAsia="de-AT"/>
              </w:rPr>
            </w:pPr>
          </w:p>
        </w:tc>
      </w:tr>
      <w:tr w:rsidR="00B64905" w:rsidRPr="00B64905" w14:paraId="3353F34B" w14:textId="77777777" w:rsidTr="00740C95">
        <w:trPr>
          <w:cantSplit/>
          <w:trHeight w:val="580"/>
        </w:trPr>
        <w:tc>
          <w:tcPr>
            <w:tcW w:w="624" w:type="dxa"/>
            <w:vMerge/>
          </w:tcPr>
          <w:p w14:paraId="6750EBB9"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266FFBCA" w14:textId="77777777" w:rsidR="00B64905" w:rsidRPr="00B64905" w:rsidRDefault="00B64905" w:rsidP="00B64905">
            <w:pPr>
              <w:spacing w:before="120" w:line="360" w:lineRule="auto"/>
              <w:jc w:val="both"/>
              <w:rPr>
                <w:rFonts w:ascii="Calibri" w:eastAsia="Calibri" w:hAnsi="Calibri" w:cs="Calibri"/>
                <w:highlight w:val="green"/>
                <w:lang w:val="de-AT" w:eastAsia="en-US"/>
              </w:rPr>
            </w:pPr>
            <w:r w:rsidRPr="00B64905">
              <w:rPr>
                <w:rFonts w:ascii="Calibri" w:eastAsia="Calibri" w:hAnsi="Calibri" w:cs="Calibri"/>
                <w:lang w:val="de-AT" w:eastAsia="en-US"/>
              </w:rPr>
              <w:t>20 min</w:t>
            </w:r>
          </w:p>
        </w:tc>
        <w:tc>
          <w:tcPr>
            <w:tcW w:w="1843" w:type="dxa"/>
            <w:shd w:val="clear" w:color="auto" w:fill="auto"/>
          </w:tcPr>
          <w:p w14:paraId="311B3738" w14:textId="77777777" w:rsidR="00B64905" w:rsidRPr="00B64905" w:rsidRDefault="00B64905" w:rsidP="00B64905">
            <w:pPr>
              <w:spacing w:before="120" w:line="360" w:lineRule="auto"/>
              <w:rPr>
                <w:rFonts w:ascii="Calibri" w:eastAsia="Calibri" w:hAnsi="Calibri" w:cs="Calibri"/>
                <w:lang w:eastAsia="en-US"/>
              </w:rPr>
            </w:pPr>
            <w:r w:rsidRPr="00B64905">
              <w:rPr>
                <w:rFonts w:ascii="Calibri" w:eastAsia="Calibri" w:hAnsi="Calibri" w:cs="Calibri"/>
                <w:lang w:eastAsia="en-US"/>
              </w:rPr>
              <w:t>Rechnen mit „natürlichen Zahlen“ - Zahlen aufteilen und Rechnungen erstellen</w:t>
            </w:r>
          </w:p>
        </w:tc>
        <w:tc>
          <w:tcPr>
            <w:tcW w:w="6628" w:type="dxa"/>
            <w:shd w:val="clear" w:color="auto" w:fill="auto"/>
          </w:tcPr>
          <w:p w14:paraId="7C223A14"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Diese Übung schließt an die vorherige Übung an. Die Gruppe wird in Paare geteilt. Jedes Paar erhält ein weißes Tuch, auf dem Naturmaterialien gut sichtbar sind und wird aufgefordert, 7 gleiche Steine (oder Stöckchen, Zapfen etc.) zu holen und auf das Tuch zu legen. Nun soll jedes Paar die Zahl 7 teilen. Welche Teile sind möglich? (z.B. 1 und 6, 3 und 4, 5 und 2) </w:t>
            </w:r>
          </w:p>
          <w:p w14:paraId="481B1032"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TeilnehmerInnen erhalten nun einen Stift und eine Schreibunterlage mit einem Blatt Papier und sollen die entstandenen Rechnungen aufschreiben (z.B. 1+6=7). Im Plenum wird über alle Additionen und ggf. auch Subtraktionen diskutiert, die mit der Zahl 7 möglich sind. </w:t>
            </w:r>
          </w:p>
          <w:p w14:paraId="51491C9D" w14:textId="77777777" w:rsidR="00B64905" w:rsidRPr="00B64905" w:rsidRDefault="00B64905" w:rsidP="00B64905">
            <w:pPr>
              <w:tabs>
                <w:tab w:val="left" w:pos="5552"/>
              </w:tabs>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Je nach Niveau der TeilnehmerInnen soll nun in Paaren mit höheren Zahlen weitergearbeitet werden. Das Paar kann selbst entscheiden, mit welcher Zahl es Rechnungen legen und danach notieren möchte. Eventuell kann sich jedes Paar einen Platz suchen, an dem es in Ruhe arbeiten kann. </w:t>
            </w:r>
          </w:p>
          <w:p w14:paraId="7CDB93B0" w14:textId="77777777" w:rsidR="00B64905" w:rsidRPr="00B64905" w:rsidRDefault="00B64905" w:rsidP="00B64905">
            <w:pPr>
              <w:tabs>
                <w:tab w:val="left" w:pos="5552"/>
              </w:tabs>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Es erfolgt ein Austausch in der Gruppe über Erfahrung und Ergebnisse.</w:t>
            </w:r>
          </w:p>
          <w:p w14:paraId="0EBDD348" w14:textId="77777777" w:rsidR="00B64905" w:rsidRPr="00B64905" w:rsidRDefault="00B64905" w:rsidP="00B64905">
            <w:pPr>
              <w:tabs>
                <w:tab w:val="left" w:pos="5552"/>
              </w:tabs>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32)</w:t>
            </w:r>
          </w:p>
          <w:p w14:paraId="235F2CE0" w14:textId="77777777" w:rsidR="00B64905" w:rsidRPr="00B64905" w:rsidRDefault="00B64905" w:rsidP="00B64905">
            <w:pPr>
              <w:tabs>
                <w:tab w:val="left" w:pos="5448"/>
              </w:tabs>
              <w:rPr>
                <w:rFonts w:ascii="Calibri" w:eastAsia="Calibri" w:hAnsi="Calibri" w:cs="Calibri"/>
                <w:lang w:eastAsia="en-US"/>
              </w:rPr>
            </w:pPr>
          </w:p>
        </w:tc>
        <w:tc>
          <w:tcPr>
            <w:tcW w:w="2871" w:type="dxa"/>
          </w:tcPr>
          <w:p w14:paraId="15495E4D"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3AB36A0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0FF7F91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371AEF8C"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1F6496B1"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70F5CD0E"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20C87A3D"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46063C38"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784103D0"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713C29BC"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p w14:paraId="2C1A1625" w14:textId="77777777" w:rsidR="00B64905" w:rsidRPr="00B64905" w:rsidRDefault="00B64905" w:rsidP="00B64905">
            <w:pPr>
              <w:spacing w:line="360" w:lineRule="auto"/>
              <w:jc w:val="both"/>
              <w:rPr>
                <w:rFonts w:ascii="Calibri" w:eastAsia="MS Gothic" w:hAnsi="Calibri" w:cs="Calibri"/>
                <w:highlight w:val="green"/>
              </w:rPr>
            </w:pPr>
          </w:p>
        </w:tc>
        <w:tc>
          <w:tcPr>
            <w:tcW w:w="2719" w:type="dxa"/>
          </w:tcPr>
          <w:p w14:paraId="7FD0653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78C84F76"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379D6990"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2CE7915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4AC013F1"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45C9F41E"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6FA70E7E"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w:t>
            </w:r>
          </w:p>
          <w:p w14:paraId="76E3F1AE" w14:textId="77777777" w:rsidR="00B64905" w:rsidRPr="00B64905" w:rsidRDefault="00B64905" w:rsidP="00B64905">
            <w:pPr>
              <w:spacing w:line="360" w:lineRule="auto"/>
              <w:ind w:left="312" w:hanging="312"/>
              <w:rPr>
                <w:rFonts w:ascii="Calibri" w:hAnsi="Calibri" w:cs="Calibri"/>
                <w:bCs/>
                <w:lang w:val="de-AT" w:eastAsia="de-AT"/>
              </w:rPr>
            </w:pPr>
            <w:r w:rsidRPr="00B64905">
              <w:rPr>
                <w:rFonts w:ascii="Calibri" w:hAnsi="Calibri" w:cs="Calibri"/>
                <w:bCs/>
                <w:lang w:val="de-AT" w:eastAsia="de-AT"/>
              </w:rPr>
              <w:t>Schreibunterlage, Papier, Stifte</w:t>
            </w:r>
          </w:p>
          <w:p w14:paraId="21BB8E6F"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r>
      <w:tr w:rsidR="00B64905" w:rsidRPr="00B64905" w14:paraId="33483CA6" w14:textId="77777777" w:rsidTr="00740C95">
        <w:trPr>
          <w:cantSplit/>
          <w:trHeight w:val="580"/>
        </w:trPr>
        <w:tc>
          <w:tcPr>
            <w:tcW w:w="624" w:type="dxa"/>
          </w:tcPr>
          <w:p w14:paraId="36A95C36"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lastRenderedPageBreak/>
              <w:t>3</w:t>
            </w:r>
          </w:p>
        </w:tc>
        <w:tc>
          <w:tcPr>
            <w:tcW w:w="1843" w:type="dxa"/>
            <w:shd w:val="clear" w:color="auto" w:fill="auto"/>
          </w:tcPr>
          <w:p w14:paraId="1A4366E6"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10 min</w:t>
            </w:r>
          </w:p>
        </w:tc>
        <w:tc>
          <w:tcPr>
            <w:tcW w:w="1843" w:type="dxa"/>
            <w:shd w:val="clear" w:color="auto" w:fill="auto"/>
          </w:tcPr>
          <w:p w14:paraId="26CF52E2" w14:textId="77777777" w:rsidR="00B64905" w:rsidRPr="00B64905" w:rsidRDefault="00B64905" w:rsidP="00B64905">
            <w:pPr>
              <w:spacing w:before="120" w:line="360" w:lineRule="auto"/>
              <w:jc w:val="both"/>
              <w:rPr>
                <w:rFonts w:ascii="Calibri" w:eastAsia="Calibri" w:hAnsi="Calibri" w:cs="Calibri"/>
                <w:lang w:eastAsia="en-US"/>
              </w:rPr>
            </w:pPr>
            <w:r w:rsidRPr="00B64905">
              <w:rPr>
                <w:rFonts w:ascii="Calibri" w:eastAsia="Calibri" w:hAnsi="Calibri" w:cs="Calibri"/>
                <w:lang w:eastAsia="en-US"/>
              </w:rPr>
              <w:t>Pause</w:t>
            </w:r>
          </w:p>
          <w:p w14:paraId="7AAB6CF5" w14:textId="77777777" w:rsidR="00B64905" w:rsidRPr="00B64905" w:rsidRDefault="00B64905" w:rsidP="00B64905">
            <w:pPr>
              <w:spacing w:before="120" w:line="360" w:lineRule="auto"/>
              <w:jc w:val="both"/>
              <w:rPr>
                <w:rFonts w:ascii="Calibri" w:eastAsia="Calibri" w:hAnsi="Calibri" w:cs="Calibri"/>
                <w:lang w:eastAsia="en-US"/>
              </w:rPr>
            </w:pPr>
          </w:p>
        </w:tc>
        <w:tc>
          <w:tcPr>
            <w:tcW w:w="6628" w:type="dxa"/>
            <w:shd w:val="clear" w:color="auto" w:fill="auto"/>
          </w:tcPr>
          <w:p w14:paraId="1D7FF070"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Pause mit Getränken und Snacks </w:t>
            </w:r>
          </w:p>
          <w:p w14:paraId="5037AEDC"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Wenn die TeilnehmerInnen Lust und Kraft haben, sich auch in der Pause über Mathematik zu unterhalten, kann der/die </w:t>
            </w:r>
            <w:proofErr w:type="spellStart"/>
            <w:r w:rsidRPr="00B64905">
              <w:rPr>
                <w:rFonts w:ascii="Calibri" w:eastAsia="Calibri" w:hAnsi="Calibri" w:cs="Calibri"/>
                <w:lang w:eastAsia="en-US"/>
              </w:rPr>
              <w:t>TrainerIn</w:t>
            </w:r>
            <w:proofErr w:type="spellEnd"/>
            <w:r w:rsidRPr="00B64905">
              <w:rPr>
                <w:rFonts w:ascii="Calibri" w:eastAsia="Calibri" w:hAnsi="Calibri" w:cs="Calibri"/>
                <w:lang w:eastAsia="en-US"/>
              </w:rPr>
              <w:t xml:space="preserve"> die Frage in den Raum stellen, wo in der Jause Mathematik „gefunden“ werden kann. Wie viel ml passen in die Wasserflasche? Wie viel Liter Flüssigkeiten hat die gesamte Gruppe mit, wenn man alles addiert? Welche geometrische Form hat die Gurke, der Apfel, das Stück Käse? Wie viel wiegt meine Jause? Wenn die Pause 10 Minuten lange dauert, wie viele Sekunden sind das? Mathematik ist überall zu finden!</w:t>
            </w:r>
          </w:p>
          <w:p w14:paraId="033C1447"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85)</w:t>
            </w:r>
          </w:p>
        </w:tc>
        <w:tc>
          <w:tcPr>
            <w:tcW w:w="2871" w:type="dxa"/>
          </w:tcPr>
          <w:p w14:paraId="32E29FE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3B1DAFB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7CEB234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63B510D0"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3452FA6B"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919" w:type="dxa"/>
            <w:shd w:val="clear" w:color="auto" w:fill="auto"/>
          </w:tcPr>
          <w:p w14:paraId="6E5DA233"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19247BBC"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27ABA2DB"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7E9370F0"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7960AF08"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onstiges, und zwar…</w:t>
            </w:r>
          </w:p>
          <w:p w14:paraId="0D27ABE3" w14:textId="77777777" w:rsidR="00B64905" w:rsidRPr="00B64905" w:rsidRDefault="00B64905" w:rsidP="00B64905">
            <w:pPr>
              <w:spacing w:line="360" w:lineRule="auto"/>
              <w:jc w:val="both"/>
              <w:rPr>
                <w:rFonts w:ascii="Calibri" w:hAnsi="Calibri" w:cs="Calibri"/>
                <w:lang w:val="de-AT" w:eastAsia="de-AT"/>
              </w:rPr>
            </w:pPr>
          </w:p>
          <w:p w14:paraId="45F9DF2F"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719" w:type="dxa"/>
          </w:tcPr>
          <w:p w14:paraId="1DF3DF00"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2FBEBD1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43682C9D"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0E844B0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043FADD5"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19FC66C6"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02FF7BB9"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w:t>
            </w:r>
          </w:p>
          <w:p w14:paraId="1E3A07C1" w14:textId="77777777" w:rsidR="00B64905" w:rsidRPr="00B64905" w:rsidRDefault="00B64905" w:rsidP="00B64905">
            <w:pPr>
              <w:spacing w:line="360" w:lineRule="auto"/>
              <w:ind w:left="312" w:hanging="312"/>
              <w:rPr>
                <w:rFonts w:ascii="Calibri" w:hAnsi="Calibri" w:cs="Calibri"/>
                <w:lang w:val="de-AT" w:eastAsia="de-AT"/>
              </w:rPr>
            </w:pPr>
            <w:r w:rsidRPr="00B64905">
              <w:rPr>
                <w:rFonts w:ascii="Calibri" w:hAnsi="Calibri" w:cs="Calibri"/>
                <w:lang w:val="de-AT" w:eastAsia="de-AT"/>
              </w:rPr>
              <w:t>Getränke Snacks, Picknick-Decke, Sitzunterlagen, Hocker</w:t>
            </w:r>
          </w:p>
        </w:tc>
      </w:tr>
      <w:tr w:rsidR="00B64905" w:rsidRPr="00B64905" w14:paraId="689092D6" w14:textId="77777777" w:rsidTr="00740C95">
        <w:trPr>
          <w:cantSplit/>
          <w:trHeight w:val="580"/>
        </w:trPr>
        <w:tc>
          <w:tcPr>
            <w:tcW w:w="624" w:type="dxa"/>
          </w:tcPr>
          <w:p w14:paraId="754B8C5C"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6E54A060"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15 min</w:t>
            </w:r>
          </w:p>
        </w:tc>
        <w:tc>
          <w:tcPr>
            <w:tcW w:w="1843" w:type="dxa"/>
            <w:shd w:val="clear" w:color="auto" w:fill="auto"/>
          </w:tcPr>
          <w:p w14:paraId="3F9985ED" w14:textId="77777777" w:rsidR="00B64905" w:rsidRPr="00B64905" w:rsidRDefault="00B64905" w:rsidP="00B64905">
            <w:pPr>
              <w:spacing w:before="120" w:line="360" w:lineRule="auto"/>
              <w:rPr>
                <w:rFonts w:ascii="Calibri" w:eastAsia="Calibri" w:hAnsi="Calibri" w:cs="Calibri"/>
                <w:lang w:eastAsia="en-US"/>
              </w:rPr>
            </w:pPr>
            <w:r w:rsidRPr="00B64905">
              <w:rPr>
                <w:rFonts w:ascii="Calibri" w:eastAsia="Calibri" w:hAnsi="Calibri" w:cs="Calibri"/>
                <w:lang w:eastAsia="en-US"/>
              </w:rPr>
              <w:t>Einführung in das 1x1 - Eierkarton-Übungen</w:t>
            </w:r>
          </w:p>
        </w:tc>
        <w:tc>
          <w:tcPr>
            <w:tcW w:w="6628" w:type="dxa"/>
            <w:shd w:val="clear" w:color="auto" w:fill="auto"/>
          </w:tcPr>
          <w:p w14:paraId="7FB3A318"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Mithilfe von leeren Eierkartons lassen sich viele Übungen durchführen. Eine Möglichkeit ist es, mit den mathematischen Begriffen „die Hälfte“, und „das Doppelte“ zu arbeiten oder auch andere Brüche und Malreihen zu üben. </w:t>
            </w:r>
          </w:p>
          <w:p w14:paraId="2984D34B"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Im Plenum können einige Begriffe ggf. kurz erklärt werden, danach folgen Aufträge. Dazu erhält jedes Paar einen 6er Eierkarton. Nach jedem Auftrag werden die Ergebnisse im Plenum besprochen.</w:t>
            </w:r>
          </w:p>
          <w:p w14:paraId="67AABC96"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Aufträge:</w:t>
            </w:r>
          </w:p>
          <w:p w14:paraId="1C11A641" w14:textId="77777777" w:rsidR="00B64905" w:rsidRPr="00B64905" w:rsidRDefault="00B64905" w:rsidP="00B64905">
            <w:pPr>
              <w:numPr>
                <w:ilvl w:val="0"/>
                <w:numId w:val="48"/>
              </w:numPr>
              <w:spacing w:line="360" w:lineRule="auto"/>
              <w:contextualSpacing/>
              <w:jc w:val="both"/>
              <w:rPr>
                <w:rFonts w:ascii="Calibri" w:eastAsia="Calibri" w:hAnsi="Calibri" w:cs="Calibri"/>
                <w:lang w:eastAsia="en-US"/>
              </w:rPr>
            </w:pPr>
            <w:r w:rsidRPr="00B64905">
              <w:rPr>
                <w:rFonts w:ascii="Calibri" w:eastAsia="Calibri" w:hAnsi="Calibri" w:cs="Calibri"/>
                <w:lang w:eastAsia="en-US"/>
              </w:rPr>
              <w:t>Bringen Sie 3 Paare! (z.B. 2 Blätter, 2 Steine, 2 Hagebutten)</w:t>
            </w:r>
          </w:p>
          <w:p w14:paraId="6C23C455" w14:textId="77777777" w:rsidR="00B64905" w:rsidRPr="00B64905" w:rsidRDefault="00B64905" w:rsidP="00B64905">
            <w:pPr>
              <w:numPr>
                <w:ilvl w:val="0"/>
                <w:numId w:val="48"/>
              </w:numPr>
              <w:spacing w:line="360" w:lineRule="auto"/>
              <w:contextualSpacing/>
              <w:jc w:val="both"/>
              <w:rPr>
                <w:rFonts w:ascii="Calibri" w:eastAsia="Calibri" w:hAnsi="Calibri" w:cs="Calibri"/>
                <w:lang w:eastAsia="en-US"/>
              </w:rPr>
            </w:pPr>
            <w:r w:rsidRPr="00B64905">
              <w:rPr>
                <w:rFonts w:ascii="Calibri" w:eastAsia="Calibri" w:hAnsi="Calibri" w:cs="Calibri"/>
                <w:lang w:eastAsia="en-US"/>
              </w:rPr>
              <w:t>Legen Sie jeweils 2 gleiche Naturmaterialien in das untere Fach und doppelt so viele in das obere Fach! (z.B. 2 Blüten und 4 Blüten)</w:t>
            </w:r>
          </w:p>
          <w:p w14:paraId="332FDDFA" w14:textId="77777777" w:rsidR="00B64905" w:rsidRPr="00B64905" w:rsidRDefault="00B64905" w:rsidP="00B64905">
            <w:pPr>
              <w:numPr>
                <w:ilvl w:val="0"/>
                <w:numId w:val="48"/>
              </w:numPr>
              <w:spacing w:line="360" w:lineRule="auto"/>
              <w:contextualSpacing/>
              <w:jc w:val="both"/>
              <w:rPr>
                <w:rFonts w:ascii="Calibri" w:eastAsia="Calibri" w:hAnsi="Calibri" w:cs="Calibri"/>
                <w:lang w:eastAsia="en-US"/>
              </w:rPr>
            </w:pPr>
            <w:r w:rsidRPr="00B64905">
              <w:rPr>
                <w:rFonts w:ascii="Calibri" w:eastAsia="Calibri" w:hAnsi="Calibri" w:cs="Calibri"/>
                <w:lang w:eastAsia="en-US"/>
              </w:rPr>
              <w:t>Legen Sie 2 gleiche sehr kleine Naturmaterialien in ein Fach, das doppelte in das nächste, wieder das doppelte in das nächste usw.! Wie heißt die höchste Zahl? (2-4-8-16-32-64)</w:t>
            </w:r>
          </w:p>
          <w:p w14:paraId="4E638547" w14:textId="77777777" w:rsidR="00B64905" w:rsidRPr="00B64905" w:rsidRDefault="00B64905" w:rsidP="00B64905">
            <w:pPr>
              <w:numPr>
                <w:ilvl w:val="0"/>
                <w:numId w:val="48"/>
              </w:numPr>
              <w:spacing w:line="360" w:lineRule="auto"/>
              <w:contextualSpacing/>
              <w:jc w:val="both"/>
              <w:rPr>
                <w:rFonts w:ascii="Calibri" w:eastAsia="Calibri" w:hAnsi="Calibri" w:cs="Calibri"/>
                <w:lang w:eastAsia="en-US"/>
              </w:rPr>
            </w:pPr>
            <w:r w:rsidRPr="00B64905">
              <w:rPr>
                <w:rFonts w:ascii="Calibri" w:eastAsia="Calibri" w:hAnsi="Calibri" w:cs="Calibri"/>
                <w:lang w:eastAsia="en-US"/>
              </w:rPr>
              <w:t>Kennen Sie die 3er Reihe? Die erste Zahl der 3er Reihe ist die 3, die letzte Zahl die 30. Wie können Sie die 3er Reihe mithilfe des Eierkartons zeigen? Wie viele leere Kartons brauchen Sie um die ganze 3er Reihe legen zu können?</w:t>
            </w:r>
          </w:p>
          <w:p w14:paraId="5AFCDD3E" w14:textId="77777777" w:rsidR="00B64905" w:rsidRPr="00B64905" w:rsidRDefault="00B64905" w:rsidP="00B64905">
            <w:pPr>
              <w:numPr>
                <w:ilvl w:val="0"/>
                <w:numId w:val="48"/>
              </w:numPr>
              <w:spacing w:line="360" w:lineRule="auto"/>
              <w:contextualSpacing/>
              <w:jc w:val="both"/>
              <w:rPr>
                <w:rFonts w:ascii="Calibri" w:eastAsia="Calibri" w:hAnsi="Calibri" w:cs="Calibri"/>
                <w:lang w:eastAsia="en-US"/>
              </w:rPr>
            </w:pPr>
            <w:r w:rsidRPr="00B64905">
              <w:rPr>
                <w:rFonts w:ascii="Calibri" w:eastAsia="Calibri" w:hAnsi="Calibri" w:cs="Calibri"/>
                <w:lang w:eastAsia="en-US"/>
              </w:rPr>
              <w:t>Paar Nr. 1: Bringen Sie einen vollen Eierkarton, sodass in jedem Fach jeweils 1 Stein liegt! Paar Nr. 2: Bringen Sie nur die Hälfte von Paar Nr. 1! Paar Nr. 2: Bringen Sie nur ein Drittel von Paar Nr. 1!</w:t>
            </w:r>
          </w:p>
          <w:p w14:paraId="31C0754E"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35-36)</w:t>
            </w:r>
          </w:p>
        </w:tc>
        <w:tc>
          <w:tcPr>
            <w:tcW w:w="2871" w:type="dxa"/>
          </w:tcPr>
          <w:p w14:paraId="3F610CC0"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0932EC4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01A03BEA"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7B272FBC"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295F3430"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4461E23D"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7A311EF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497DDDA5"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7CACDCC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0E9EB655"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p w14:paraId="79C58E0D" w14:textId="77777777" w:rsidR="00B64905" w:rsidRPr="00B64905" w:rsidRDefault="00B64905" w:rsidP="00B64905">
            <w:pPr>
              <w:spacing w:line="360" w:lineRule="auto"/>
              <w:jc w:val="both"/>
              <w:rPr>
                <w:rFonts w:ascii="Calibri" w:hAnsi="Calibri" w:cs="Calibri"/>
                <w:lang w:val="de-AT" w:eastAsia="de-AT"/>
              </w:rPr>
            </w:pPr>
          </w:p>
          <w:p w14:paraId="2AE78B40"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719" w:type="dxa"/>
          </w:tcPr>
          <w:p w14:paraId="0FD5D9E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1A159A4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49CD9A4C"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6FA5280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2DFD8D41"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7320C210"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4AC1DCA5"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w:t>
            </w:r>
          </w:p>
          <w:p w14:paraId="0A3A711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Calibri" w:hAnsi="Calibri" w:cs="Calibri"/>
                <w:bCs/>
                <w:lang w:val="de-AT" w:eastAsia="de-AT"/>
              </w:rPr>
              <w:t>6er Eierkartons</w:t>
            </w:r>
          </w:p>
          <w:p w14:paraId="7F1186AC" w14:textId="77777777" w:rsidR="00B64905" w:rsidRPr="00B64905" w:rsidRDefault="00B64905" w:rsidP="00B64905">
            <w:pPr>
              <w:spacing w:line="360" w:lineRule="auto"/>
              <w:ind w:left="312" w:hanging="312"/>
              <w:jc w:val="both"/>
              <w:rPr>
                <w:rFonts w:ascii="Calibri" w:hAnsi="Calibri" w:cs="Calibri"/>
                <w:bCs/>
                <w:lang w:val="de-AT" w:eastAsia="de-AT"/>
              </w:rPr>
            </w:pPr>
          </w:p>
          <w:p w14:paraId="5E687655"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r>
      <w:tr w:rsidR="00B64905" w:rsidRPr="00B64905" w14:paraId="127E4C8C" w14:textId="77777777" w:rsidTr="00740C95">
        <w:trPr>
          <w:cantSplit/>
          <w:trHeight w:val="580"/>
        </w:trPr>
        <w:tc>
          <w:tcPr>
            <w:tcW w:w="624" w:type="dxa"/>
          </w:tcPr>
          <w:p w14:paraId="0D5E1488"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6D465163" w14:textId="77777777" w:rsidR="00B64905" w:rsidRPr="00B64905" w:rsidRDefault="00B64905" w:rsidP="00B64905">
            <w:pPr>
              <w:spacing w:before="120" w:line="360" w:lineRule="auto"/>
              <w:jc w:val="both"/>
              <w:rPr>
                <w:rFonts w:ascii="Calibri" w:eastAsia="Calibri" w:hAnsi="Calibri" w:cs="Calibri"/>
                <w:highlight w:val="green"/>
                <w:lang w:val="de-AT" w:eastAsia="en-US"/>
              </w:rPr>
            </w:pPr>
            <w:r w:rsidRPr="00B64905">
              <w:rPr>
                <w:rFonts w:ascii="Calibri" w:eastAsia="Calibri" w:hAnsi="Calibri" w:cs="Calibri"/>
                <w:lang w:val="de-AT" w:eastAsia="en-US"/>
              </w:rPr>
              <w:t>15 min</w:t>
            </w:r>
          </w:p>
        </w:tc>
        <w:tc>
          <w:tcPr>
            <w:tcW w:w="1843" w:type="dxa"/>
            <w:shd w:val="clear" w:color="auto" w:fill="auto"/>
          </w:tcPr>
          <w:p w14:paraId="3DAD34B5" w14:textId="77777777" w:rsidR="00B64905" w:rsidRPr="00B64905" w:rsidRDefault="00B64905" w:rsidP="00B64905">
            <w:pPr>
              <w:spacing w:before="120" w:line="360" w:lineRule="auto"/>
              <w:rPr>
                <w:rFonts w:ascii="Calibri" w:eastAsia="Calibri" w:hAnsi="Calibri" w:cs="Calibri"/>
                <w:lang w:eastAsia="en-US"/>
              </w:rPr>
            </w:pPr>
            <w:r w:rsidRPr="00B64905">
              <w:rPr>
                <w:rFonts w:ascii="Calibri" w:eastAsia="Calibri" w:hAnsi="Calibri" w:cs="Calibri"/>
                <w:lang w:eastAsia="en-US"/>
              </w:rPr>
              <w:t>Einführung in das Thema „Brüche“ - Brüche sammeln</w:t>
            </w:r>
          </w:p>
        </w:tc>
        <w:tc>
          <w:tcPr>
            <w:tcW w:w="6628" w:type="dxa"/>
            <w:shd w:val="clear" w:color="auto" w:fill="auto"/>
          </w:tcPr>
          <w:p w14:paraId="38CBD367"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Die Gruppe wird in Paare geteilt. Jedes Paar erhält einen Papiersack. In diesem Sack befindet sich ein großes weißes Tuch sowie 5 Kärtchen mit Arbeitsaufträgen.</w:t>
            </w:r>
          </w:p>
          <w:p w14:paraId="7E79F37A"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Die TeilnehmerInnen werden dazu aufgefordert die Arbeitsaufträge gemeinsam zu bearbeiten und die Ergebnisse auf das Tuch zu legen.</w:t>
            </w:r>
          </w:p>
          <w:p w14:paraId="277E8017"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Aufträge:</w:t>
            </w:r>
          </w:p>
          <w:p w14:paraId="3B04B411" w14:textId="77777777" w:rsidR="00B64905" w:rsidRPr="00B64905" w:rsidRDefault="00B64905" w:rsidP="00B64905">
            <w:pPr>
              <w:numPr>
                <w:ilvl w:val="0"/>
                <w:numId w:val="50"/>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Suchen Sie 10 Naturmaterialien! Die Hälfte der Materialien soll weich sein, die Hälfte soll hart sein!</w:t>
            </w:r>
          </w:p>
          <w:p w14:paraId="3E7CD57B" w14:textId="77777777" w:rsidR="00B64905" w:rsidRPr="00B64905" w:rsidRDefault="00B64905" w:rsidP="00B64905">
            <w:pPr>
              <w:numPr>
                <w:ilvl w:val="0"/>
                <w:numId w:val="50"/>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Suchen Sie 18 Naturmaterialien! Ein Drittel soll grün sein, ein Drittel soll braun sein und ein Drittel soll gelb sein.</w:t>
            </w:r>
          </w:p>
          <w:p w14:paraId="56169956" w14:textId="77777777" w:rsidR="00B64905" w:rsidRPr="00B64905" w:rsidRDefault="00B64905" w:rsidP="00B64905">
            <w:pPr>
              <w:numPr>
                <w:ilvl w:val="0"/>
                <w:numId w:val="50"/>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Suchen sie 12 Naturmaterialien! Die Hälfte davon sollen Zapfen sein und es sollen gleich viele Steine und Blätter sein.</w:t>
            </w:r>
          </w:p>
          <w:p w14:paraId="3C056749" w14:textId="77777777" w:rsidR="00B64905" w:rsidRPr="00B64905" w:rsidRDefault="00B64905" w:rsidP="00B64905">
            <w:pPr>
              <w:numPr>
                <w:ilvl w:val="0"/>
                <w:numId w:val="50"/>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Suchen Sie einen Stock! Suchen Sie dann einen zweiten Stock, der genau halb so lang ist!</w:t>
            </w:r>
          </w:p>
          <w:p w14:paraId="36583CB4" w14:textId="77777777" w:rsidR="00B64905" w:rsidRPr="00B64905" w:rsidRDefault="00B64905" w:rsidP="00B64905">
            <w:pPr>
              <w:numPr>
                <w:ilvl w:val="0"/>
                <w:numId w:val="50"/>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Suchen Sie ein Blatt, das auf der einen Seite genau halb so viele Zacken wie auf der anderen Seite hat!</w:t>
            </w:r>
          </w:p>
          <w:p w14:paraId="721D8F6B"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Es folgt eine Besichtigung der „Mathematik-Ausstellung“ und ein Austausch über die Erfahrungen aus dieser Übung. Die Ergebnisse können zur weiteren Arbeit im Kursraum fotografiert werden. </w:t>
            </w:r>
          </w:p>
          <w:p w14:paraId="7313E764"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39)</w:t>
            </w:r>
          </w:p>
        </w:tc>
        <w:tc>
          <w:tcPr>
            <w:tcW w:w="2871" w:type="dxa"/>
          </w:tcPr>
          <w:p w14:paraId="5DA0DA57"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7EE534E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3A2BD1C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3E1B479C"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37970BBB"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919" w:type="dxa"/>
            <w:shd w:val="clear" w:color="auto" w:fill="auto"/>
          </w:tcPr>
          <w:p w14:paraId="38A9D987"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670AECA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2925AFFD"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25DD574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3769F484"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p w14:paraId="76D64EDB" w14:textId="77777777" w:rsidR="00B64905" w:rsidRPr="00B64905" w:rsidRDefault="00B64905" w:rsidP="00B64905">
            <w:pPr>
              <w:spacing w:line="360" w:lineRule="auto"/>
              <w:jc w:val="both"/>
              <w:rPr>
                <w:rFonts w:ascii="Calibri" w:hAnsi="Calibri" w:cs="Calibri"/>
                <w:lang w:val="de-AT" w:eastAsia="de-AT"/>
              </w:rPr>
            </w:pPr>
          </w:p>
          <w:p w14:paraId="169C1EC6"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719" w:type="dxa"/>
          </w:tcPr>
          <w:p w14:paraId="7E55451A"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2848F8F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12842C1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739D558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75E846E8"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6AF52B23"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5A84DD77" w14:textId="77777777" w:rsidR="00B64905" w:rsidRPr="00B64905" w:rsidRDefault="00B64905" w:rsidP="00B64905">
            <w:pPr>
              <w:spacing w:line="360" w:lineRule="auto"/>
              <w:ind w:left="312" w:hanging="312"/>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 xml:space="preserve">onstiges: Papiersäcke, Auftragskarten, </w:t>
            </w:r>
            <w:r w:rsidRPr="00B64905">
              <w:rPr>
                <w:rFonts w:ascii="Calibri" w:hAnsi="Calibri" w:cs="Calibri"/>
                <w:lang w:val="de-AT" w:eastAsia="de-AT"/>
              </w:rPr>
              <w:br/>
              <w:t>weiße Tücher</w:t>
            </w:r>
          </w:p>
          <w:p w14:paraId="363112E5" w14:textId="77777777" w:rsidR="00B64905" w:rsidRPr="00B64905" w:rsidRDefault="00B64905" w:rsidP="00B64905">
            <w:pPr>
              <w:spacing w:line="360" w:lineRule="auto"/>
              <w:ind w:left="312" w:hanging="312"/>
              <w:jc w:val="both"/>
              <w:rPr>
                <w:rFonts w:ascii="Calibri" w:hAnsi="Calibri" w:cs="Calibri"/>
                <w:bCs/>
                <w:lang w:val="de-AT" w:eastAsia="de-AT"/>
              </w:rPr>
            </w:pPr>
          </w:p>
          <w:p w14:paraId="13AEADEA" w14:textId="77777777" w:rsidR="00B64905" w:rsidRPr="00B64905" w:rsidRDefault="00B64905" w:rsidP="00B64905">
            <w:pPr>
              <w:spacing w:line="360" w:lineRule="auto"/>
              <w:ind w:left="312" w:hanging="312"/>
              <w:jc w:val="both"/>
              <w:rPr>
                <w:rFonts w:ascii="Calibri" w:hAnsi="Calibri" w:cs="Calibri"/>
                <w:bCs/>
                <w:lang w:val="de-AT" w:eastAsia="de-AT"/>
              </w:rPr>
            </w:pPr>
          </w:p>
          <w:p w14:paraId="2F52B1DE"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r>
      <w:tr w:rsidR="00B64905" w:rsidRPr="00B64905" w14:paraId="56BC44B0" w14:textId="77777777" w:rsidTr="00740C95">
        <w:trPr>
          <w:cantSplit/>
          <w:trHeight w:val="580"/>
        </w:trPr>
        <w:tc>
          <w:tcPr>
            <w:tcW w:w="624" w:type="dxa"/>
          </w:tcPr>
          <w:p w14:paraId="124B417F"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6C1C662C" w14:textId="77777777" w:rsidR="00B64905" w:rsidRPr="00B64905" w:rsidRDefault="00B64905" w:rsidP="00B64905">
            <w:pPr>
              <w:spacing w:before="120" w:line="360" w:lineRule="auto"/>
              <w:jc w:val="both"/>
              <w:rPr>
                <w:rFonts w:ascii="Calibri" w:eastAsia="Calibri" w:hAnsi="Calibri" w:cs="Calibri"/>
                <w:highlight w:val="green"/>
                <w:lang w:val="de-AT" w:eastAsia="en-US"/>
              </w:rPr>
            </w:pPr>
            <w:r w:rsidRPr="00B64905">
              <w:rPr>
                <w:rFonts w:ascii="Calibri" w:eastAsia="Calibri" w:hAnsi="Calibri" w:cs="Calibri"/>
                <w:lang w:val="de-AT" w:eastAsia="en-US"/>
              </w:rPr>
              <w:t>10 min</w:t>
            </w:r>
          </w:p>
        </w:tc>
        <w:tc>
          <w:tcPr>
            <w:tcW w:w="1843" w:type="dxa"/>
            <w:shd w:val="clear" w:color="auto" w:fill="auto"/>
          </w:tcPr>
          <w:p w14:paraId="1888994D" w14:textId="77777777" w:rsidR="00B64905" w:rsidRPr="00B64905" w:rsidRDefault="00B64905" w:rsidP="00B64905">
            <w:pPr>
              <w:spacing w:before="120" w:line="360" w:lineRule="auto"/>
              <w:jc w:val="both"/>
              <w:rPr>
                <w:rFonts w:ascii="Calibri" w:eastAsia="Calibri" w:hAnsi="Calibri" w:cs="Calibri"/>
                <w:lang w:eastAsia="en-US"/>
              </w:rPr>
            </w:pPr>
            <w:r w:rsidRPr="00B64905">
              <w:rPr>
                <w:rFonts w:ascii="Calibri" w:eastAsia="Calibri" w:hAnsi="Calibri" w:cs="Calibri"/>
                <w:lang w:eastAsia="en-US"/>
              </w:rPr>
              <w:t>Geometrische Formen suchen und legen</w:t>
            </w:r>
          </w:p>
        </w:tc>
        <w:tc>
          <w:tcPr>
            <w:tcW w:w="6628" w:type="dxa"/>
            <w:shd w:val="clear" w:color="auto" w:fill="auto"/>
          </w:tcPr>
          <w:p w14:paraId="4B6DE76E"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TeilnehmerInnen werden gefragt, welche Formen man in der Natur oft sieht. Auch „geometrische Formen“ wie z.B. Kreise, Rechtecke, Sechsecke, Ellipsen etc. sind in der Natur zu finden. </w:t>
            </w:r>
          </w:p>
          <w:p w14:paraId="5254333D"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TeilnehmerInnen ziehen jeweils ein Kärtchen aus einem Sack. Jedes Kärtchen zeigt eine geometrische Form. Die TeilnehmerInnen finden sich in Paaren zusammen und suchen nun die beiden gezogenen Formen im Wald. Was können sie in 5 Minuten finden? Was gibt es noch in der Natur, das sich vielleicht nicht so schnell finden lässt? Es folgt ein Austausch im Plenum. </w:t>
            </w:r>
          </w:p>
          <w:p w14:paraId="033E818E"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Anschließend sollen alle Formen mithilfe von Stöcken oder anderem Material gelegt werden. Es kann offen über Geometrie diskutiert werden. Hier ein paar Anregungen: Was heißt symmetrisch? Kann man mit drei Stöcken, die unterschiedliche lang sind ein Dreieck legen oder müssen die drei genau gleich lang sein? Was ist ein „rechter Winkel“? </w:t>
            </w:r>
          </w:p>
          <w:p w14:paraId="0FFCE8A0" w14:textId="77777777" w:rsidR="00B64905" w:rsidRPr="00B64905" w:rsidRDefault="00B64905" w:rsidP="00B64905">
            <w:pPr>
              <w:spacing w:after="160" w:line="360" w:lineRule="auto"/>
              <w:contextualSpacing/>
              <w:jc w:val="both"/>
              <w:rPr>
                <w:rFonts w:ascii="Calibri" w:eastAsia="Calibri" w:hAnsi="Calibri" w:cs="Calibri"/>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72-75)</w:t>
            </w:r>
          </w:p>
        </w:tc>
        <w:tc>
          <w:tcPr>
            <w:tcW w:w="2871" w:type="dxa"/>
          </w:tcPr>
          <w:p w14:paraId="7474F2E7"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4597824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606DA918"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69FCEC9C"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270E1648"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62799A6D"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6E26325E"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4A673A22"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752DF91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7FBA309C" w14:textId="77777777" w:rsidR="00B64905" w:rsidRPr="00B64905" w:rsidRDefault="00B64905" w:rsidP="00B64905">
            <w:pPr>
              <w:spacing w:line="360" w:lineRule="auto"/>
              <w:jc w:val="both"/>
              <w:rPr>
                <w:rFonts w:ascii="Calibri" w:eastAsia="MS Gothic" w:hAnsi="Calibri" w:cs="Calibri"/>
                <w:color w:val="993366"/>
                <w:highlight w:val="green"/>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tc>
        <w:tc>
          <w:tcPr>
            <w:tcW w:w="2719" w:type="dxa"/>
          </w:tcPr>
          <w:p w14:paraId="24E7CCAE"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6BA3FA5D"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0CC8A2B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08182EAA"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22C2E8DB"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2A6BDCC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070148C9"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 und zwar…: Stoffsack</w:t>
            </w:r>
          </w:p>
          <w:p w14:paraId="57520AFA" w14:textId="77777777" w:rsidR="00B64905" w:rsidRPr="00B64905" w:rsidRDefault="00B64905" w:rsidP="00B64905">
            <w:pPr>
              <w:spacing w:line="360" w:lineRule="auto"/>
              <w:ind w:left="312" w:hanging="312"/>
              <w:jc w:val="both"/>
              <w:rPr>
                <w:rFonts w:ascii="Calibri" w:hAnsi="Calibri" w:cs="Calibri"/>
                <w:bCs/>
                <w:lang w:val="de-AT" w:eastAsia="de-AT"/>
              </w:rPr>
            </w:pPr>
          </w:p>
          <w:p w14:paraId="017C0F5C" w14:textId="77777777" w:rsidR="00B64905" w:rsidRPr="00B64905" w:rsidRDefault="00B64905" w:rsidP="00B64905">
            <w:pPr>
              <w:spacing w:line="360" w:lineRule="auto"/>
              <w:ind w:left="312" w:hanging="312"/>
              <w:jc w:val="both"/>
              <w:rPr>
                <w:rFonts w:ascii="Calibri" w:hAnsi="Calibri" w:cs="Calibri"/>
                <w:bCs/>
                <w:lang w:val="de-AT" w:eastAsia="de-AT"/>
              </w:rPr>
            </w:pPr>
          </w:p>
          <w:p w14:paraId="0F65FD8A"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r>
      <w:tr w:rsidR="00B64905" w:rsidRPr="00B64905" w14:paraId="57CEA38C" w14:textId="77777777" w:rsidTr="00740C95">
        <w:trPr>
          <w:cantSplit/>
          <w:trHeight w:val="580"/>
        </w:trPr>
        <w:tc>
          <w:tcPr>
            <w:tcW w:w="624" w:type="dxa"/>
            <w:vMerge w:val="restart"/>
          </w:tcPr>
          <w:p w14:paraId="0FA40A11"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lastRenderedPageBreak/>
              <w:t>4</w:t>
            </w:r>
          </w:p>
        </w:tc>
        <w:tc>
          <w:tcPr>
            <w:tcW w:w="1843" w:type="dxa"/>
            <w:shd w:val="clear" w:color="auto" w:fill="auto"/>
          </w:tcPr>
          <w:p w14:paraId="2322DC2F"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15 min</w:t>
            </w:r>
          </w:p>
          <w:p w14:paraId="0B65BEC9" w14:textId="77777777" w:rsidR="00B64905" w:rsidRPr="00B64905" w:rsidRDefault="00B64905" w:rsidP="00B64905">
            <w:pPr>
              <w:spacing w:before="120" w:line="360" w:lineRule="auto"/>
              <w:jc w:val="both"/>
              <w:rPr>
                <w:rFonts w:ascii="Calibri" w:eastAsia="Calibri" w:hAnsi="Calibri" w:cs="Calibri"/>
                <w:lang w:val="de-AT" w:eastAsia="en-US"/>
              </w:rPr>
            </w:pPr>
          </w:p>
          <w:p w14:paraId="5954D1FA" w14:textId="77777777" w:rsidR="00B64905" w:rsidRPr="00B64905" w:rsidRDefault="00B64905" w:rsidP="00B64905">
            <w:pPr>
              <w:spacing w:before="120" w:line="360" w:lineRule="auto"/>
              <w:jc w:val="both"/>
              <w:rPr>
                <w:rFonts w:ascii="Calibri" w:eastAsia="Calibri" w:hAnsi="Calibri" w:cs="Calibri"/>
                <w:highlight w:val="green"/>
                <w:lang w:val="de-AT" w:eastAsia="en-US"/>
              </w:rPr>
            </w:pPr>
          </w:p>
        </w:tc>
        <w:tc>
          <w:tcPr>
            <w:tcW w:w="1843" w:type="dxa"/>
            <w:shd w:val="clear" w:color="auto" w:fill="auto"/>
          </w:tcPr>
          <w:p w14:paraId="26083D10" w14:textId="77777777" w:rsidR="00B64905" w:rsidRPr="00B64905" w:rsidRDefault="00B64905" w:rsidP="00B64905">
            <w:pPr>
              <w:spacing w:before="120" w:line="360" w:lineRule="auto"/>
              <w:jc w:val="both"/>
              <w:rPr>
                <w:rFonts w:ascii="Calibri" w:eastAsia="Calibri" w:hAnsi="Calibri" w:cs="Calibri"/>
                <w:lang w:eastAsia="en-US"/>
              </w:rPr>
            </w:pPr>
            <w:r w:rsidRPr="00B64905">
              <w:rPr>
                <w:rFonts w:ascii="Calibri" w:eastAsia="Calibri" w:hAnsi="Calibri" w:cs="Calibri"/>
                <w:lang w:eastAsia="en-US"/>
              </w:rPr>
              <w:t>Brüche darstellen</w:t>
            </w:r>
          </w:p>
        </w:tc>
        <w:tc>
          <w:tcPr>
            <w:tcW w:w="6628" w:type="dxa"/>
            <w:shd w:val="clear" w:color="auto" w:fill="auto"/>
          </w:tcPr>
          <w:p w14:paraId="251B4F1A"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Diese Übung schließt an die beiden vorherigen Übungen an. Anhand von geometrischen Formen sollen Brüche dargestellt werden. </w:t>
            </w:r>
          </w:p>
          <w:p w14:paraId="23B66C71"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Jedes Paar erhält ein Kärtchen mit einer geometrischen Form: Kreis, Rechteck, Dreieck, Quadrat. Sechseck etc. und soll diese Form mithilfe von Naturmaterialien in der Nähe des gemeinsamen Platzes legen. Zudem soll sich jedes Paar einige zusätzliche Stöcke in einer für ihre gelegte Form passenden Größe suchen. Als Alternative können Schnüre verteilt werden.</w:t>
            </w:r>
          </w:p>
          <w:p w14:paraId="286AF648"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Nun folgen an alle Paare folgende Aufträge:</w:t>
            </w:r>
          </w:p>
          <w:p w14:paraId="2A76E9B8" w14:textId="77777777" w:rsidR="00B64905" w:rsidRPr="00B64905" w:rsidRDefault="00B64905" w:rsidP="00B64905">
            <w:pPr>
              <w:numPr>
                <w:ilvl w:val="0"/>
                <w:numId w:val="48"/>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Teilen Sie Ihre Form in zwei Hälften! </w:t>
            </w:r>
          </w:p>
          <w:p w14:paraId="2EF10F36" w14:textId="77777777" w:rsidR="00B64905" w:rsidRPr="00B64905" w:rsidRDefault="00B64905" w:rsidP="00B64905">
            <w:pPr>
              <w:numPr>
                <w:ilvl w:val="0"/>
                <w:numId w:val="48"/>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Teilen Sie Ihre Form in drei gleich große Teile (d.h. in drei Drittel)!</w:t>
            </w:r>
          </w:p>
          <w:p w14:paraId="70E15C83" w14:textId="77777777" w:rsidR="00B64905" w:rsidRPr="00B64905" w:rsidRDefault="00B64905" w:rsidP="00B64905">
            <w:pPr>
              <w:numPr>
                <w:ilvl w:val="0"/>
                <w:numId w:val="48"/>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Teilen Sie Ihre Form in Viertel!</w:t>
            </w:r>
          </w:p>
          <w:p w14:paraId="10A6FBE3" w14:textId="77777777" w:rsidR="00B64905" w:rsidRPr="00B64905" w:rsidRDefault="00B64905" w:rsidP="00B64905">
            <w:pPr>
              <w:numPr>
                <w:ilvl w:val="0"/>
                <w:numId w:val="48"/>
              </w:num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Teilen Sie Ihre Form in Fünftes/Sechstel etc.!</w:t>
            </w:r>
          </w:p>
          <w:p w14:paraId="7119F553"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Die Paare dürfen einander helfen. Hier wird sichtbar, dass manche geometrischen Formen leicht, andere schwieriger zu teilen sind. Als Hilfe können auch Maßbänder verteilt werden um nicht nur nach „Augenmaß“, sondern genauer arbeiten zu können. </w:t>
            </w:r>
          </w:p>
          <w:p w14:paraId="0BE56465"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Ggf. können die Ergebnisse von den TeilnehmerInnen auf Papier skizziert oder auch mit dem Smartphone fotografiert werden.</w:t>
            </w:r>
          </w:p>
        </w:tc>
        <w:tc>
          <w:tcPr>
            <w:tcW w:w="2871" w:type="dxa"/>
          </w:tcPr>
          <w:p w14:paraId="7A493840"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65FFECFA"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26332B3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140E4C4E"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039205F6"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13FB55A2"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2C10E23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1EC36B4B"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49F7D3C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4383F6E5"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p w14:paraId="38A39039" w14:textId="77777777" w:rsidR="00B64905" w:rsidRPr="00B64905" w:rsidRDefault="00B64905" w:rsidP="00B64905">
            <w:pPr>
              <w:spacing w:line="360" w:lineRule="auto"/>
              <w:jc w:val="both"/>
              <w:rPr>
                <w:rFonts w:ascii="Calibri" w:hAnsi="Calibri" w:cs="Calibri"/>
                <w:lang w:val="de-AT" w:eastAsia="de-AT"/>
              </w:rPr>
            </w:pPr>
          </w:p>
          <w:p w14:paraId="75E0BD29"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719" w:type="dxa"/>
          </w:tcPr>
          <w:p w14:paraId="49C5C1A9"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42A33C4C"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0B4D098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2573325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4F5E490F"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6F25930C"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0F8721F5" w14:textId="77777777" w:rsidR="00B64905" w:rsidRPr="00B64905" w:rsidRDefault="00B64905" w:rsidP="00B64905">
            <w:pPr>
              <w:spacing w:line="360" w:lineRule="auto"/>
              <w:ind w:left="312" w:hanging="312"/>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w:t>
            </w:r>
          </w:p>
          <w:p w14:paraId="4E2E6B60" w14:textId="77777777" w:rsidR="00B64905" w:rsidRPr="00B64905" w:rsidRDefault="00B64905" w:rsidP="00B64905">
            <w:pPr>
              <w:spacing w:line="360" w:lineRule="auto"/>
              <w:ind w:left="312" w:hanging="312"/>
              <w:rPr>
                <w:rFonts w:ascii="Calibri" w:hAnsi="Calibri" w:cs="Calibri"/>
                <w:lang w:val="de-AT" w:eastAsia="de-AT"/>
              </w:rPr>
            </w:pPr>
            <w:r w:rsidRPr="00B64905">
              <w:rPr>
                <w:rFonts w:ascii="Calibri" w:hAnsi="Calibri" w:cs="Calibri"/>
                <w:lang w:val="de-AT" w:eastAsia="de-AT"/>
              </w:rPr>
              <w:t>Naturmaterialien, Schnüre, Maßbänder, ggf. auch Schreibunterlagen, Papier, Stifte, Lineale</w:t>
            </w:r>
          </w:p>
          <w:p w14:paraId="65DA24A1" w14:textId="77777777" w:rsidR="00B64905" w:rsidRPr="00B64905" w:rsidRDefault="00B64905" w:rsidP="00B64905">
            <w:pPr>
              <w:spacing w:line="360" w:lineRule="auto"/>
              <w:ind w:left="312" w:hanging="312"/>
              <w:jc w:val="both"/>
              <w:rPr>
                <w:rFonts w:ascii="Calibri" w:hAnsi="Calibri" w:cs="Calibri"/>
                <w:bCs/>
                <w:lang w:val="de-AT" w:eastAsia="de-AT"/>
              </w:rPr>
            </w:pPr>
          </w:p>
          <w:p w14:paraId="7CBC1DC2"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r>
      <w:tr w:rsidR="00B64905" w:rsidRPr="00B64905" w14:paraId="068385AE" w14:textId="77777777" w:rsidTr="00740C95">
        <w:trPr>
          <w:cantSplit/>
          <w:trHeight w:val="580"/>
        </w:trPr>
        <w:tc>
          <w:tcPr>
            <w:tcW w:w="624" w:type="dxa"/>
            <w:vMerge/>
          </w:tcPr>
          <w:p w14:paraId="2D65064E"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17AFAD03" w14:textId="77777777" w:rsidR="00B64905" w:rsidRPr="00B64905" w:rsidRDefault="00B64905" w:rsidP="00B64905">
            <w:pPr>
              <w:spacing w:before="120" w:line="360" w:lineRule="auto"/>
              <w:jc w:val="both"/>
              <w:rPr>
                <w:rFonts w:ascii="Calibri" w:eastAsia="Calibri" w:hAnsi="Calibri" w:cs="Calibri"/>
                <w:highlight w:val="green"/>
                <w:lang w:val="de-AT" w:eastAsia="en-US"/>
              </w:rPr>
            </w:pPr>
            <w:r w:rsidRPr="00B64905">
              <w:rPr>
                <w:rFonts w:ascii="Calibri" w:eastAsia="Calibri" w:hAnsi="Calibri" w:cs="Calibri"/>
                <w:lang w:val="de-AT" w:eastAsia="en-US"/>
              </w:rPr>
              <w:t>15 min</w:t>
            </w:r>
          </w:p>
        </w:tc>
        <w:tc>
          <w:tcPr>
            <w:tcW w:w="1843" w:type="dxa"/>
            <w:shd w:val="clear" w:color="auto" w:fill="auto"/>
          </w:tcPr>
          <w:p w14:paraId="498D1B4A" w14:textId="77777777" w:rsidR="00B64905" w:rsidRPr="00B64905" w:rsidRDefault="00B64905" w:rsidP="00B64905">
            <w:pPr>
              <w:spacing w:before="120" w:line="360" w:lineRule="auto"/>
              <w:rPr>
                <w:rFonts w:ascii="Calibri" w:eastAsia="Calibri" w:hAnsi="Calibri" w:cs="Calibri"/>
                <w:lang w:eastAsia="en-US"/>
              </w:rPr>
            </w:pPr>
            <w:r w:rsidRPr="00B64905">
              <w:rPr>
                <w:rFonts w:ascii="Calibri" w:eastAsia="Calibri" w:hAnsi="Calibri" w:cs="Calibri"/>
                <w:lang w:eastAsia="en-US"/>
              </w:rPr>
              <w:t>Vertiefen 1x1 - Malreihen werfen</w:t>
            </w:r>
          </w:p>
        </w:tc>
        <w:tc>
          <w:tcPr>
            <w:tcW w:w="6628" w:type="dxa"/>
            <w:shd w:val="clear" w:color="auto" w:fill="auto"/>
          </w:tcPr>
          <w:p w14:paraId="455CBF7F"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Die TeilnehmerInnen werden nach ihren Erfahrungen mit Malreihen gefragt. Was war in der Schule leicht? Was war schwer? Warum? Wo brauche ich das Malrechnen in meinem Alltag?</w:t>
            </w:r>
          </w:p>
          <w:p w14:paraId="122B4E45"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Der/die </w:t>
            </w:r>
            <w:proofErr w:type="spellStart"/>
            <w:r w:rsidRPr="00B64905">
              <w:rPr>
                <w:rFonts w:ascii="Calibri" w:eastAsia="Calibri" w:hAnsi="Calibri" w:cs="Calibri"/>
                <w:lang w:eastAsia="en-US"/>
              </w:rPr>
              <w:t>TrainerIn</w:t>
            </w:r>
            <w:proofErr w:type="spellEnd"/>
            <w:r w:rsidRPr="00B64905">
              <w:rPr>
                <w:rFonts w:ascii="Calibri" w:eastAsia="Calibri" w:hAnsi="Calibri" w:cs="Calibri"/>
                <w:lang w:eastAsia="en-US"/>
              </w:rPr>
              <w:t xml:space="preserve"> stellt ein Spiel zum Üben von Malreihen vor. Dazu wird die Gruppe in Paare aufgeteilt. Jedes Paar erhält einen Stift und ein Blatt Papier, auf dem die Zahlen von jeweils einer </w:t>
            </w:r>
            <w:proofErr w:type="spellStart"/>
            <w:r w:rsidRPr="00B64905">
              <w:rPr>
                <w:rFonts w:ascii="Calibri" w:eastAsia="Calibri" w:hAnsi="Calibri" w:cs="Calibri"/>
                <w:lang w:eastAsia="en-US"/>
              </w:rPr>
              <w:t>Malreihe</w:t>
            </w:r>
            <w:proofErr w:type="spellEnd"/>
            <w:r w:rsidRPr="00B64905">
              <w:rPr>
                <w:rFonts w:ascii="Calibri" w:eastAsia="Calibri" w:hAnsi="Calibri" w:cs="Calibri"/>
                <w:lang w:eastAsia="en-US"/>
              </w:rPr>
              <w:t xml:space="preserve"> zu sehen sind (z.B. 2 – 4 – 8 – 10 etc.). Jedes Paar sucht sich nun einen beliebigen (nicht allzu dünnen) Baum in der Nähe sowie mehrere Zapfen. Mithilfe eines Maßbandes und einer Schnur markieren sie den für die gesamte Gruppe gewählten Abstand zum Baum (z.B. 2 Meter). Der/die </w:t>
            </w:r>
            <w:proofErr w:type="spellStart"/>
            <w:r w:rsidRPr="00B64905">
              <w:rPr>
                <w:rFonts w:ascii="Calibri" w:eastAsia="Calibri" w:hAnsi="Calibri" w:cs="Calibri"/>
                <w:lang w:eastAsia="en-US"/>
              </w:rPr>
              <w:t>TrainerIn</w:t>
            </w:r>
            <w:proofErr w:type="spellEnd"/>
            <w:r w:rsidRPr="00B64905">
              <w:rPr>
                <w:rFonts w:ascii="Calibri" w:eastAsia="Calibri" w:hAnsi="Calibri" w:cs="Calibri"/>
                <w:lang w:eastAsia="en-US"/>
              </w:rPr>
              <w:t xml:space="preserve"> stellt die Stoppuhr auf 5 Minuten. Nun beginnen die beiden Partner jeweils abwechselnd zu versuchen, den Baumstamm mit dem Zapfen zu treffen. Begonnen wird mit der 2er-Reihe.  Jeder „Treffer“ gibt 2 Punkte. Die Punkte können mitgezählt oder auf dem Blatt eingekreist werden. Welches Paar hat innerhalb von 5 Minuten am meisten Punkte?</w:t>
            </w:r>
          </w:p>
          <w:p w14:paraId="22666C75"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Danach folgt die 3er Reihe, bei der jeder „Treffer“ 3 Punkte zählt. Bei der 4er Reihe zählt jeder „Treffer“ 4 Punkte usw. </w:t>
            </w:r>
          </w:p>
          <w:p w14:paraId="4E5B919B"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Hinweis: Bitte darauf achten, dass die Wurfgegenstände nicht zu hart sind, sodass die Bäume nicht verletzt werden. </w:t>
            </w:r>
          </w:p>
          <w:p w14:paraId="29EDBDA1" w14:textId="77777777" w:rsidR="00B64905" w:rsidRPr="00B64905" w:rsidRDefault="00B64905" w:rsidP="00B64905">
            <w:pPr>
              <w:spacing w:after="160" w:line="360" w:lineRule="auto"/>
              <w:contextualSpacing/>
              <w:jc w:val="both"/>
              <w:rPr>
                <w:rFonts w:ascii="Calibri" w:eastAsia="Calibri" w:hAnsi="Calibri" w:cs="Calibri"/>
                <w:lang w:eastAsia="en-US"/>
              </w:rPr>
            </w:pPr>
            <w:r w:rsidRPr="00B64905">
              <w:rPr>
                <w:rFonts w:ascii="Calibri" w:eastAsia="Calibri" w:hAnsi="Calibri" w:cs="Calibri"/>
                <w:lang w:eastAsia="en-US"/>
              </w:rPr>
              <w:t xml:space="preserve">(vgl. Bucht, </w:t>
            </w:r>
            <w:proofErr w:type="spellStart"/>
            <w:r w:rsidRPr="00B64905">
              <w:rPr>
                <w:rFonts w:ascii="Calibri" w:eastAsia="Calibri" w:hAnsi="Calibri" w:cs="Calibri"/>
                <w:lang w:eastAsia="en-US"/>
              </w:rPr>
              <w:t>Lättman</w:t>
            </w:r>
            <w:proofErr w:type="spellEnd"/>
            <w:r w:rsidRPr="00B64905">
              <w:rPr>
                <w:rFonts w:ascii="Calibri" w:eastAsia="Calibri" w:hAnsi="Calibri" w:cs="Calibri"/>
                <w:lang w:eastAsia="en-US"/>
              </w:rPr>
              <w:t xml:space="preserve">-Masch, </w:t>
            </w:r>
            <w:proofErr w:type="spellStart"/>
            <w:r w:rsidRPr="00B64905">
              <w:rPr>
                <w:rFonts w:ascii="Calibri" w:eastAsia="Calibri" w:hAnsi="Calibri" w:cs="Calibri"/>
                <w:lang w:eastAsia="en-US"/>
              </w:rPr>
              <w:t>Molander</w:t>
            </w:r>
            <w:proofErr w:type="spellEnd"/>
            <w:r w:rsidRPr="00B64905">
              <w:rPr>
                <w:rFonts w:ascii="Calibri" w:eastAsia="Calibri" w:hAnsi="Calibri" w:cs="Calibri"/>
                <w:lang w:eastAsia="en-US"/>
              </w:rPr>
              <w:t xml:space="preserve">, </w:t>
            </w:r>
            <w:proofErr w:type="spellStart"/>
            <w:r w:rsidRPr="00B64905">
              <w:rPr>
                <w:rFonts w:ascii="Calibri" w:eastAsia="Calibri" w:hAnsi="Calibri" w:cs="Calibri"/>
                <w:lang w:eastAsia="en-US"/>
              </w:rPr>
              <w:t>Wejdmark</w:t>
            </w:r>
            <w:proofErr w:type="spellEnd"/>
            <w:r w:rsidRPr="00B64905">
              <w:rPr>
                <w:rFonts w:ascii="Calibri" w:eastAsia="Calibri" w:hAnsi="Calibri" w:cs="Calibri"/>
                <w:lang w:eastAsia="en-US"/>
              </w:rPr>
              <w:t xml:space="preserve"> 2012: 46)</w:t>
            </w:r>
          </w:p>
        </w:tc>
        <w:tc>
          <w:tcPr>
            <w:tcW w:w="2871" w:type="dxa"/>
          </w:tcPr>
          <w:p w14:paraId="2090868F"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6386D0D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4606F7D0"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145DBE62"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6B5D6494"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919" w:type="dxa"/>
            <w:shd w:val="clear" w:color="auto" w:fill="auto"/>
          </w:tcPr>
          <w:p w14:paraId="78E87DB2"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0A2B004A"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2EB6DCA4"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383B5D8A"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5880486E"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 xml:space="preserve">onstiges, und zwar…: </w:t>
            </w:r>
          </w:p>
          <w:p w14:paraId="4C6780DF" w14:textId="77777777" w:rsidR="00B64905" w:rsidRPr="00B64905" w:rsidRDefault="00B64905" w:rsidP="00B64905">
            <w:pPr>
              <w:spacing w:line="360" w:lineRule="auto"/>
              <w:jc w:val="both"/>
              <w:rPr>
                <w:rFonts w:ascii="Calibri" w:hAnsi="Calibri" w:cs="Calibri"/>
                <w:lang w:val="de-AT" w:eastAsia="de-AT"/>
              </w:rPr>
            </w:pPr>
          </w:p>
          <w:p w14:paraId="39C7CDD8"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c>
          <w:tcPr>
            <w:tcW w:w="2719" w:type="dxa"/>
          </w:tcPr>
          <w:p w14:paraId="4130A159"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01AAB0EC"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0C51FC3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4044AEF5"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25F8BE98"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52B4905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7412C34E"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 xml:space="preserve">onstiges: </w:t>
            </w:r>
          </w:p>
          <w:p w14:paraId="0EDB75C9" w14:textId="77777777" w:rsidR="00B64905" w:rsidRPr="00B64905" w:rsidRDefault="00B64905" w:rsidP="00B64905">
            <w:pPr>
              <w:numPr>
                <w:ilvl w:val="0"/>
                <w:numId w:val="4"/>
              </w:numPr>
              <w:spacing w:line="360" w:lineRule="auto"/>
              <w:rPr>
                <w:rFonts w:ascii="Calibri" w:hAnsi="Calibri" w:cs="Calibri"/>
                <w:lang w:val="de-AT" w:eastAsia="de-AT"/>
              </w:rPr>
            </w:pPr>
            <w:r w:rsidRPr="00B64905">
              <w:rPr>
                <w:rFonts w:ascii="Calibri" w:hAnsi="Calibri" w:cs="Calibri"/>
                <w:lang w:val="de-AT" w:eastAsia="de-AT"/>
              </w:rPr>
              <w:t>Maßbänder</w:t>
            </w:r>
          </w:p>
          <w:p w14:paraId="1442499C" w14:textId="77777777" w:rsidR="00B64905" w:rsidRPr="00B64905" w:rsidRDefault="00B64905" w:rsidP="00B64905">
            <w:pPr>
              <w:numPr>
                <w:ilvl w:val="0"/>
                <w:numId w:val="4"/>
              </w:numPr>
              <w:spacing w:line="360" w:lineRule="auto"/>
              <w:rPr>
                <w:rFonts w:ascii="Calibri" w:hAnsi="Calibri" w:cs="Calibri"/>
                <w:lang w:val="de-AT" w:eastAsia="de-AT"/>
              </w:rPr>
            </w:pPr>
            <w:r w:rsidRPr="00B64905">
              <w:rPr>
                <w:rFonts w:ascii="Calibri" w:hAnsi="Calibri" w:cs="Calibri"/>
                <w:lang w:val="de-AT" w:eastAsia="de-AT"/>
              </w:rPr>
              <w:t>Schnüre</w:t>
            </w:r>
          </w:p>
          <w:p w14:paraId="4E0E91E1" w14:textId="77777777" w:rsidR="00B64905" w:rsidRPr="00B64905" w:rsidRDefault="00B64905" w:rsidP="00B64905">
            <w:pPr>
              <w:numPr>
                <w:ilvl w:val="0"/>
                <w:numId w:val="4"/>
              </w:numPr>
              <w:spacing w:line="360" w:lineRule="auto"/>
              <w:rPr>
                <w:rFonts w:ascii="Calibri" w:hAnsi="Calibri" w:cs="Calibri"/>
                <w:lang w:val="de-AT" w:eastAsia="de-AT"/>
              </w:rPr>
            </w:pPr>
            <w:r w:rsidRPr="00B64905">
              <w:rPr>
                <w:rFonts w:ascii="Calibri" w:hAnsi="Calibri" w:cs="Calibri"/>
                <w:lang w:val="de-AT" w:eastAsia="de-AT"/>
              </w:rPr>
              <w:t>Stifte</w:t>
            </w:r>
          </w:p>
          <w:p w14:paraId="1FFF4506" w14:textId="77777777" w:rsidR="00B64905" w:rsidRPr="00B64905" w:rsidRDefault="00B64905" w:rsidP="00B64905">
            <w:pPr>
              <w:spacing w:line="360" w:lineRule="auto"/>
              <w:ind w:left="312" w:hanging="312"/>
              <w:jc w:val="both"/>
              <w:rPr>
                <w:rFonts w:ascii="Calibri" w:hAnsi="Calibri" w:cs="Calibri"/>
                <w:bCs/>
                <w:lang w:val="de-AT" w:eastAsia="de-AT"/>
              </w:rPr>
            </w:pPr>
          </w:p>
          <w:p w14:paraId="1F07BA51" w14:textId="77777777" w:rsidR="00B64905" w:rsidRPr="00B64905" w:rsidRDefault="00B64905" w:rsidP="00B64905">
            <w:pPr>
              <w:spacing w:before="120" w:line="360" w:lineRule="auto"/>
              <w:ind w:left="312" w:hanging="312"/>
              <w:jc w:val="both"/>
              <w:rPr>
                <w:rFonts w:ascii="Calibri" w:eastAsia="MS Gothic" w:hAnsi="Calibri" w:cs="Calibri"/>
                <w:color w:val="993366"/>
                <w:highlight w:val="green"/>
              </w:rPr>
            </w:pPr>
          </w:p>
        </w:tc>
      </w:tr>
      <w:tr w:rsidR="00B64905" w:rsidRPr="00B64905" w14:paraId="0DBD5857" w14:textId="77777777" w:rsidTr="00740C95">
        <w:trPr>
          <w:cantSplit/>
          <w:trHeight w:val="580"/>
        </w:trPr>
        <w:tc>
          <w:tcPr>
            <w:tcW w:w="624" w:type="dxa"/>
            <w:vMerge/>
          </w:tcPr>
          <w:p w14:paraId="7EAC05ED"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286C4B43"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5 min</w:t>
            </w:r>
          </w:p>
        </w:tc>
        <w:tc>
          <w:tcPr>
            <w:tcW w:w="1843" w:type="dxa"/>
            <w:shd w:val="clear" w:color="auto" w:fill="auto"/>
          </w:tcPr>
          <w:p w14:paraId="5D900E0C" w14:textId="77777777" w:rsidR="00B64905" w:rsidRPr="00B64905" w:rsidRDefault="00B64905" w:rsidP="00B64905">
            <w:pPr>
              <w:spacing w:before="120" w:line="360" w:lineRule="auto"/>
              <w:jc w:val="both"/>
              <w:rPr>
                <w:rFonts w:ascii="Calibri" w:eastAsia="Calibri" w:hAnsi="Calibri" w:cs="Calibri"/>
                <w:lang w:eastAsia="en-US"/>
              </w:rPr>
            </w:pPr>
            <w:r w:rsidRPr="00B64905">
              <w:rPr>
                <w:rFonts w:ascii="Calibri" w:hAnsi="Calibri" w:cs="Calibri"/>
              </w:rPr>
              <w:t>Abschlussrunde</w:t>
            </w:r>
          </w:p>
        </w:tc>
        <w:tc>
          <w:tcPr>
            <w:tcW w:w="6628" w:type="dxa"/>
            <w:shd w:val="clear" w:color="auto" w:fill="auto"/>
          </w:tcPr>
          <w:p w14:paraId="7A77D1D9"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rPr>
              <w:t xml:space="preserve">Die TeilnehmerInnen nehmen sich einen Gegenstand aus der Natur (Blatt, Stein, Zapfen, Flechte, Nuss etc.), den sie heute zum ersten Mal für eine mathematische Aufgabe verwendet haben. </w:t>
            </w:r>
          </w:p>
          <w:p w14:paraId="61BA7CD3"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rPr>
            </w:pPr>
            <w:r w:rsidRPr="00B64905">
              <w:rPr>
                <w:rFonts w:ascii="Calibri" w:hAnsi="Calibri" w:cs="Calibri"/>
              </w:rPr>
              <w:t xml:space="preserve">Im Stehkreis wird dann die Frage: „Was haben Sie heute mit diesem Naturmaterial gelernt?“ gestellt.  </w:t>
            </w:r>
          </w:p>
        </w:tc>
        <w:tc>
          <w:tcPr>
            <w:tcW w:w="2871" w:type="dxa"/>
          </w:tcPr>
          <w:p w14:paraId="4A538265"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00BE2B12"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1A8704DE"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48D27C62"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4DFAA8BC"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919" w:type="dxa"/>
            <w:shd w:val="clear" w:color="auto" w:fill="auto"/>
          </w:tcPr>
          <w:p w14:paraId="24281076"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300C4261"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615B4FF7"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07179093"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2E1202B6"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onstiges, und zwar…</w:t>
            </w:r>
          </w:p>
          <w:p w14:paraId="03FED983" w14:textId="77777777" w:rsidR="00B64905" w:rsidRPr="00B64905" w:rsidRDefault="00B64905" w:rsidP="00B64905">
            <w:pPr>
              <w:spacing w:line="360" w:lineRule="auto"/>
              <w:jc w:val="both"/>
              <w:rPr>
                <w:rFonts w:ascii="Calibri" w:hAnsi="Calibri" w:cs="Calibri"/>
                <w:lang w:val="de-AT" w:eastAsia="de-AT"/>
              </w:rPr>
            </w:pPr>
          </w:p>
          <w:p w14:paraId="62EB1E73"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719" w:type="dxa"/>
          </w:tcPr>
          <w:p w14:paraId="70FC13E4"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1194042C"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7670C6A6"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5F81D71F"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1326B42E"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4EDAFC1C"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4206AF3D" w14:textId="77777777" w:rsidR="00B64905" w:rsidRPr="00B64905" w:rsidRDefault="00B64905" w:rsidP="00B64905">
            <w:pPr>
              <w:spacing w:line="360" w:lineRule="auto"/>
              <w:ind w:left="312" w:hanging="312"/>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w:t>
            </w:r>
            <w:r w:rsidRPr="00B64905">
              <w:rPr>
                <w:rFonts w:ascii="Calibri" w:hAnsi="Calibri" w:cs="Calibri"/>
                <w:lang w:val="de-AT" w:eastAsia="de-AT"/>
              </w:rPr>
              <w:t>onstiges: Naturmaterialien</w:t>
            </w:r>
          </w:p>
          <w:p w14:paraId="157D94AC"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r>
      <w:tr w:rsidR="00B64905" w:rsidRPr="00B64905" w14:paraId="4EBC78D5" w14:textId="77777777" w:rsidTr="00740C95">
        <w:trPr>
          <w:cantSplit/>
          <w:trHeight w:val="580"/>
        </w:trPr>
        <w:tc>
          <w:tcPr>
            <w:tcW w:w="624" w:type="dxa"/>
            <w:vMerge/>
          </w:tcPr>
          <w:p w14:paraId="33F2AA84" w14:textId="77777777" w:rsidR="00B64905" w:rsidRPr="00B64905" w:rsidRDefault="00B64905" w:rsidP="00B64905">
            <w:pPr>
              <w:spacing w:before="120" w:line="360" w:lineRule="auto"/>
              <w:jc w:val="both"/>
              <w:rPr>
                <w:rFonts w:ascii="Calibri" w:eastAsia="Calibri" w:hAnsi="Calibri" w:cs="Calibri"/>
                <w:lang w:val="de-AT" w:eastAsia="en-US"/>
              </w:rPr>
            </w:pPr>
          </w:p>
        </w:tc>
        <w:tc>
          <w:tcPr>
            <w:tcW w:w="1843" w:type="dxa"/>
            <w:shd w:val="clear" w:color="auto" w:fill="auto"/>
          </w:tcPr>
          <w:p w14:paraId="7F846A88" w14:textId="77777777" w:rsidR="00B64905" w:rsidRPr="00B64905" w:rsidRDefault="00B64905" w:rsidP="00B64905">
            <w:pPr>
              <w:spacing w:before="120" w:line="360" w:lineRule="auto"/>
              <w:jc w:val="both"/>
              <w:rPr>
                <w:rFonts w:ascii="Calibri" w:eastAsia="Calibri" w:hAnsi="Calibri" w:cs="Calibri"/>
                <w:lang w:val="de-AT" w:eastAsia="en-US"/>
              </w:rPr>
            </w:pPr>
            <w:r w:rsidRPr="00B64905">
              <w:rPr>
                <w:rFonts w:ascii="Calibri" w:eastAsia="Calibri" w:hAnsi="Calibri" w:cs="Calibri"/>
                <w:lang w:val="de-AT" w:eastAsia="en-US"/>
              </w:rPr>
              <w:t>15 min</w:t>
            </w:r>
          </w:p>
        </w:tc>
        <w:tc>
          <w:tcPr>
            <w:tcW w:w="1843" w:type="dxa"/>
            <w:shd w:val="clear" w:color="auto" w:fill="auto"/>
          </w:tcPr>
          <w:p w14:paraId="15F7E8C8" w14:textId="77777777" w:rsidR="00B64905" w:rsidRPr="00B64905" w:rsidRDefault="00B64905" w:rsidP="00B64905">
            <w:pPr>
              <w:tabs>
                <w:tab w:val="left" w:pos="3891"/>
              </w:tabs>
              <w:spacing w:before="120" w:after="120" w:line="360" w:lineRule="auto"/>
              <w:jc w:val="both"/>
              <w:rPr>
                <w:rFonts w:ascii="Calibri" w:hAnsi="Calibri" w:cs="Calibri"/>
              </w:rPr>
            </w:pPr>
            <w:r w:rsidRPr="00B64905">
              <w:rPr>
                <w:rFonts w:ascii="Calibri" w:hAnsi="Calibri" w:cs="Calibri"/>
              </w:rPr>
              <w:t xml:space="preserve">Weg zurück zum Kursinstitut zum </w:t>
            </w:r>
          </w:p>
          <w:p w14:paraId="62AA006B" w14:textId="77777777" w:rsidR="00B64905" w:rsidRPr="00B64905" w:rsidRDefault="00B64905" w:rsidP="00B64905">
            <w:pPr>
              <w:spacing w:before="120" w:line="360" w:lineRule="auto"/>
              <w:jc w:val="both"/>
              <w:rPr>
                <w:rFonts w:ascii="Calibri" w:eastAsia="Calibri" w:hAnsi="Calibri" w:cs="Calibri"/>
                <w:lang w:eastAsia="en-US"/>
              </w:rPr>
            </w:pPr>
          </w:p>
        </w:tc>
        <w:tc>
          <w:tcPr>
            <w:tcW w:w="6628" w:type="dxa"/>
            <w:shd w:val="clear" w:color="auto" w:fill="auto"/>
          </w:tcPr>
          <w:p w14:paraId="2EDEF8D1" w14:textId="77777777" w:rsidR="00B64905" w:rsidRPr="00B64905" w:rsidRDefault="00B64905" w:rsidP="00B64905">
            <w:pPr>
              <w:tabs>
                <w:tab w:val="left" w:pos="3891"/>
              </w:tabs>
              <w:spacing w:before="120" w:after="120" w:line="360" w:lineRule="auto"/>
              <w:jc w:val="both"/>
              <w:rPr>
                <w:rFonts w:ascii="Calibri" w:eastAsia="Calibri" w:hAnsi="Calibri" w:cs="Calibri"/>
                <w:lang w:eastAsia="en-US"/>
              </w:rPr>
            </w:pPr>
            <w:r w:rsidRPr="00B64905">
              <w:rPr>
                <w:rFonts w:ascii="Calibri" w:hAnsi="Calibri" w:cs="Calibri"/>
              </w:rPr>
              <w:t xml:space="preserve">Die Wegstrecke kann dazu genützt werden, sich über Ideen zum Praxisteil auszutauschen (siehe „Anschlussfähigkeit an die Praxis“) </w:t>
            </w:r>
          </w:p>
        </w:tc>
        <w:tc>
          <w:tcPr>
            <w:tcW w:w="2871" w:type="dxa"/>
          </w:tcPr>
          <w:p w14:paraId="3AFC2BA3"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Einzelarbeit </w:t>
            </w:r>
          </w:p>
          <w:p w14:paraId="7722F184"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Partneraktivität </w:t>
            </w:r>
          </w:p>
          <w:p w14:paraId="129844F9"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Kleingruppenarbeit</w:t>
            </w:r>
          </w:p>
          <w:p w14:paraId="769ACD36"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Plenum</w:t>
            </w:r>
          </w:p>
          <w:p w14:paraId="2BBF78C5"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919" w:type="dxa"/>
            <w:shd w:val="clear" w:color="auto" w:fill="auto"/>
          </w:tcPr>
          <w:p w14:paraId="6B88E39F"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Kursraum</w:t>
            </w:r>
          </w:p>
          <w:p w14:paraId="7D91449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Wald/Wiese/Hof</w:t>
            </w:r>
          </w:p>
          <w:p w14:paraId="4901628B"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Exkursion </w:t>
            </w:r>
          </w:p>
          <w:p w14:paraId="552E5AEB"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Selbststudium zu Hause</w:t>
            </w:r>
          </w:p>
          <w:p w14:paraId="6E62BCD7" w14:textId="77777777" w:rsidR="00B64905" w:rsidRPr="00B64905" w:rsidRDefault="00B64905" w:rsidP="00B64905">
            <w:pPr>
              <w:spacing w:line="360" w:lineRule="auto"/>
              <w:jc w:val="both"/>
              <w:rPr>
                <w:rFonts w:ascii="Calibri" w:hAnsi="Calibri" w:cs="Calibri"/>
                <w:lang w:val="de-AT" w:eastAsia="de-AT"/>
              </w:rPr>
            </w:pPr>
            <w:r w:rsidRPr="00B64905">
              <w:rPr>
                <w:rFonts w:ascii="Segoe UI Symbol"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onstiges: Straße</w:t>
            </w:r>
          </w:p>
          <w:p w14:paraId="5CF36B48" w14:textId="77777777" w:rsidR="00B64905" w:rsidRPr="00B64905" w:rsidRDefault="00B64905" w:rsidP="00B64905">
            <w:pPr>
              <w:spacing w:line="360" w:lineRule="auto"/>
              <w:jc w:val="both"/>
              <w:rPr>
                <w:rFonts w:ascii="Calibri" w:hAnsi="Calibri" w:cs="Calibri"/>
                <w:lang w:val="de-AT" w:eastAsia="de-AT"/>
              </w:rPr>
            </w:pPr>
          </w:p>
          <w:p w14:paraId="016787A5" w14:textId="77777777" w:rsidR="00B64905" w:rsidRPr="00B64905" w:rsidRDefault="00B64905" w:rsidP="00B64905">
            <w:pPr>
              <w:spacing w:before="120" w:line="360" w:lineRule="auto"/>
              <w:ind w:left="312" w:hanging="312"/>
              <w:jc w:val="both"/>
              <w:rPr>
                <w:rFonts w:ascii="Calibri" w:eastAsia="MS Gothic" w:hAnsi="Calibri" w:cs="Calibri"/>
                <w:color w:val="993366"/>
              </w:rPr>
            </w:pPr>
          </w:p>
        </w:tc>
        <w:tc>
          <w:tcPr>
            <w:tcW w:w="2719" w:type="dxa"/>
          </w:tcPr>
          <w:p w14:paraId="7BCB7A49" w14:textId="77777777" w:rsidR="00B64905" w:rsidRPr="00B64905" w:rsidRDefault="00B64905" w:rsidP="00B64905">
            <w:pPr>
              <w:spacing w:before="120"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Flipchart</w:t>
            </w:r>
          </w:p>
          <w:p w14:paraId="481F4F50"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Kärtchen</w:t>
            </w:r>
          </w:p>
          <w:p w14:paraId="74327AC3"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Arbeitsblätter</w:t>
            </w:r>
          </w:p>
          <w:p w14:paraId="4F9C8EB7"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Computer</w:t>
            </w:r>
          </w:p>
          <w:p w14:paraId="441BD055" w14:textId="77777777" w:rsidR="00B64905" w:rsidRPr="00B64905" w:rsidRDefault="00B64905" w:rsidP="00B64905">
            <w:pPr>
              <w:spacing w:line="360" w:lineRule="auto"/>
              <w:ind w:left="312" w:hanging="312"/>
              <w:jc w:val="both"/>
              <w:rPr>
                <w:rFonts w:ascii="Calibri" w:hAnsi="Calibri" w:cs="Calibri"/>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lang w:val="de-AT" w:eastAsia="de-AT"/>
              </w:rPr>
              <w:t xml:space="preserve">Smartphones </w:t>
            </w:r>
          </w:p>
          <w:p w14:paraId="7A141C26" w14:textId="77777777" w:rsidR="00B64905" w:rsidRPr="00B64905" w:rsidRDefault="00B64905" w:rsidP="00B64905">
            <w:pPr>
              <w:spacing w:line="360" w:lineRule="auto"/>
              <w:ind w:left="312" w:hanging="312"/>
              <w:jc w:val="both"/>
              <w:rPr>
                <w:rFonts w:ascii="Calibri" w:hAnsi="Calibri" w:cs="Calibri"/>
                <w:bCs/>
                <w:lang w:val="de-AT" w:eastAsia="de-AT"/>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ab/>
            </w:r>
            <w:r w:rsidRPr="00B64905">
              <w:rPr>
                <w:rFonts w:ascii="Calibri" w:hAnsi="Calibri" w:cs="Calibri"/>
                <w:bCs/>
                <w:lang w:val="de-AT" w:eastAsia="de-AT"/>
              </w:rPr>
              <w:t xml:space="preserve">Kopfhörer </w:t>
            </w:r>
          </w:p>
          <w:p w14:paraId="7088E4BF" w14:textId="77777777" w:rsidR="00B64905" w:rsidRPr="00B64905" w:rsidRDefault="00B64905" w:rsidP="00B64905">
            <w:pPr>
              <w:spacing w:line="360" w:lineRule="auto"/>
              <w:jc w:val="both"/>
              <w:rPr>
                <w:rFonts w:ascii="Calibri" w:eastAsia="MS Gothic" w:hAnsi="Calibri" w:cs="Calibri"/>
                <w:color w:val="993366"/>
              </w:rPr>
            </w:pPr>
            <w:r w:rsidRPr="00B64905">
              <w:rPr>
                <w:rFonts w:ascii="Segoe UI Symbol" w:eastAsia="MS Gothic" w:hAnsi="Segoe UI Symbol" w:cs="Segoe UI Symbol"/>
                <w:color w:val="993366"/>
              </w:rPr>
              <w:t>☐</w:t>
            </w:r>
            <w:r w:rsidRPr="00B64905">
              <w:rPr>
                <w:rFonts w:ascii="Calibri" w:hAnsi="Calibri" w:cs="Calibri"/>
                <w:b/>
                <w:color w:val="993366"/>
                <w:lang w:val="de-AT" w:eastAsia="de-AT"/>
              </w:rPr>
              <w:t xml:space="preserve"> </w:t>
            </w:r>
            <w:r w:rsidRPr="00B64905">
              <w:rPr>
                <w:rFonts w:ascii="Calibri" w:hAnsi="Calibri" w:cs="Calibri"/>
                <w:bCs/>
                <w:lang w:val="de-AT" w:eastAsia="de-AT"/>
              </w:rPr>
              <w:t>S</w:t>
            </w:r>
            <w:r w:rsidRPr="00B64905">
              <w:rPr>
                <w:rFonts w:ascii="Calibri" w:hAnsi="Calibri" w:cs="Calibri"/>
                <w:lang w:val="de-AT" w:eastAsia="de-AT"/>
              </w:rPr>
              <w:t>onstiges, und zwar…</w:t>
            </w:r>
          </w:p>
        </w:tc>
      </w:tr>
    </w:tbl>
    <w:p w14:paraId="2F74708D" w14:textId="77777777" w:rsidR="00B64905" w:rsidRPr="00B64905" w:rsidRDefault="00B64905" w:rsidP="00B64905">
      <w:pPr>
        <w:tabs>
          <w:tab w:val="center" w:pos="4253"/>
          <w:tab w:val="left" w:pos="6816"/>
          <w:tab w:val="right" w:pos="9072"/>
          <w:tab w:val="right" w:pos="14288"/>
        </w:tabs>
        <w:spacing w:line="360" w:lineRule="auto"/>
        <w:jc w:val="both"/>
        <w:rPr>
          <w:rFonts w:ascii="Calibri" w:hAnsi="Calibri" w:cs="Calibri"/>
          <w:b/>
        </w:rPr>
      </w:pPr>
    </w:p>
    <w:p w14:paraId="210E9DA7" w14:textId="77777777" w:rsidR="00B64905" w:rsidRPr="00B64905" w:rsidRDefault="00B64905" w:rsidP="00B64905">
      <w:pPr>
        <w:tabs>
          <w:tab w:val="left" w:pos="2987"/>
        </w:tabs>
        <w:spacing w:line="360" w:lineRule="auto"/>
        <w:jc w:val="both"/>
        <w:rPr>
          <w:rFonts w:ascii="Calibri" w:hAnsi="Calibri" w:cs="Calibri"/>
        </w:rPr>
      </w:pPr>
      <w:r w:rsidRPr="00B64905">
        <w:rPr>
          <w:rFonts w:ascii="Calibri" w:hAnsi="Calibri" w:cs="Calibri"/>
        </w:rPr>
        <w:t>Quellenangaben:</w:t>
      </w:r>
    </w:p>
    <w:p w14:paraId="48C2CDA2" w14:textId="77777777" w:rsidR="00B64905" w:rsidRPr="00B64905" w:rsidRDefault="00B64905" w:rsidP="00B64905">
      <w:pPr>
        <w:tabs>
          <w:tab w:val="left" w:pos="2987"/>
        </w:tabs>
        <w:spacing w:after="240" w:line="360" w:lineRule="auto"/>
        <w:jc w:val="both"/>
        <w:rPr>
          <w:rFonts w:ascii="Calibri" w:hAnsi="Calibri" w:cs="Calibri"/>
        </w:rPr>
      </w:pPr>
      <w:r w:rsidRPr="00B64905">
        <w:rPr>
          <w:rFonts w:ascii="Calibri" w:hAnsi="Calibri" w:cs="Calibri"/>
        </w:rPr>
        <w:t xml:space="preserve">Bucht, Mia; </w:t>
      </w:r>
      <w:proofErr w:type="spellStart"/>
      <w:r w:rsidRPr="00B64905">
        <w:rPr>
          <w:rFonts w:ascii="Calibri" w:hAnsi="Calibri" w:cs="Calibri"/>
        </w:rPr>
        <w:t>Lättman</w:t>
      </w:r>
      <w:proofErr w:type="spellEnd"/>
      <w:r w:rsidRPr="00B64905">
        <w:rPr>
          <w:rFonts w:ascii="Calibri" w:hAnsi="Calibri" w:cs="Calibri"/>
        </w:rPr>
        <w:t xml:space="preserve">-Masch, Robert; </w:t>
      </w:r>
      <w:proofErr w:type="spellStart"/>
      <w:r w:rsidRPr="00B64905">
        <w:rPr>
          <w:rFonts w:ascii="Calibri" w:hAnsi="Calibri" w:cs="Calibri"/>
        </w:rPr>
        <w:t>Molander</w:t>
      </w:r>
      <w:proofErr w:type="spellEnd"/>
      <w:r w:rsidRPr="00B64905">
        <w:rPr>
          <w:rFonts w:ascii="Calibri" w:hAnsi="Calibri" w:cs="Calibri"/>
        </w:rPr>
        <w:t xml:space="preserve">, Kajsa; </w:t>
      </w:r>
      <w:proofErr w:type="spellStart"/>
      <w:r w:rsidRPr="00B64905">
        <w:rPr>
          <w:rFonts w:ascii="Calibri" w:hAnsi="Calibri" w:cs="Calibri"/>
        </w:rPr>
        <w:t>Wejdmark</w:t>
      </w:r>
      <w:proofErr w:type="spellEnd"/>
      <w:r w:rsidRPr="00B64905">
        <w:rPr>
          <w:rFonts w:ascii="Calibri" w:hAnsi="Calibri" w:cs="Calibri"/>
        </w:rPr>
        <w:t xml:space="preserve">, Mats (2012): </w:t>
      </w:r>
      <w:proofErr w:type="spellStart"/>
      <w:r w:rsidRPr="00B64905">
        <w:rPr>
          <w:rFonts w:ascii="Calibri" w:hAnsi="Calibri" w:cs="Calibri"/>
          <w:i/>
          <w:iCs/>
        </w:rPr>
        <w:t>Att</w:t>
      </w:r>
      <w:proofErr w:type="spellEnd"/>
      <w:r w:rsidRPr="00B64905">
        <w:rPr>
          <w:rFonts w:ascii="Calibri" w:hAnsi="Calibri" w:cs="Calibri"/>
          <w:i/>
          <w:iCs/>
        </w:rPr>
        <w:t xml:space="preserve"> </w:t>
      </w:r>
      <w:proofErr w:type="spellStart"/>
      <w:r w:rsidRPr="00B64905">
        <w:rPr>
          <w:rFonts w:ascii="Calibri" w:hAnsi="Calibri" w:cs="Calibri"/>
          <w:i/>
          <w:iCs/>
        </w:rPr>
        <w:t>lära</w:t>
      </w:r>
      <w:proofErr w:type="spellEnd"/>
      <w:r w:rsidRPr="00B64905">
        <w:rPr>
          <w:rFonts w:ascii="Calibri" w:hAnsi="Calibri" w:cs="Calibri"/>
          <w:i/>
          <w:iCs/>
        </w:rPr>
        <w:t xml:space="preserve"> in </w:t>
      </w:r>
      <w:proofErr w:type="spellStart"/>
      <w:r w:rsidRPr="00B64905">
        <w:rPr>
          <w:rFonts w:ascii="Calibri" w:hAnsi="Calibri" w:cs="Calibri"/>
          <w:i/>
          <w:iCs/>
        </w:rPr>
        <w:t>matematik</w:t>
      </w:r>
      <w:proofErr w:type="spellEnd"/>
      <w:r w:rsidRPr="00B64905">
        <w:rPr>
          <w:rFonts w:ascii="Calibri" w:hAnsi="Calibri" w:cs="Calibri"/>
          <w:i/>
          <w:iCs/>
        </w:rPr>
        <w:t xml:space="preserve"> </w:t>
      </w:r>
      <w:proofErr w:type="spellStart"/>
      <w:r w:rsidRPr="00B64905">
        <w:rPr>
          <w:rFonts w:ascii="Calibri" w:hAnsi="Calibri" w:cs="Calibri"/>
          <w:i/>
          <w:iCs/>
        </w:rPr>
        <w:t>ute</w:t>
      </w:r>
      <w:proofErr w:type="spellEnd"/>
      <w:r w:rsidRPr="00B64905">
        <w:rPr>
          <w:rFonts w:ascii="Calibri" w:hAnsi="Calibri" w:cs="Calibri"/>
          <w:i/>
          <w:iCs/>
        </w:rPr>
        <w:t xml:space="preserve"> 2</w:t>
      </w:r>
      <w:r w:rsidRPr="00B64905">
        <w:rPr>
          <w:rFonts w:ascii="Calibri" w:hAnsi="Calibri" w:cs="Calibri"/>
        </w:rPr>
        <w:t xml:space="preserve">, </w:t>
      </w:r>
      <w:proofErr w:type="spellStart"/>
      <w:r w:rsidRPr="00B64905">
        <w:rPr>
          <w:rFonts w:ascii="Calibri" w:hAnsi="Calibri" w:cs="Calibri"/>
        </w:rPr>
        <w:t>Naturskoleföreningen</w:t>
      </w:r>
      <w:proofErr w:type="spellEnd"/>
      <w:r w:rsidRPr="00B64905">
        <w:rPr>
          <w:rFonts w:ascii="Calibri" w:hAnsi="Calibri" w:cs="Calibri"/>
        </w:rPr>
        <w:t xml:space="preserve">, </w:t>
      </w:r>
      <w:proofErr w:type="spellStart"/>
      <w:r w:rsidRPr="00B64905">
        <w:rPr>
          <w:rFonts w:ascii="Calibri" w:hAnsi="Calibri" w:cs="Calibri"/>
        </w:rPr>
        <w:t>Vimmerby</w:t>
      </w:r>
      <w:proofErr w:type="spellEnd"/>
      <w:r w:rsidRPr="00B64905">
        <w:rPr>
          <w:rFonts w:ascii="Calibri" w:hAnsi="Calibri" w:cs="Calibri"/>
        </w:rPr>
        <w:t xml:space="preserve">: </w:t>
      </w:r>
      <w:proofErr w:type="spellStart"/>
      <w:r w:rsidRPr="00B64905">
        <w:rPr>
          <w:rFonts w:ascii="Calibri" w:hAnsi="Calibri" w:cs="Calibri"/>
        </w:rPr>
        <w:t>OutdoorTeaching</w:t>
      </w:r>
      <w:proofErr w:type="spellEnd"/>
      <w:r w:rsidRPr="00B64905">
        <w:rPr>
          <w:rFonts w:ascii="Calibri" w:hAnsi="Calibri" w:cs="Calibri"/>
        </w:rPr>
        <w:t xml:space="preserve"> </w:t>
      </w:r>
      <w:proofErr w:type="spellStart"/>
      <w:r w:rsidRPr="00B64905">
        <w:rPr>
          <w:rFonts w:ascii="Calibri" w:hAnsi="Calibri" w:cs="Calibri"/>
        </w:rPr>
        <w:t>Förlag</w:t>
      </w:r>
      <w:proofErr w:type="spellEnd"/>
      <w:r w:rsidRPr="00B64905">
        <w:rPr>
          <w:rFonts w:ascii="Calibri" w:hAnsi="Calibri" w:cs="Calibri"/>
        </w:rPr>
        <w:t xml:space="preserve"> AB.</w:t>
      </w:r>
    </w:p>
    <w:p w14:paraId="7457A201" w14:textId="77777777" w:rsidR="00B64905" w:rsidRPr="00B64905" w:rsidRDefault="00B64905" w:rsidP="00B64905">
      <w:pPr>
        <w:spacing w:after="240" w:line="360" w:lineRule="auto"/>
        <w:jc w:val="both"/>
        <w:rPr>
          <w:rFonts w:ascii="Calibri" w:hAnsi="Calibri" w:cs="Calibri"/>
        </w:rPr>
      </w:pPr>
      <w:r w:rsidRPr="00B64905">
        <w:rPr>
          <w:rFonts w:ascii="Calibri" w:hAnsi="Calibri" w:cs="Calibri"/>
        </w:rPr>
        <w:t xml:space="preserve">Grantz, Helene; </w:t>
      </w:r>
      <w:proofErr w:type="spellStart"/>
      <w:r w:rsidRPr="00B64905">
        <w:rPr>
          <w:rFonts w:ascii="Calibri" w:hAnsi="Calibri" w:cs="Calibri"/>
        </w:rPr>
        <w:t>Lindblad</w:t>
      </w:r>
      <w:proofErr w:type="spellEnd"/>
      <w:r w:rsidRPr="00B64905">
        <w:rPr>
          <w:rFonts w:ascii="Calibri" w:hAnsi="Calibri" w:cs="Calibri"/>
        </w:rPr>
        <w:t xml:space="preserve">, Stina; </w:t>
      </w:r>
      <w:proofErr w:type="spellStart"/>
      <w:r w:rsidRPr="00B64905">
        <w:rPr>
          <w:rFonts w:ascii="Calibri" w:hAnsi="Calibri" w:cs="Calibri"/>
        </w:rPr>
        <w:t>Lättman</w:t>
      </w:r>
      <w:proofErr w:type="spellEnd"/>
      <w:r w:rsidRPr="00B64905">
        <w:rPr>
          <w:rFonts w:ascii="Calibri" w:hAnsi="Calibri" w:cs="Calibri"/>
        </w:rPr>
        <w:t xml:space="preserve">-Masch, Robert; Persson, Eva; Sang, Birgitta; </w:t>
      </w:r>
      <w:proofErr w:type="spellStart"/>
      <w:r w:rsidRPr="00B64905">
        <w:rPr>
          <w:rFonts w:ascii="Calibri" w:hAnsi="Calibri" w:cs="Calibri"/>
        </w:rPr>
        <w:t>Wejdmark</w:t>
      </w:r>
      <w:proofErr w:type="spellEnd"/>
      <w:r w:rsidRPr="00B64905">
        <w:rPr>
          <w:rFonts w:ascii="Calibri" w:hAnsi="Calibri" w:cs="Calibri"/>
        </w:rPr>
        <w:t xml:space="preserve">, Mats; </w:t>
      </w:r>
      <w:proofErr w:type="spellStart"/>
      <w:r w:rsidRPr="00B64905">
        <w:rPr>
          <w:rFonts w:ascii="Calibri" w:hAnsi="Calibri" w:cs="Calibri"/>
        </w:rPr>
        <w:t>Wohlin</w:t>
      </w:r>
      <w:proofErr w:type="spellEnd"/>
      <w:r w:rsidRPr="00B64905">
        <w:rPr>
          <w:rFonts w:ascii="Calibri" w:hAnsi="Calibri" w:cs="Calibri"/>
        </w:rPr>
        <w:t xml:space="preserve">, </w:t>
      </w:r>
      <w:proofErr w:type="spellStart"/>
      <w:r w:rsidRPr="00B64905">
        <w:rPr>
          <w:rFonts w:ascii="Calibri" w:hAnsi="Calibri" w:cs="Calibri"/>
        </w:rPr>
        <w:t>Ammi</w:t>
      </w:r>
      <w:proofErr w:type="spellEnd"/>
      <w:r w:rsidRPr="00B64905">
        <w:rPr>
          <w:rFonts w:ascii="Calibri" w:hAnsi="Calibri" w:cs="Calibri"/>
        </w:rPr>
        <w:t xml:space="preserve"> (2010): </w:t>
      </w:r>
      <w:proofErr w:type="spellStart"/>
      <w:r w:rsidRPr="00B64905">
        <w:rPr>
          <w:rFonts w:ascii="Calibri" w:hAnsi="Calibri" w:cs="Calibri"/>
          <w:i/>
          <w:iCs/>
        </w:rPr>
        <w:t>Att</w:t>
      </w:r>
      <w:proofErr w:type="spellEnd"/>
      <w:r w:rsidRPr="00B64905">
        <w:rPr>
          <w:rFonts w:ascii="Calibri" w:hAnsi="Calibri" w:cs="Calibri"/>
          <w:i/>
          <w:iCs/>
        </w:rPr>
        <w:t xml:space="preserve"> </w:t>
      </w:r>
      <w:proofErr w:type="spellStart"/>
      <w:r w:rsidRPr="00B64905">
        <w:rPr>
          <w:rFonts w:ascii="Calibri" w:hAnsi="Calibri" w:cs="Calibri"/>
          <w:i/>
          <w:iCs/>
        </w:rPr>
        <w:t>lära</w:t>
      </w:r>
      <w:proofErr w:type="spellEnd"/>
      <w:r w:rsidRPr="00B64905">
        <w:rPr>
          <w:rFonts w:ascii="Calibri" w:hAnsi="Calibri" w:cs="Calibri"/>
          <w:i/>
          <w:iCs/>
        </w:rPr>
        <w:t xml:space="preserve"> in </w:t>
      </w:r>
      <w:proofErr w:type="spellStart"/>
      <w:r w:rsidRPr="00B64905">
        <w:rPr>
          <w:rFonts w:ascii="Calibri" w:hAnsi="Calibri" w:cs="Calibri"/>
          <w:i/>
          <w:iCs/>
        </w:rPr>
        <w:t>Svenska</w:t>
      </w:r>
      <w:proofErr w:type="spellEnd"/>
      <w:r w:rsidRPr="00B64905">
        <w:rPr>
          <w:rFonts w:ascii="Calibri" w:hAnsi="Calibri" w:cs="Calibri"/>
          <w:i/>
          <w:iCs/>
        </w:rPr>
        <w:t xml:space="preserve"> </w:t>
      </w:r>
      <w:proofErr w:type="spellStart"/>
      <w:r w:rsidRPr="00B64905">
        <w:rPr>
          <w:rFonts w:ascii="Calibri" w:hAnsi="Calibri" w:cs="Calibri"/>
          <w:i/>
          <w:iCs/>
        </w:rPr>
        <w:t>ute</w:t>
      </w:r>
      <w:proofErr w:type="spellEnd"/>
      <w:r w:rsidRPr="00B64905">
        <w:rPr>
          <w:rFonts w:ascii="Calibri" w:hAnsi="Calibri" w:cs="Calibri"/>
        </w:rPr>
        <w:t xml:space="preserve">, </w:t>
      </w:r>
      <w:proofErr w:type="spellStart"/>
      <w:r w:rsidRPr="00B64905">
        <w:rPr>
          <w:rFonts w:ascii="Calibri" w:hAnsi="Calibri" w:cs="Calibri"/>
        </w:rPr>
        <w:t>Naturskoleföreningen</w:t>
      </w:r>
      <w:proofErr w:type="spellEnd"/>
      <w:r w:rsidRPr="00B64905">
        <w:rPr>
          <w:rFonts w:ascii="Calibri" w:hAnsi="Calibri" w:cs="Calibri"/>
        </w:rPr>
        <w:t xml:space="preserve">, </w:t>
      </w:r>
      <w:proofErr w:type="spellStart"/>
      <w:r w:rsidRPr="00B64905">
        <w:rPr>
          <w:rFonts w:ascii="Calibri" w:hAnsi="Calibri" w:cs="Calibri"/>
        </w:rPr>
        <w:t>Vimmerby</w:t>
      </w:r>
      <w:proofErr w:type="spellEnd"/>
      <w:r w:rsidRPr="00B64905">
        <w:rPr>
          <w:rFonts w:ascii="Calibri" w:hAnsi="Calibri" w:cs="Calibri"/>
        </w:rPr>
        <w:t xml:space="preserve">: </w:t>
      </w:r>
      <w:proofErr w:type="spellStart"/>
      <w:r w:rsidRPr="00B64905">
        <w:rPr>
          <w:rFonts w:ascii="Calibri" w:hAnsi="Calibri" w:cs="Calibri"/>
        </w:rPr>
        <w:t>OutdoorTeaching</w:t>
      </w:r>
      <w:proofErr w:type="spellEnd"/>
      <w:r w:rsidRPr="00B64905">
        <w:rPr>
          <w:rFonts w:ascii="Calibri" w:hAnsi="Calibri" w:cs="Calibri"/>
        </w:rPr>
        <w:t xml:space="preserve"> </w:t>
      </w:r>
      <w:proofErr w:type="spellStart"/>
      <w:r w:rsidRPr="00B64905">
        <w:rPr>
          <w:rFonts w:ascii="Calibri" w:hAnsi="Calibri" w:cs="Calibri"/>
        </w:rPr>
        <w:t>Förlag</w:t>
      </w:r>
      <w:proofErr w:type="spellEnd"/>
      <w:r w:rsidRPr="00B64905">
        <w:rPr>
          <w:rFonts w:ascii="Calibri" w:hAnsi="Calibri" w:cs="Calibri"/>
        </w:rPr>
        <w:t xml:space="preserve"> AB. </w:t>
      </w:r>
    </w:p>
    <w:p w14:paraId="60EEFE9E" w14:textId="77777777" w:rsidR="00B64905" w:rsidRPr="00B64905" w:rsidRDefault="00B64905" w:rsidP="00B64905">
      <w:pPr>
        <w:spacing w:after="240" w:line="360" w:lineRule="auto"/>
        <w:jc w:val="both"/>
        <w:rPr>
          <w:rFonts w:ascii="Calibri" w:hAnsi="Calibri" w:cs="Calibri"/>
        </w:rPr>
      </w:pPr>
      <w:r w:rsidRPr="00B64905">
        <w:rPr>
          <w:rFonts w:ascii="Calibri" w:hAnsi="Calibri" w:cs="Calibri"/>
        </w:rPr>
        <w:t xml:space="preserve">Szczepanski, Anders, in: Grantz, Helene; </w:t>
      </w:r>
      <w:proofErr w:type="spellStart"/>
      <w:r w:rsidRPr="00B64905">
        <w:rPr>
          <w:rFonts w:ascii="Calibri" w:hAnsi="Calibri" w:cs="Calibri"/>
        </w:rPr>
        <w:t>Lindblad</w:t>
      </w:r>
      <w:proofErr w:type="spellEnd"/>
      <w:r w:rsidRPr="00B64905">
        <w:rPr>
          <w:rFonts w:ascii="Calibri" w:hAnsi="Calibri" w:cs="Calibri"/>
        </w:rPr>
        <w:t xml:space="preserve">, Stina; </w:t>
      </w:r>
      <w:proofErr w:type="spellStart"/>
      <w:r w:rsidRPr="00B64905">
        <w:rPr>
          <w:rFonts w:ascii="Calibri" w:hAnsi="Calibri" w:cs="Calibri"/>
        </w:rPr>
        <w:t>Lättman</w:t>
      </w:r>
      <w:proofErr w:type="spellEnd"/>
      <w:r w:rsidRPr="00B64905">
        <w:rPr>
          <w:rFonts w:ascii="Calibri" w:hAnsi="Calibri" w:cs="Calibri"/>
        </w:rPr>
        <w:t xml:space="preserve">-Masch, Robert; Persson, Eva; Sang, Birgitta; </w:t>
      </w:r>
      <w:proofErr w:type="spellStart"/>
      <w:r w:rsidRPr="00B64905">
        <w:rPr>
          <w:rFonts w:ascii="Calibri" w:hAnsi="Calibri" w:cs="Calibri"/>
        </w:rPr>
        <w:t>Wejdmark</w:t>
      </w:r>
      <w:proofErr w:type="spellEnd"/>
      <w:r w:rsidRPr="00B64905">
        <w:rPr>
          <w:rFonts w:ascii="Calibri" w:hAnsi="Calibri" w:cs="Calibri"/>
        </w:rPr>
        <w:t xml:space="preserve">, Mats; </w:t>
      </w:r>
      <w:proofErr w:type="spellStart"/>
      <w:r w:rsidRPr="00B64905">
        <w:rPr>
          <w:rFonts w:ascii="Calibri" w:hAnsi="Calibri" w:cs="Calibri"/>
        </w:rPr>
        <w:t>Wohlin</w:t>
      </w:r>
      <w:proofErr w:type="spellEnd"/>
      <w:r w:rsidRPr="00B64905">
        <w:rPr>
          <w:rFonts w:ascii="Calibri" w:hAnsi="Calibri" w:cs="Calibri"/>
        </w:rPr>
        <w:t xml:space="preserve">, </w:t>
      </w:r>
      <w:proofErr w:type="spellStart"/>
      <w:r w:rsidRPr="00B64905">
        <w:rPr>
          <w:rFonts w:ascii="Calibri" w:hAnsi="Calibri" w:cs="Calibri"/>
        </w:rPr>
        <w:t>Ammi</w:t>
      </w:r>
      <w:proofErr w:type="spellEnd"/>
      <w:r w:rsidRPr="00B64905">
        <w:rPr>
          <w:rFonts w:ascii="Calibri" w:hAnsi="Calibri" w:cs="Calibri"/>
        </w:rPr>
        <w:t xml:space="preserve"> (2010): </w:t>
      </w:r>
      <w:proofErr w:type="spellStart"/>
      <w:r w:rsidRPr="00B64905">
        <w:rPr>
          <w:rFonts w:ascii="Calibri" w:hAnsi="Calibri" w:cs="Calibri"/>
          <w:i/>
          <w:iCs/>
        </w:rPr>
        <w:t>Att</w:t>
      </w:r>
      <w:proofErr w:type="spellEnd"/>
      <w:r w:rsidRPr="00B64905">
        <w:rPr>
          <w:rFonts w:ascii="Calibri" w:hAnsi="Calibri" w:cs="Calibri"/>
          <w:i/>
          <w:iCs/>
        </w:rPr>
        <w:t xml:space="preserve"> </w:t>
      </w:r>
      <w:proofErr w:type="spellStart"/>
      <w:r w:rsidRPr="00B64905">
        <w:rPr>
          <w:rFonts w:ascii="Calibri" w:hAnsi="Calibri" w:cs="Calibri"/>
          <w:i/>
          <w:iCs/>
        </w:rPr>
        <w:t>lära</w:t>
      </w:r>
      <w:proofErr w:type="spellEnd"/>
      <w:r w:rsidRPr="00B64905">
        <w:rPr>
          <w:rFonts w:ascii="Calibri" w:hAnsi="Calibri" w:cs="Calibri"/>
          <w:i/>
          <w:iCs/>
        </w:rPr>
        <w:t xml:space="preserve"> in </w:t>
      </w:r>
      <w:proofErr w:type="spellStart"/>
      <w:r w:rsidRPr="00B64905">
        <w:rPr>
          <w:rFonts w:ascii="Calibri" w:hAnsi="Calibri" w:cs="Calibri"/>
          <w:i/>
          <w:iCs/>
        </w:rPr>
        <w:t>Svenska</w:t>
      </w:r>
      <w:proofErr w:type="spellEnd"/>
      <w:r w:rsidRPr="00B64905">
        <w:rPr>
          <w:rFonts w:ascii="Calibri" w:hAnsi="Calibri" w:cs="Calibri"/>
          <w:i/>
          <w:iCs/>
        </w:rPr>
        <w:t xml:space="preserve"> </w:t>
      </w:r>
      <w:proofErr w:type="spellStart"/>
      <w:r w:rsidRPr="00B64905">
        <w:rPr>
          <w:rFonts w:ascii="Calibri" w:hAnsi="Calibri" w:cs="Calibri"/>
          <w:i/>
          <w:iCs/>
        </w:rPr>
        <w:t>ute</w:t>
      </w:r>
      <w:proofErr w:type="spellEnd"/>
      <w:r w:rsidRPr="00B64905">
        <w:rPr>
          <w:rFonts w:ascii="Calibri" w:hAnsi="Calibri" w:cs="Calibri"/>
        </w:rPr>
        <w:t xml:space="preserve">, </w:t>
      </w:r>
      <w:proofErr w:type="spellStart"/>
      <w:r w:rsidRPr="00B64905">
        <w:rPr>
          <w:rFonts w:ascii="Calibri" w:hAnsi="Calibri" w:cs="Calibri"/>
        </w:rPr>
        <w:t>Naturskoleföreningen</w:t>
      </w:r>
      <w:proofErr w:type="spellEnd"/>
      <w:r w:rsidRPr="00B64905">
        <w:rPr>
          <w:rFonts w:ascii="Calibri" w:hAnsi="Calibri" w:cs="Calibri"/>
        </w:rPr>
        <w:t xml:space="preserve">, </w:t>
      </w:r>
      <w:proofErr w:type="spellStart"/>
      <w:r w:rsidRPr="00B64905">
        <w:rPr>
          <w:rFonts w:ascii="Calibri" w:hAnsi="Calibri" w:cs="Calibri"/>
        </w:rPr>
        <w:t>Vimmerby</w:t>
      </w:r>
      <w:proofErr w:type="spellEnd"/>
      <w:r w:rsidRPr="00B64905">
        <w:rPr>
          <w:rFonts w:ascii="Calibri" w:hAnsi="Calibri" w:cs="Calibri"/>
        </w:rPr>
        <w:t xml:space="preserve">: </w:t>
      </w:r>
      <w:proofErr w:type="spellStart"/>
      <w:r w:rsidRPr="00B64905">
        <w:rPr>
          <w:rFonts w:ascii="Calibri" w:hAnsi="Calibri" w:cs="Calibri"/>
        </w:rPr>
        <w:t>OutdoorTeaching</w:t>
      </w:r>
      <w:proofErr w:type="spellEnd"/>
      <w:r w:rsidRPr="00B64905">
        <w:rPr>
          <w:rFonts w:ascii="Calibri" w:hAnsi="Calibri" w:cs="Calibri"/>
        </w:rPr>
        <w:t xml:space="preserve"> </w:t>
      </w:r>
      <w:proofErr w:type="spellStart"/>
      <w:r w:rsidRPr="00B64905">
        <w:rPr>
          <w:rFonts w:ascii="Calibri" w:hAnsi="Calibri" w:cs="Calibri"/>
        </w:rPr>
        <w:t>Förlag</w:t>
      </w:r>
      <w:proofErr w:type="spellEnd"/>
      <w:r w:rsidRPr="00B64905">
        <w:rPr>
          <w:rFonts w:ascii="Calibri" w:hAnsi="Calibri" w:cs="Calibri"/>
        </w:rPr>
        <w:t xml:space="preserve"> AB. </w:t>
      </w:r>
    </w:p>
    <w:p w14:paraId="328E41F7" w14:textId="15D3B1B8" w:rsidR="00697C92" w:rsidRPr="00B64905" w:rsidRDefault="00697C92" w:rsidP="00B64905"/>
    <w:sectPr w:rsidR="00697C92" w:rsidRPr="00B64905" w:rsidSect="001D0C04">
      <w:headerReference w:type="first" r:id="rId13"/>
      <w:footerReference w:type="first" r:id="rId14"/>
      <w:pgSz w:w="23814" w:h="16839" w:orient="landscape" w:code="8"/>
      <w:pgMar w:top="1418" w:right="2410" w:bottom="1133" w:left="2157" w:header="1020" w:footer="23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CE83B" w14:textId="77777777" w:rsidR="00C80F1C" w:rsidRDefault="00C80F1C">
      <w:r>
        <w:separator/>
      </w:r>
    </w:p>
  </w:endnote>
  <w:endnote w:type="continuationSeparator" w:id="0">
    <w:p w14:paraId="5EBFBCEA" w14:textId="77777777" w:rsidR="00C80F1C" w:rsidRDefault="00C8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EE1F" w14:textId="77777777" w:rsidR="00B64905" w:rsidRDefault="00B64905" w:rsidP="005E32B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83D153F" w14:textId="77777777" w:rsidR="00B64905" w:rsidRDefault="00B6490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A362" w14:textId="3C5BCF8B" w:rsidR="00B64905" w:rsidRDefault="00B64905">
    <w:pPr>
      <w:pStyle w:val="Fuzeile"/>
      <w:jc w:val="right"/>
    </w:pPr>
    <w:r>
      <w:fldChar w:fldCharType="begin"/>
    </w:r>
    <w:r>
      <w:instrText>PAGE   \* MERGEFORMAT</w:instrText>
    </w:r>
    <w:r>
      <w:fldChar w:fldCharType="separate"/>
    </w:r>
    <w:r>
      <w:t>2</w:t>
    </w:r>
    <w:r>
      <w:fldChar w:fldCharType="end"/>
    </w:r>
  </w:p>
  <w:p w14:paraId="222ABC19" w14:textId="0F46E504" w:rsidR="00B64905" w:rsidRDefault="00B64905" w:rsidP="00931D79">
    <w:pPr>
      <w:pStyle w:val="Fuzeile"/>
      <w:jc w:val="center"/>
      <w:rPr>
        <w:sz w:val="20"/>
        <w:szCs w:val="20"/>
      </w:rPr>
    </w:pPr>
    <w:r>
      <w:rPr>
        <w:noProof/>
      </w:rPr>
      <mc:AlternateContent>
        <mc:Choice Requires="wpg">
          <w:drawing>
            <wp:anchor distT="0" distB="0" distL="114300" distR="114300" simplePos="0" relativeHeight="251614208" behindDoc="0" locked="0" layoutInCell="1" allowOverlap="1" wp14:anchorId="2DCC8785" wp14:editId="32CD393E">
              <wp:simplePos x="0" y="0"/>
              <wp:positionH relativeFrom="margin">
                <wp:align>center</wp:align>
              </wp:positionH>
              <wp:positionV relativeFrom="paragraph">
                <wp:posOffset>0</wp:posOffset>
              </wp:positionV>
              <wp:extent cx="5798820" cy="1387475"/>
              <wp:effectExtent l="0" t="0" r="0" b="3175"/>
              <wp:wrapNone/>
              <wp:docPr id="86" name="Gruppieren 86"/>
              <wp:cNvGraphicFramePr/>
              <a:graphic xmlns:a="http://schemas.openxmlformats.org/drawingml/2006/main">
                <a:graphicData uri="http://schemas.microsoft.com/office/word/2010/wordprocessingGroup">
                  <wpg:wgp>
                    <wpg:cNvGrpSpPr/>
                    <wpg:grpSpPr>
                      <a:xfrm>
                        <a:off x="0" y="0"/>
                        <a:ext cx="5798820" cy="1387475"/>
                        <a:chOff x="0" y="0"/>
                        <a:chExt cx="5798820" cy="1387475"/>
                      </a:xfrm>
                    </wpg:grpSpPr>
                    <pic:pic xmlns:pic="http://schemas.openxmlformats.org/drawingml/2006/picture">
                      <pic:nvPicPr>
                        <pic:cNvPr id="87" name="Grafik 8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88" name="Textfeld 2"/>
                      <wps:cNvSpPr txBox="1">
                        <a:spLocks noChangeArrowheads="1"/>
                      </wps:cNvSpPr>
                      <wps:spPr bwMode="auto">
                        <a:xfrm>
                          <a:off x="967740" y="1043940"/>
                          <a:ext cx="4831080" cy="343535"/>
                        </a:xfrm>
                        <a:prstGeom prst="rect">
                          <a:avLst/>
                        </a:prstGeom>
                        <a:noFill/>
                        <a:ln w="9525">
                          <a:noFill/>
                          <a:miter lim="800000"/>
                          <a:headEnd/>
                          <a:tailEnd/>
                        </a:ln>
                      </wps:spPr>
                      <wps:txbx>
                        <w:txbxContent>
                          <w:p w14:paraId="7AB1BA59" w14:textId="77777777" w:rsidR="00B64905" w:rsidRPr="005E1DA3" w:rsidRDefault="00B64905" w:rsidP="00B64905">
                            <w:pPr>
                              <w:rPr>
                                <w:sz w:val="18"/>
                                <w:szCs w:val="18"/>
                              </w:rPr>
                            </w:pPr>
                            <w:r>
                              <w:rPr>
                                <w:sz w:val="18"/>
                                <w:szCs w:val="18"/>
                              </w:rPr>
                              <w:t>Elisabeth Stefan/Verein für Bildung und Lernen(</w:t>
                            </w:r>
                            <w:hyperlink r:id="rId2" w:history="1">
                              <w:r w:rsidRPr="00A50E13">
                                <w:rPr>
                                  <w:rStyle w:val="Hyperlink"/>
                                  <w:sz w:val="18"/>
                                  <w:szCs w:val="18"/>
                                </w:rPr>
                                <w:t>www.bildungundlernen.at</w:t>
                              </w:r>
                            </w:hyperlink>
                            <w:r>
                              <w:rPr>
                                <w:sz w:val="18"/>
                                <w:szCs w:val="18"/>
                              </w:rPr>
                              <w:t xml:space="preserve">). </w:t>
                            </w:r>
                            <w:r w:rsidRPr="00F759F3">
                              <w:rPr>
                                <w:sz w:val="18"/>
                                <w:szCs w:val="18"/>
                              </w:rPr>
                              <w:t xml:space="preserve">Dieses Werk ist unter CC BY 4.0 International lizenziert. </w:t>
                            </w:r>
                            <w:hyperlink r:id="rId3" w:history="1">
                              <w:r w:rsidRPr="005E1DA3">
                                <w:rPr>
                                  <w:rStyle w:val="Hyperlink"/>
                                  <w:sz w:val="18"/>
                                  <w:szCs w:val="18"/>
                                </w:rPr>
                                <w:t>https://creativecommons.org/licenses/by/4.0/deed.de</w:t>
                              </w:r>
                            </w:hyperlink>
                            <w:r w:rsidRPr="005E1DA3">
                              <w:rPr>
                                <w:sz w:val="18"/>
                                <w:szCs w:val="18"/>
                              </w:rPr>
                              <w:t xml:space="preserve"> </w:t>
                            </w:r>
                          </w:p>
                        </w:txbxContent>
                      </wps:txbx>
                      <wps:bodyPr rot="0" vert="horz" wrap="square" lIns="36000" tIns="36000" rIns="36000" bIns="36000" anchor="t" anchorCtr="0">
                        <a:noAutofit/>
                      </wps:bodyPr>
                    </wps:wsp>
                    <pic:pic xmlns:pic="http://schemas.openxmlformats.org/drawingml/2006/picture">
                      <pic:nvPicPr>
                        <pic:cNvPr id="89" name="Grafik 8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90" name="Gerader Verbinder 90"/>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DCC8785" id="Gruppieren 86" o:spid="_x0000_s1026" style="position:absolute;left:0;text-align:left;margin-left:0;margin-top:0;width:456.6pt;height:109.25pt;z-index:251614208;mso-position-horizontal:center;mso-position-horizontal-relative:margin;mso-width-relative:margin" coordsize="57988,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7" o:spid="_x0000_s102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feld 2" o:spid="_x0000_s1028" type="#_x0000_t202" style="position:absolute;left:9677;top:10439;width:4831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" filled="f" stroked="f">
                <v:textbox inset="1mm,1mm,1mm,1mm">
                  <w:txbxContent>
                    <w:p w14:paraId="7AB1BA59" w14:textId="77777777" w:rsidR="00B64905" w:rsidRPr="005E1DA3" w:rsidRDefault="00B64905" w:rsidP="00B64905">
                      <w:pPr>
                        <w:rPr>
                          <w:sz w:val="18"/>
                          <w:szCs w:val="18"/>
                        </w:rPr>
                      </w:pPr>
                      <w:r>
                        <w:rPr>
                          <w:sz w:val="18"/>
                          <w:szCs w:val="18"/>
                        </w:rPr>
                        <w:t>Elisabeth Stefan/Verein für Bildung und Lernen(</w:t>
                      </w:r>
                      <w:hyperlink r:id="rId6" w:history="1">
                        <w:r w:rsidRPr="00A50E13">
                          <w:rPr>
                            <w:rStyle w:val="Hyperlink"/>
                            <w:sz w:val="18"/>
                            <w:szCs w:val="18"/>
                          </w:rPr>
                          <w:t>www.bildungundlernen.at</w:t>
                        </w:r>
                      </w:hyperlink>
                      <w:r>
                        <w:rPr>
                          <w:sz w:val="18"/>
                          <w:szCs w:val="18"/>
                        </w:rPr>
                        <w:t xml:space="preserve">). </w:t>
                      </w:r>
                      <w:r w:rsidRPr="00F759F3">
                        <w:rPr>
                          <w:sz w:val="18"/>
                          <w:szCs w:val="18"/>
                        </w:rPr>
                        <w:t xml:space="preserve">Dieses Werk ist unter CC BY 4.0 International lizenziert. </w:t>
                      </w:r>
                      <w:hyperlink r:id="rId7" w:history="1">
                        <w:r w:rsidRPr="005E1DA3">
                          <w:rPr>
                            <w:rStyle w:val="Hyperlink"/>
                            <w:sz w:val="18"/>
                            <w:szCs w:val="18"/>
                          </w:rPr>
                          <w:t>https://creativecommons.org/licenses/by/4.0/deed.de</w:t>
                        </w:r>
                      </w:hyperlink>
                      <w:r w:rsidRPr="005E1DA3">
                        <w:rPr>
                          <w:sz w:val="18"/>
                          <w:szCs w:val="18"/>
                        </w:rPr>
                        <w:t xml:space="preserve"> </w:t>
                      </w:r>
                    </w:p>
                  </w:txbxContent>
                </v:textbox>
              </v:shape>
              <v:shape id="Grafik 89" o:spid="_x0000_s102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">
                <v:imagedata r:id="rId8" o:title=""/>
              </v:shape>
              <v:line id="Gerader Verbinder 90" o:spid="_x0000_s103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" strokecolor="#d8d8d8 [2732]" strokeweight="1.5pt">
                <v:stroke joinstyle="miter"/>
              </v:lin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168E" w14:textId="4668BA4A" w:rsidR="00B64905" w:rsidRPr="00D40E86" w:rsidRDefault="00B64905" w:rsidP="00931D79">
    <w:pPr>
      <w:pStyle w:val="Fuzeile"/>
      <w:jc w:val="center"/>
    </w:pPr>
    <w:r>
      <w:rPr>
        <w:noProof/>
        <w:sz w:val="18"/>
        <w:szCs w:val="18"/>
      </w:rPr>
      <w:drawing>
        <wp:inline distT="0" distB="0" distL="0" distR="0" wp14:anchorId="2051FBFC" wp14:editId="17C7548B">
          <wp:extent cx="5760720" cy="1097280"/>
          <wp:effectExtent l="0" t="0" r="0" b="7620"/>
          <wp:docPr id="76" name="Grafik 76" descr="Logoleiste Fördergeber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leiste Fördergeber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r>
      <w:rPr>
        <w:noProof/>
      </w:rPr>
      <mc:AlternateContent>
        <mc:Choice Requires="wpg">
          <w:drawing>
            <wp:anchor distT="0" distB="0" distL="114300" distR="114300" simplePos="0" relativeHeight="251663360" behindDoc="0" locked="0" layoutInCell="1" allowOverlap="1" wp14:anchorId="7ED8E2E9" wp14:editId="489CE778">
              <wp:simplePos x="0" y="0"/>
              <wp:positionH relativeFrom="column">
                <wp:posOffset>1607820</wp:posOffset>
              </wp:positionH>
              <wp:positionV relativeFrom="paragraph">
                <wp:posOffset>9189720</wp:posOffset>
              </wp:positionV>
              <wp:extent cx="4091940" cy="960120"/>
              <wp:effectExtent l="0" t="0" r="3810" b="0"/>
              <wp:wrapNone/>
              <wp:docPr id="250" name="Gruppieren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940" cy="960120"/>
                        <a:chOff x="0" y="0"/>
                        <a:chExt cx="4091940" cy="960120"/>
                      </a:xfrm>
                    </wpg:grpSpPr>
                    <pic:pic xmlns:pic="http://schemas.openxmlformats.org/drawingml/2006/picture">
                      <pic:nvPicPr>
                        <pic:cNvPr id="251" name="Grafik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226820" y="365760"/>
                          <a:ext cx="1607820" cy="502920"/>
                        </a:xfrm>
                        <a:prstGeom prst="rect">
                          <a:avLst/>
                        </a:prstGeom>
                        <a:noFill/>
                      </pic:spPr>
                    </pic:pic>
                    <pic:pic xmlns:pic="http://schemas.openxmlformats.org/drawingml/2006/picture">
                      <pic:nvPicPr>
                        <pic:cNvPr id="252" name="Grafik 7" descr="eb_text"/>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941320" y="304800"/>
                          <a:ext cx="1150620" cy="563880"/>
                        </a:xfrm>
                        <a:prstGeom prst="rect">
                          <a:avLst/>
                        </a:prstGeom>
                        <a:noFill/>
                        <a:ln>
                          <a:noFill/>
                        </a:ln>
                      </pic:spPr>
                    </pic:pic>
                    <pic:pic xmlns:pic="http://schemas.openxmlformats.org/drawingml/2006/picture">
                      <pic:nvPicPr>
                        <pic:cNvPr id="253" name="Grafik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3460" cy="96012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2D643E9" id="Gruppieren 250" o:spid="_x0000_s1026" style="position:absolute;margin-left:126.6pt;margin-top:723.6pt;width:322.2pt;height:75.6pt;z-index:251663360" coordsize="40919,96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gtMDItMjZUMTU6NDg6NDZ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4LTAyLTI2VDE1OjQ4OjQ2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gtMDItMjZUMTU6NDg6NDZ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OC0wMi0yNlQxNTo0ODo0N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OC0wMi0yNlQxNTo0ODo0N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gtMDItMjZUMTU6NDg6NDZ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4LTAy&#10;LTI2VDE1OjQ4OjQ2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lzby1hND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IrAAAAAFJn&#10;aHRsb25nAAAEv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DjgAAAABAAAAoAAAAEkAAAHgAACI4AAADhwAGAAB/9j/4AAQSkZJRgABAgAA&#10;SABIAAD/7QAMQWRvYmVfQ00AAv/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dxQ6QplkeJcyq5Ra&#10;eiwr9I9ve8EmDYrGfUshp4bWfppbLaxKegRSdqcWenRKJqHyev1CJ5zke5g6SJfqfFQy1P/i/+JJ&#10;Q0NfUFJPRklMRQACCZ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WbqPY1W6nWZSuq9oT7vFaU674GlOufJpTbf/ak62/2pOtv9qTrb/ak62/2pOtv9qTrb/au2I&#10;AADUmAAAyqUAAP/i/+JJQ0NfUFJPRklMRQADCc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ZwAAdnUAAHaFAAB1lwAAdasAAHTBAAB01QAAc+QAAHPsAHteAABv&#10;XwAAZV8AAF1gAABTYgAASmQAAEFoAAA4a//i/+JJQ0NfUFJPRklMRQAECQ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oH7dqaB+3an9jQAA/40PAv+KHQf/jysU&#10;/5s0Hv+jPCn/qUQ1+KxKQvGtUE7qrVZb5KpcZ96lY3LYnm1/0ZV3jf/i/+JJQ0NfUFJPRklMRQAF&#10;C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AACeRQAAk0UA&#10;AItEAACFQQAAgT8AAH0+AAB5PgcAdj8WAHNAIwBwQS4AbkI3AGxCPwBrQkcAaUNOAGhDVQBnQ//i&#10;/+JJQ0NfUFJPRklMRQAGCV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ZRxY/uQfG/6jId5+YmTgfeGnof1g6mM83+ykPJ8u5PwecSW73fOmO512Zrmcd6c3Wzh&#10;ntRn45/UZ+Of1Gfjn//i/+JJQ0NfUFJPRklMRQAHCd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fwDtAIUA7ACLAOoAkADqAJYA6QCbAOgAogDmAKkA5ACxAOIA&#10;ugDhAMUA3wDTAN4A4gDdAO8A3AD5ANsA/wDaAP/i/+JJQ0NfUFJPRklMRQAICf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10;///////////////////////////////////////////////////////////igcBJQ0NfUFJPRklM&#10;RQAJCf//////////////////////////////////////////////////////////////////////&#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CAyMDA2IEFkb2JlIFN5c3RlbXMsIEluYy4AAAAA/+4ADkFkb2JlAGRAAAAAAv/bAIQAAgICAgIC&#10;AgICAgMCAgIDBAMCAgMEBQQEBAQEBQYFBQUFBQUGBgcHCAcHBgkJCgoJCQwMDAwMDAwMDAwMDAwM&#10;DAEDAwMFBAUJBgYJDQoJCg0PDg4ODg8PDAwMDAwPDwwMDAwMDA8MDAwMDAwMDAwMDAwMDAwMDAwM&#10;DAwMDAwMDAwM/8AAFAgCKwS/BAERAAIRAQMRAQQRAP/dAAQAmP/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4EAQACEQMRBAAAPw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qGvLOz1G1uLHULSG+srtDFdWdxGssUqNsVdHBVge4IzYq+TfOn/OBP/OHfn+e&#10;a58w/wDOP/leG4uDynm0SOfQWdialidIls6sTuT1PfrmxVh2kf8APs7/AJwe0S/h1Gy/IeymuIDV&#10;I7/Wdd1CA7g/Fb3mozRN0/aQ5sVfafl/y75f8paNYeXfK2h2HlvQNKiEOmaJpdtFaWlvGOiRQQqq&#10;IPYDNiqc5sVdmxV2bFXZsVdmxV2bFXZsVdmxV2bFXZsVdn//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12268;top:3657;width:16078;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">
                <v:imagedata r:id="rId5" o:title=""/>
              </v:shape>
              <v:shape id="Grafik 7" o:spid="_x0000_s1028" type="#_x0000_t75" alt="eb_text" style="position:absolute;left:29413;top:3048;width:11506;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">
                <v:imagedata r:id="rId6" o:title="eb_text"/>
              </v:shape>
              <v:shape id="Grafik 2" o:spid="_x0000_s1029" type="#_x0000_t75" style="position:absolute;width:1013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">
                <v:imagedata r:id="rId7" o:title=""/>
              </v:shape>
            </v:group>
          </w:pict>
        </mc:Fallback>
      </mc:AlternateContent>
    </w:r>
    <w:r>
      <w:rPr>
        <w:noProof/>
      </w:rPr>
      <mc:AlternateContent>
        <mc:Choice Requires="wpg">
          <w:drawing>
            <wp:anchor distT="0" distB="0" distL="114300" distR="114300" simplePos="0" relativeHeight="251651072" behindDoc="0" locked="0" layoutInCell="1" allowOverlap="1" wp14:anchorId="61860F2F" wp14:editId="63C26A5F">
              <wp:simplePos x="0" y="0"/>
              <wp:positionH relativeFrom="column">
                <wp:posOffset>800100</wp:posOffset>
              </wp:positionH>
              <wp:positionV relativeFrom="paragraph">
                <wp:posOffset>9191625</wp:posOffset>
              </wp:positionV>
              <wp:extent cx="4648200" cy="1266825"/>
              <wp:effectExtent l="0" t="0" r="0" b="0"/>
              <wp:wrapNone/>
              <wp:docPr id="245" name="Gruppieren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266825"/>
                        <a:chOff x="285" y="0"/>
                        <a:chExt cx="46482" cy="11804"/>
                      </a:xfrm>
                    </wpg:grpSpPr>
                    <pic:pic xmlns:pic="http://schemas.openxmlformats.org/drawingml/2006/picture">
                      <pic:nvPicPr>
                        <pic:cNvPr id="246" name="Grafik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239" y="3429"/>
                          <a:ext cx="16098" cy="4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Grafik 7" descr="eb_tex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384" y="2857"/>
                          <a:ext cx="11481" cy="5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Grafik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 y="0"/>
                          <a:ext cx="10116" cy="8959"/>
                        </a:xfrm>
                        <a:prstGeom prst="rect">
                          <a:avLst/>
                        </a:prstGeom>
                        <a:noFill/>
                        <a:extLst>
                          <a:ext uri="{909E8E84-426E-40DD-AFC4-6F175D3DCCD1}">
                            <a14:hiddenFill xmlns:a14="http://schemas.microsoft.com/office/drawing/2010/main">
                              <a:solidFill>
                                <a:srgbClr val="FFFFFF"/>
                              </a:solidFill>
                            </a14:hiddenFill>
                          </a:ext>
                        </a:extLst>
                      </pic:spPr>
                    </pic:pic>
                    <wps:wsp>
                      <wps:cNvPr id="249" name="Textfeld 2"/>
                      <wps:cNvSpPr txBox="1">
                        <a:spLocks noChangeArrowheads="1"/>
                      </wps:cNvSpPr>
                      <wps:spPr bwMode="auto">
                        <a:xfrm>
                          <a:off x="285" y="9899"/>
                          <a:ext cx="4648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B65C" w14:textId="77777777" w:rsidR="00B64905" w:rsidRPr="00E152D7" w:rsidRDefault="00B64905" w:rsidP="001E509C">
                            <w:pPr>
                              <w:pStyle w:val="Fuzeile"/>
                              <w:rPr>
                                <w:sz w:val="14"/>
                                <w:szCs w:val="14"/>
                              </w:rPr>
                            </w:pPr>
                            <w:r>
                              <w:rPr>
                                <w:sz w:val="14"/>
                                <w:szCs w:val="14"/>
                              </w:rPr>
                              <w:t xml:space="preserve">Gefördert aus Mitteln des Europäischen Sozialfonds und des Bundesministeriums für Bildung, Wissenschaft und Forschung. </w:t>
                            </w:r>
                          </w:p>
                          <w:p w14:paraId="282CA9A9" w14:textId="77777777" w:rsidR="00B64905" w:rsidRDefault="00B64905" w:rsidP="001E509C"/>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1860F2F" id="Gruppieren 245" o:spid="_x0000_s1031" style="position:absolute;left:0;text-align:left;margin-left:63pt;margin-top:723.75pt;width:366pt;height:99.75pt;z-index:251651072;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S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4LTAyLTI2VDE1&#10;OjQ4OjQ2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OC0w&#10;Mi0yNlQxNTo0ODo0Nl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4LTAyLTI2VDE1&#10;OjQ4OjQ2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gtMDItMjZU&#10;MTU6NDg6NDZ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gtMDItMjZUMTU6NDg6NDZ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4LTAyLTI2VDE1OjQ4OjQ2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C0wMi0yNlQxNTo0ODo0Nl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4LTAyLTI2VDE1OjQ4OjQ2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OC0wMi0yNlQx&#10;NTo0ODo0Nl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0AAAAAABAA+gAAAAEAAgD6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KwAAAABSZ2h0bG9uZwAABL8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A44AAAAAQAA&#10;AKAAAABJAAAB4AAAiOAAAA4cABgAAf/Y/+AAEEpGSUYAAQIAAEgASAAA/+0ADEFkb2JlX0NNAAL/&#10;7gAOQWRvYmUAZIAAAAAB/9sAhAAMCAgICQgMCQkMEQsKCxEVDwwMDxUYExMVExMYEQwMDAwMDBEM&#10;DAwMDAwMDAwMDAwMDAwMDAwMDAwMDAwMDAwMAQ0LCw0ODRAODhAUDg4OFBQODg4OFBEMDAwMDBER&#10;DAwMDAwMEQwMDAwMDAwMDAwMDAwMDAwMDAwMDAwMDAwMDAz/wAARCABJ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&#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4v/iSUND&#10;X1BST0ZJTEUABwn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UGBwgICQoLDA0ODxAREhMUFRYXGBgZGhsc&#10;HR4fICEiIyQlJicoKSorKywtLi8wMTIzNDU2Nzg5Ojs8PT4/QEFCQ0RFRkdISUpLTE1OT1BQUVJT&#10;VFVWV1hZWltcXV5fYGFiY2RlZmdoaWprbG1ub3BxcnN0dXZ3eHl6e3x9fn+AgYKDhIaHiImKi4yN&#10;jo+QkZKTlJWWl5iZmpucnZ6foKGio6SlpqeoqaqrrK2ur7CxsrO0tre4ubq7vL2+v8DBwsPExcbH&#10;yMnKy8zNzs/Q0dLT1NbX2Nna29zd3t/g4eLj5OXm5+jp6uvs7e7v8P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10;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OBAEAAhEDEQQAAD8A/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1/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hryzs9Rtbix&#10;1C0hvrK7QxXVncRrLFKjbFXRwVYHuCM2Kvk3zp/zgT/zh35/nmufMP8Azj/5XhuLg8p5tEjn0FnY&#10;mpYnSJbOrE7k9T365sVYdpH/AD7O/wCcHtEv4dRsvyHspriA1SO/1nXdQgO4PxW95qM0TdP2kObF&#10;X2n5f8u+X/KWjWHl3ytodh5b0DSohDpmiaXbRWlpbxjokUEKqiD2AzYqnObFXZsVdmxV2bFXZsVd&#10;mxV2bFXZsVdmxV2bFXZ//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">
              <v:shape id="Grafik 6" o:spid="_x0000_s1032"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">
                <v:imagedata r:id="rId5" o:title=""/>
              </v:shape>
              <v:shape id="Grafik 7" o:spid="_x0000_s1033"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">
                <v:imagedata r:id="rId6" o:title="eb_text"/>
              </v:shape>
              <v:shape id="Grafik 2" o:spid="_x0000_s1034"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feld 2" o:spid="_x0000_s1035"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43CB65C" w14:textId="77777777" w:rsidR="00B64905" w:rsidRPr="00E152D7" w:rsidRDefault="00B64905" w:rsidP="001E509C">
                      <w:pPr>
                        <w:pStyle w:val="Fuzeile"/>
                        <w:rPr>
                          <w:sz w:val="14"/>
                          <w:szCs w:val="14"/>
                        </w:rPr>
                      </w:pPr>
                      <w:r>
                        <w:rPr>
                          <w:sz w:val="14"/>
                          <w:szCs w:val="14"/>
                        </w:rPr>
                        <w:t xml:space="preserve">Gefördert aus Mitteln des Europäischen Sozialfonds und des Bundesministeriums für Bildung, Wissenschaft und Forschung. </w:t>
                      </w:r>
                    </w:p>
                    <w:p w14:paraId="282CA9A9" w14:textId="77777777" w:rsidR="00B64905" w:rsidRDefault="00B64905" w:rsidP="001E509C"/>
                  </w:txbxContent>
                </v:textbox>
              </v:shape>
            </v:group>
          </w:pict>
        </mc:Fallback>
      </mc:AlternateContent>
    </w:r>
    <w:r>
      <w:rPr>
        <w:noProof/>
      </w:rPr>
      <mc:AlternateContent>
        <mc:Choice Requires="wpg">
          <w:drawing>
            <wp:anchor distT="0" distB="0" distL="114300" distR="114300" simplePos="0" relativeHeight="251638784" behindDoc="0" locked="0" layoutInCell="1" allowOverlap="1" wp14:anchorId="6F0178BB" wp14:editId="291220A9">
              <wp:simplePos x="0" y="0"/>
              <wp:positionH relativeFrom="column">
                <wp:posOffset>800100</wp:posOffset>
              </wp:positionH>
              <wp:positionV relativeFrom="paragraph">
                <wp:posOffset>9191625</wp:posOffset>
              </wp:positionV>
              <wp:extent cx="4648200" cy="1266825"/>
              <wp:effectExtent l="0" t="0" r="0" b="0"/>
              <wp:wrapNone/>
              <wp:docPr id="240" name="Gruppieren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241" name="Grafik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242" name="Grafik 7" descr="eb_text"/>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243" name="Grafik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44"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547581C0" w14:textId="77777777" w:rsidR="00B64905" w:rsidRPr="00E152D7" w:rsidRDefault="00B64905" w:rsidP="001E509C">
                            <w:pPr>
                              <w:pStyle w:val="Fuzeile"/>
                              <w:rPr>
                                <w:sz w:val="14"/>
                                <w:szCs w:val="14"/>
                              </w:rPr>
                            </w:pPr>
                            <w:r>
                              <w:rPr>
                                <w:sz w:val="14"/>
                                <w:szCs w:val="14"/>
                              </w:rPr>
                              <w:t xml:space="preserve">Gefördert aus Mitteln des Europäischen Sozialfonds und des Bundesministeriums für Bildung, Wissenschaft und Forschung. </w:t>
                            </w:r>
                          </w:p>
                          <w:p w14:paraId="3AFF75EC" w14:textId="77777777" w:rsidR="00B64905" w:rsidRDefault="00B64905" w:rsidP="001E509C"/>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F0178BB" id="Gruppieren 240" o:spid="_x0000_s1036" style="position:absolute;left:0;text-align:left;margin-left:63pt;margin-top:723.75pt;width:366pt;height:99.75pt;z-index:251638784;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S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4LTAyLTI2VDE1OjQ4OjQ2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C0wMi0yNlQxNTo0&#10;ODo0Nl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4LTAyLTI2VDE1OjQ4OjQ2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gtMDItMjZUMTU6NDg6NDZ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gtMDItMjZU&#10;MTU6NDg6NDZ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4LTAyLTI2VDE1OjQ4OjQ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C0wMi0yNlQxNTo0ODo0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4LTAyLTI2VDE1OjQ4OjQ2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C0wMi0yNlQxNTo0ODo0Nl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A+gAAAAEAAgD6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KwAAAABSZ2h0bG9uZwAABL8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A44AAAAAQAAAKAAAABJAAAB&#10;4AAAiOAAAA4cABgAAf/Y/+AAEEpGSUYAAQIAAEgASAAA/+0ADEFkb2JlX0NNAAL/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4v/iSUNDX1BST0ZJTEUA&#10;Bwn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gZGhscHR4fICEiIyQl&#10;JicoKSorKywtLi8wMTIzNDU2Nzg5Ojs8PT4/QEFCQ0RFRkdISUpLTE1OT1BQUVJTVFVWV1hZWltc&#10;XV5fYGFiY2RlZmdoaWprbG1ub3BxcnN0dXZ3eHl6e3x9fn+AgYKDhIaHiImKi4yNjo+QkZKTlJWW&#10;l5iZmpucnZ6foKGio6SlpqeoqaqrrK2ur7CxsrO0tre4ubq7vL2+v8DBwsPExcbHyMnKy8zNzs/Q&#10;0dLT1NbX2Nna29zd3t/g4eLj5OXm5+jp6uvs7e7v8P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OBAEAAhEDEQQAAD8A/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hryzs9Rtbix1C0hvrK7QxXV&#10;ncRrLFKjbFXRwVYHuCM2Kvk3zp/zgT/zh35/nmufMP8Azj/5XhuLg8p5tEjn0FnYmpYnSJbOrE7k&#10;9T365sVYdpH/AD7O/wCcHtEv4dRsvyHspriA1SO/1nXdQgO4PxW95qM0TdP2kObFX2n5f8u+X/KW&#10;jWHl3ytodh5b0DSohDpmiaXbRWlpbxjokUEKqiD2AzYqnObFXZsVdmxV2bFXZsVdmxV2bFXZsVdm&#10;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1/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Q/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">
              <v:shape id="Grafik 6" o:spid="_x0000_s1037"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">
                <v:imagedata r:id="rId5" o:title=""/>
              </v:shape>
              <v:shape id="Grafik 7" o:spid="_x0000_s1038"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">
                <v:imagedata r:id="rId6" o:title="eb_text"/>
              </v:shape>
              <v:shape id="Grafik 2" o:spid="_x0000_s1039"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">
                <v:imagedata r:id="rId7" o:title=""/>
              </v:shape>
              <v:shape id="Textfeld 2" o:spid="_x0000_s1040"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47581C0" w14:textId="77777777" w:rsidR="00B64905" w:rsidRPr="00E152D7" w:rsidRDefault="00B64905" w:rsidP="001E509C">
                      <w:pPr>
                        <w:pStyle w:val="Fuzeile"/>
                        <w:rPr>
                          <w:sz w:val="14"/>
                          <w:szCs w:val="14"/>
                        </w:rPr>
                      </w:pPr>
                      <w:r>
                        <w:rPr>
                          <w:sz w:val="14"/>
                          <w:szCs w:val="14"/>
                        </w:rPr>
                        <w:t xml:space="preserve">Gefördert aus Mitteln des Europäischen Sozialfonds und des Bundesministeriums für Bildung, Wissenschaft und Forschung. </w:t>
                      </w:r>
                    </w:p>
                    <w:p w14:paraId="3AFF75EC" w14:textId="77777777" w:rsidR="00B64905" w:rsidRDefault="00B64905" w:rsidP="001E509C"/>
                  </w:txbxContent>
                </v:textbox>
              </v:shape>
            </v:group>
          </w:pict>
        </mc:Fallback>
      </mc:AlternateContent>
    </w:r>
    <w:r>
      <w:rPr>
        <w:noProof/>
      </w:rPr>
      <mc:AlternateContent>
        <mc:Choice Requires="wpg">
          <w:drawing>
            <wp:anchor distT="0" distB="0" distL="114300" distR="114300" simplePos="0" relativeHeight="251626496" behindDoc="0" locked="0" layoutInCell="1" allowOverlap="1" wp14:anchorId="26818509" wp14:editId="1CB1DF54">
              <wp:simplePos x="0" y="0"/>
              <wp:positionH relativeFrom="column">
                <wp:posOffset>800100</wp:posOffset>
              </wp:positionH>
              <wp:positionV relativeFrom="paragraph">
                <wp:posOffset>9191625</wp:posOffset>
              </wp:positionV>
              <wp:extent cx="4648200" cy="1266825"/>
              <wp:effectExtent l="0" t="0" r="0" b="0"/>
              <wp:wrapNone/>
              <wp:docPr id="232" name="Gruppieren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233" name="Grafik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234" name="Grafik 7" descr="eb_text"/>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237" name="Grafik 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38"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755BAA09" w14:textId="77777777" w:rsidR="00B64905" w:rsidRPr="00E152D7" w:rsidRDefault="00B64905" w:rsidP="001E509C">
                            <w:pPr>
                              <w:pStyle w:val="Fuzeile"/>
                              <w:rPr>
                                <w:sz w:val="14"/>
                                <w:szCs w:val="14"/>
                              </w:rPr>
                            </w:pPr>
                            <w:r>
                              <w:rPr>
                                <w:sz w:val="14"/>
                                <w:szCs w:val="14"/>
                              </w:rPr>
                              <w:t xml:space="preserve">Gefördert aus Mitteln des Europäischen Sozialfonds und des Bundesministeriums für Bildung, Wissenschaft und Forschung. </w:t>
                            </w:r>
                          </w:p>
                          <w:p w14:paraId="58970A2A" w14:textId="77777777" w:rsidR="00B64905" w:rsidRDefault="00B64905" w:rsidP="001E509C"/>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26818509" id="Gruppieren 232" o:spid="_x0000_s1041" style="position:absolute;left:0;text-align:left;margin-left:63pt;margin-top:723.75pt;width:366pt;height:99.75pt;z-index:251626496;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gtMDItMjZUMTU6NDg6&#10;NDZ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4LTAyLTI2&#10;VDE1OjQ4OjQ2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gtMDItMjZUMTU6NDg6&#10;NDZ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OC0wMi0yNlQxNTo0&#10;ODo0N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OC0w&#10;Mi0yNlQxNTo0ODo0N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gtMDItMjZUMTU6NDg6NDZ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4LTAyLTI2VDE1OjQ4OjQ2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gtMDItMjZUMTU6NDg6NDZ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4LTAyLTI2VDE1OjQ4&#10;OjQ2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7QAAAAAAEAD6AAAAAQACAPo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rAAAAAFJnaHRsb25nAAAEv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DjgAAAABAAAAoAAA&#10;AEkAAAHgAACI4AAADhwAGAAB/9j/4AAQSkZJRgABAgAASABIAAD/7QAMQWRvYmVfQ00AAv/uAA5B&#10;ZG9iZQBkgAAAAAH/2wCEAAwICAgJCAwJCQwRCwoLERUPDAwPFRgTExUTExgRDAwMDAwMEQwMDAwM&#10;DAwMDAwMDAwMDAwMDAwMDAwMDAwMDAwBDQsLDQ4NEA4OEBQODg4UFA4ODg4UEQwMDAwMEREMDAwM&#10;DAwRDAwMDAwMDAwMDAwMDAwMDAwMDAwMDAwMDAwMDP/AABEIAE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ZHAb/mi0X/5g6LP+X&#10;Rj//nE1O/59UXP+eW2r/m2J3+pZpg/WQcI3wiXmW7YSDneqAjaPoe5an5niequV1pq3kcq6v43C3&#10;sOJuwLLibcqz323Us9Rx2LTOdNizznTYs8502LPOdNizznTYs8502LPOdNizznTYs8502LPOdNiz&#10;znTYs/+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eqAAA/6wXA/+vLRf/rjsz/6lMUf+jWmv7&#10;nWWB8pxsk+qYc6LklXyu35KFuNuQjcDYjZPF1ouZytSIn83Th6TP0oWq0dGEsNPRg7bU0IO91c+C&#10;xNXIhMTVwobE1cKGxNXChsTVwobE1cKGxNXChsTVwobE1cKGxNXChsTVwobE1cKGxNX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BkaGxwdHh8g&#10;ISIjJCUmJygpKisrLC0uLzAxMjM0NTY3ODk6Ozw9Pj9AQUJDREVGR0hJSktMTU5PUFBRUlNUVVZX&#10;WFlaW1xdXl9gYWJjZGVmZ2hpamtsbW5vcHFyc3R1dnd4eXp7fH1+f4CBgoOEhoeIiYqLjI2Oj5CR&#10;kpOUlZaXmJmam5ydnp+goaKjpKWmp6ipqqusra6vsLGys7S2t7i5uru8vb6/wMHCw8TFxsfIycrL&#10;zM3Oz9DR0tPU1tfY2drb3N3e3+Dh4uPk5ebn6Onq6+zt7u/w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4EAQACEQMRBAAAPw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U/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R/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qGvLOz1G1uLHULSG+&#10;srtDFdWdxGssUqNsVdHBVge4IzYq+TfOn/OBP/OHfn+ea58w/wDOP/leG4uDynm0SOfQWdialidI&#10;ls6sTuT1PfrmxVh2kf8APs7/AJwe0S/h1Gy/IeymuIDVI7/Wdd1CA7g/Fb3mozRN0/aQ5sVfafl/&#10;y75f8paNYeXfK2h2HlvQNKiEOmaJpdtFaWlvGOiRQQqqIPYDNiqc5sVdmxV2bFXZsVdmxV2bFXZs&#10;VdmxV2bFXZsVdn//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">
              <v:shape id="Grafik 6" o:spid="_x0000_s1042"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">
                <v:imagedata r:id="rId5" o:title=""/>
              </v:shape>
              <v:shape id="Grafik 7" o:spid="_x0000_s1043"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">
                <v:imagedata r:id="rId6" o:title="eb_text"/>
              </v:shape>
              <v:shape id="Grafik 2" o:spid="_x0000_s1044"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">
                <v:imagedata r:id="rId7" o:title=""/>
              </v:shape>
              <v:shape id="Textfeld 2" o:spid="_x0000_s1045"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755BAA09" w14:textId="77777777" w:rsidR="00B64905" w:rsidRPr="00E152D7" w:rsidRDefault="00B64905" w:rsidP="001E509C">
                      <w:pPr>
                        <w:pStyle w:val="Fuzeile"/>
                        <w:rPr>
                          <w:sz w:val="14"/>
                          <w:szCs w:val="14"/>
                        </w:rPr>
                      </w:pPr>
                      <w:r>
                        <w:rPr>
                          <w:sz w:val="14"/>
                          <w:szCs w:val="14"/>
                        </w:rPr>
                        <w:t xml:space="preserve">Gefördert aus Mitteln des Europäischen Sozialfonds und des Bundesministeriums für Bildung, Wissenschaft und Forschung. </w:t>
                      </w:r>
                    </w:p>
                    <w:p w14:paraId="58970A2A" w14:textId="77777777" w:rsidR="00B64905" w:rsidRDefault="00B64905" w:rsidP="001E509C"/>
                  </w:txbxContent>
                </v:textbox>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11095"/>
      <w:gridCol w:w="2774"/>
    </w:tblGrid>
    <w:sdt>
      <w:sdtPr>
        <w:rPr>
          <w:rFonts w:asciiTheme="majorHAnsi" w:eastAsiaTheme="majorEastAsia" w:hAnsiTheme="majorHAnsi" w:cstheme="majorBidi"/>
          <w:sz w:val="20"/>
          <w:szCs w:val="20"/>
        </w:rPr>
        <w:id w:val="-1279709085"/>
        <w:docPartObj>
          <w:docPartGallery w:val="Page Numbers (Bottom of Page)"/>
          <w:docPartUnique/>
        </w:docPartObj>
      </w:sdtPr>
      <w:sdtEndPr>
        <w:rPr>
          <w:rFonts w:ascii="Arial" w:eastAsia="Times New Roman" w:hAnsi="Arial" w:cs="Times New Roman"/>
          <w:sz w:val="24"/>
          <w:szCs w:val="24"/>
        </w:rPr>
      </w:sdtEndPr>
      <w:sdtContent>
        <w:tr w:rsidR="00C80F1C" w14:paraId="2ED69C4B" w14:textId="77777777">
          <w:trPr>
            <w:trHeight w:val="727"/>
          </w:trPr>
          <w:tc>
            <w:tcPr>
              <w:tcW w:w="4000" w:type="pct"/>
              <w:tcBorders>
                <w:right w:val="triple" w:sz="4" w:space="0" w:color="4472C4" w:themeColor="accent1"/>
              </w:tcBorders>
            </w:tcPr>
            <w:p w14:paraId="54FF87D2" w14:textId="0DA590B9" w:rsidR="00C80F1C" w:rsidRDefault="00C80F1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6A0A7926" w14:textId="7A36BBE4" w:rsidR="00C80F1C" w:rsidRDefault="00C80F1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0B5A32">
                <w:rPr>
                  <w:noProof/>
                </w:rPr>
                <w:t>5</w:t>
              </w:r>
              <w:r>
                <w:fldChar w:fldCharType="end"/>
              </w:r>
            </w:p>
          </w:tc>
        </w:tr>
      </w:sdtContent>
    </w:sdt>
  </w:tbl>
  <w:p w14:paraId="04C175E3" w14:textId="23ADC0BB" w:rsidR="00C80F1C" w:rsidRDefault="00C80F1C">
    <w:pPr>
      <w:pStyle w:val="Fuzeile"/>
    </w:pPr>
    <w:r>
      <w:rPr>
        <w:noProof/>
      </w:rPr>
      <mc:AlternateContent>
        <mc:Choice Requires="wpg">
          <w:drawing>
            <wp:anchor distT="0" distB="0" distL="114300" distR="114300" simplePos="0" relativeHeight="251674112" behindDoc="0" locked="0" layoutInCell="1" allowOverlap="1" wp14:anchorId="41542981" wp14:editId="55D79D55">
              <wp:simplePos x="0" y="0"/>
              <wp:positionH relativeFrom="column">
                <wp:posOffset>3324225</wp:posOffset>
              </wp:positionH>
              <wp:positionV relativeFrom="paragraph">
                <wp:posOffset>50800</wp:posOffset>
              </wp:positionV>
              <wp:extent cx="5539740" cy="1387475"/>
              <wp:effectExtent l="0" t="0" r="3810" b="3175"/>
              <wp:wrapNone/>
              <wp:docPr id="30" name="Gruppieren 30"/>
              <wp:cNvGraphicFramePr/>
              <a:graphic xmlns:a="http://schemas.openxmlformats.org/drawingml/2006/main">
                <a:graphicData uri="http://schemas.microsoft.com/office/word/2010/wordprocessingGroup">
                  <wpg:wgp>
                    <wpg:cNvGrpSpPr/>
                    <wpg:grpSpPr>
                      <a:xfrm>
                        <a:off x="0" y="0"/>
                        <a:ext cx="5539740" cy="1387475"/>
                        <a:chOff x="0" y="0"/>
                        <a:chExt cx="5539740" cy="1387475"/>
                      </a:xfrm>
                    </wpg:grpSpPr>
                    <pic:pic xmlns:pic="http://schemas.openxmlformats.org/drawingml/2006/picture">
                      <pic:nvPicPr>
                        <pic:cNvPr id="27" name="Grafik 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235" name="Textfeld 2"/>
                      <wps:cNvSpPr txBox="1">
                        <a:spLocks noChangeArrowheads="1"/>
                      </wps:cNvSpPr>
                      <wps:spPr bwMode="auto">
                        <a:xfrm>
                          <a:off x="967740" y="1043940"/>
                          <a:ext cx="4572000" cy="343535"/>
                        </a:xfrm>
                        <a:prstGeom prst="rect">
                          <a:avLst/>
                        </a:prstGeom>
                        <a:noFill/>
                        <a:ln w="9525">
                          <a:noFill/>
                          <a:miter lim="800000"/>
                          <a:headEnd/>
                          <a:tailEnd/>
                        </a:ln>
                      </wps:spPr>
                      <wps:txbx>
                        <w:txbxContent>
                          <w:p w14:paraId="6647B4EF" w14:textId="67F19CD8" w:rsidR="00C80F1C" w:rsidRPr="00B026BD" w:rsidRDefault="00B026BD" w:rsidP="001D0C04">
                            <w:pPr>
                              <w:rPr>
                                <w:sz w:val="16"/>
                                <w:szCs w:val="16"/>
                              </w:rPr>
                            </w:pPr>
                            <w:r w:rsidRPr="00B026BD">
                              <w:rPr>
                                <w:sz w:val="16"/>
                                <w:szCs w:val="16"/>
                              </w:rPr>
                              <w:t>Elisabeth Stefan</w:t>
                            </w:r>
                            <w:r w:rsidR="00C80F1C" w:rsidRPr="00B026BD">
                              <w:rPr>
                                <w:sz w:val="16"/>
                                <w:szCs w:val="16"/>
                              </w:rPr>
                              <w:t>/ Verein für Bildung und Lernen</w:t>
                            </w:r>
                            <w:r w:rsidRPr="00B026BD">
                              <w:rPr>
                                <w:sz w:val="16"/>
                                <w:szCs w:val="16"/>
                              </w:rPr>
                              <w:t>(</w:t>
                            </w:r>
                            <w:hyperlink r:id="rId2" w:history="1">
                              <w:r w:rsidRPr="00B026BD">
                                <w:rPr>
                                  <w:rStyle w:val="Hyperlink"/>
                                  <w:sz w:val="16"/>
                                  <w:szCs w:val="16"/>
                                </w:rPr>
                                <w:t>www.bildungundlernen.at</w:t>
                              </w:r>
                            </w:hyperlink>
                            <w:r w:rsidRPr="00B026BD">
                              <w:rPr>
                                <w:sz w:val="16"/>
                                <w:szCs w:val="16"/>
                              </w:rPr>
                              <w:t xml:space="preserve">). </w:t>
                            </w:r>
                            <w:r w:rsidR="00C80F1C" w:rsidRPr="00B026BD">
                              <w:rPr>
                                <w:sz w:val="16"/>
                                <w:szCs w:val="16"/>
                              </w:rPr>
                              <w:t xml:space="preserve">Dieses Werk ist unter CC BY 4.0 International lizenziert. </w:t>
                            </w:r>
                            <w:hyperlink r:id="rId3" w:history="1">
                              <w:r w:rsidR="00C80F1C" w:rsidRPr="00B026BD">
                                <w:rPr>
                                  <w:rStyle w:val="Hyperlink"/>
                                  <w:sz w:val="16"/>
                                  <w:szCs w:val="16"/>
                                </w:rPr>
                                <w:t>https://creativecommons.org/licenses/by/4.0/deed.de</w:t>
                              </w:r>
                            </w:hyperlink>
                            <w:r w:rsidR="00C80F1C" w:rsidRPr="00B026B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39" name="Gerader Verbinder 239"/>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542981" id="Gruppieren 30" o:spid="_x0000_s1046" style="position:absolute;margin-left:261.75pt;margin-top:4pt;width:436.2pt;height:109.25pt;z-index:251674112;mso-width-relative:margin;mso-height-relative:margin" coordsize="55397,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 o:spid="_x0000_s104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feld 2" o:spid="_x0000_s1048" type="#_x0000_t202" style="position:absolute;left:9677;top:10439;width:4572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6647B4EF" w14:textId="67F19CD8" w:rsidR="00C80F1C" w:rsidRPr="00B026BD" w:rsidRDefault="00B026BD" w:rsidP="001D0C04">
                      <w:pPr>
                        <w:rPr>
                          <w:sz w:val="16"/>
                          <w:szCs w:val="16"/>
                        </w:rPr>
                      </w:pPr>
                      <w:r w:rsidRPr="00B026BD">
                        <w:rPr>
                          <w:sz w:val="16"/>
                          <w:szCs w:val="16"/>
                        </w:rPr>
                        <w:t>Elisabeth Stefan</w:t>
                      </w:r>
                      <w:r w:rsidR="00C80F1C" w:rsidRPr="00B026BD">
                        <w:rPr>
                          <w:sz w:val="16"/>
                          <w:szCs w:val="16"/>
                        </w:rPr>
                        <w:t>/ Verein für Bildung und Lernen</w:t>
                      </w:r>
                      <w:r w:rsidRPr="00B026BD">
                        <w:rPr>
                          <w:sz w:val="16"/>
                          <w:szCs w:val="16"/>
                        </w:rPr>
                        <w:t>(</w:t>
                      </w:r>
                      <w:hyperlink r:id="rId6" w:history="1">
                        <w:r w:rsidRPr="00B026BD">
                          <w:rPr>
                            <w:rStyle w:val="Hyperlink"/>
                            <w:sz w:val="16"/>
                            <w:szCs w:val="16"/>
                          </w:rPr>
                          <w:t>www.bildungundlernen.at</w:t>
                        </w:r>
                      </w:hyperlink>
                      <w:r w:rsidRPr="00B026BD">
                        <w:rPr>
                          <w:sz w:val="16"/>
                          <w:szCs w:val="16"/>
                        </w:rPr>
                        <w:t xml:space="preserve">). </w:t>
                      </w:r>
                      <w:r w:rsidR="00C80F1C" w:rsidRPr="00B026BD">
                        <w:rPr>
                          <w:sz w:val="16"/>
                          <w:szCs w:val="16"/>
                        </w:rPr>
                        <w:t xml:space="preserve">Dieses Werk ist unter CC BY 4.0 International lizenziert. </w:t>
                      </w:r>
                      <w:hyperlink r:id="rId7" w:history="1">
                        <w:r w:rsidR="00C80F1C" w:rsidRPr="00B026BD">
                          <w:rPr>
                            <w:rStyle w:val="Hyperlink"/>
                            <w:sz w:val="16"/>
                            <w:szCs w:val="16"/>
                          </w:rPr>
                          <w:t>https://creativecommons.org/licenses/by/4.0/deed.de</w:t>
                        </w:r>
                      </w:hyperlink>
                      <w:r w:rsidR="00C80F1C" w:rsidRPr="00B026BD">
                        <w:rPr>
                          <w:sz w:val="16"/>
                          <w:szCs w:val="16"/>
                        </w:rPr>
                        <w:t xml:space="preserve"> </w:t>
                      </w:r>
                    </w:p>
                  </w:txbxContent>
                </v:textbox>
              </v:shape>
              <v:shape id="Grafik 236" o:spid="_x0000_s104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8" o:title=""/>
              </v:shape>
              <v:line id="Gerader Verbinder 239" o:spid="_x0000_s105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" strokecolor="#d8d8d8 [2732]" strokeweight="1.5pt">
                <v:stroke joinstyle="miter"/>
              </v:line>
            </v:group>
          </w:pict>
        </mc:Fallback>
      </mc:AlternateContent>
    </w:r>
  </w:p>
  <w:p w14:paraId="2DE9F86D" w14:textId="77777777" w:rsidR="00000000" w:rsidRDefault="00B649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C52A5" w14:textId="77777777" w:rsidR="00C80F1C" w:rsidRDefault="00C80F1C">
      <w:r>
        <w:separator/>
      </w:r>
    </w:p>
  </w:footnote>
  <w:footnote w:type="continuationSeparator" w:id="0">
    <w:p w14:paraId="719045AC" w14:textId="77777777" w:rsidR="00C80F1C" w:rsidRDefault="00C80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C081" w14:textId="04E1D556" w:rsidR="00B64905" w:rsidRPr="00BC2C1F" w:rsidRDefault="00B64905" w:rsidP="003E296A">
    <w:pPr>
      <w:pStyle w:val="Kopfzeile"/>
      <w:tabs>
        <w:tab w:val="clear" w:pos="9072"/>
        <w:tab w:val="left" w:pos="5087"/>
        <w:tab w:val="right" w:pos="9214"/>
      </w:tabs>
      <w:jc w:val="right"/>
      <w:rPr>
        <w:rFonts w:ascii="Calibri" w:hAnsi="Calibri"/>
        <w:b/>
        <w:sz w:val="56"/>
        <w:szCs w:val="56"/>
      </w:rPr>
    </w:pPr>
    <w:r>
      <w:rPr>
        <w:noProof/>
      </w:rPr>
      <w:drawing>
        <wp:anchor distT="0" distB="0" distL="114300" distR="114300" simplePos="0" relativeHeight="251712512" behindDoc="1" locked="0" layoutInCell="1" allowOverlap="1" wp14:anchorId="4BAACFC9" wp14:editId="6267B6B1">
          <wp:simplePos x="0" y="0"/>
          <wp:positionH relativeFrom="column">
            <wp:posOffset>264795</wp:posOffset>
          </wp:positionH>
          <wp:positionV relativeFrom="paragraph">
            <wp:posOffset>-173990</wp:posOffset>
          </wp:positionV>
          <wp:extent cx="4408805" cy="695960"/>
          <wp:effectExtent l="0" t="0" r="0" b="8890"/>
          <wp:wrapTight wrapText="bothSides">
            <wp:wrapPolygon edited="0">
              <wp:start x="0" y="0"/>
              <wp:lineTo x="0" y="21285"/>
              <wp:lineTo x="21466" y="21285"/>
              <wp:lineTo x="21466" y="0"/>
              <wp:lineTo x="0" y="0"/>
            </wp:wrapPolygon>
          </wp:wrapTight>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8805" cy="695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72F22A6F" wp14:editId="324965BA">
          <wp:simplePos x="0" y="0"/>
          <wp:positionH relativeFrom="column">
            <wp:posOffset>5441950</wp:posOffset>
          </wp:positionH>
          <wp:positionV relativeFrom="paragraph">
            <wp:posOffset>-73660</wp:posOffset>
          </wp:positionV>
          <wp:extent cx="3159760" cy="499745"/>
          <wp:effectExtent l="0" t="0" r="2540" b="0"/>
          <wp:wrapTight wrapText="bothSides">
            <wp:wrapPolygon edited="0">
              <wp:start x="0" y="0"/>
              <wp:lineTo x="0" y="20584"/>
              <wp:lineTo x="21487" y="20584"/>
              <wp:lineTo x="21487" y="0"/>
              <wp:lineTo x="0" y="0"/>
            </wp:wrapPolygon>
          </wp:wrapTight>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9760" cy="499745"/>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14F1" w14:textId="38B912DC" w:rsidR="00B64905" w:rsidRPr="00BC2C1F" w:rsidRDefault="00B64905" w:rsidP="005F6A46">
    <w:pPr>
      <w:pStyle w:val="Kopfzeile"/>
      <w:tabs>
        <w:tab w:val="clear" w:pos="9072"/>
        <w:tab w:val="left" w:pos="5087"/>
        <w:tab w:val="right" w:pos="9214"/>
      </w:tabs>
      <w:jc w:val="right"/>
      <w:rPr>
        <w:rFonts w:ascii="Calibri" w:hAnsi="Calibri"/>
        <w:b/>
        <w:sz w:val="56"/>
        <w:szCs w:val="56"/>
      </w:rPr>
    </w:pPr>
    <w:r>
      <w:rPr>
        <w:noProof/>
      </w:rPr>
      <w:drawing>
        <wp:anchor distT="0" distB="0" distL="114300" distR="114300" simplePos="0" relativeHeight="251675648" behindDoc="1" locked="0" layoutInCell="1" allowOverlap="1" wp14:anchorId="4F52CB0D" wp14:editId="1423B3E5">
          <wp:simplePos x="0" y="0"/>
          <wp:positionH relativeFrom="column">
            <wp:posOffset>4834255</wp:posOffset>
          </wp:positionH>
          <wp:positionV relativeFrom="paragraph">
            <wp:posOffset>-169545</wp:posOffset>
          </wp:positionV>
          <wp:extent cx="3319145" cy="525145"/>
          <wp:effectExtent l="0" t="0" r="0" b="8255"/>
          <wp:wrapTight wrapText="bothSides">
            <wp:wrapPolygon edited="0">
              <wp:start x="0" y="0"/>
              <wp:lineTo x="0" y="21156"/>
              <wp:lineTo x="21447" y="21156"/>
              <wp:lineTo x="21447" y="0"/>
              <wp:lineTo x="0" y="0"/>
            </wp:wrapPolygon>
          </wp:wrapTight>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145" cy="525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36448CC3" wp14:editId="4F211610">
          <wp:simplePos x="0" y="0"/>
          <wp:positionH relativeFrom="column">
            <wp:posOffset>151130</wp:posOffset>
          </wp:positionH>
          <wp:positionV relativeFrom="paragraph">
            <wp:posOffset>-347345</wp:posOffset>
          </wp:positionV>
          <wp:extent cx="3891280" cy="614045"/>
          <wp:effectExtent l="0" t="0" r="0" b="0"/>
          <wp:wrapTight wrapText="bothSides">
            <wp:wrapPolygon edited="0">
              <wp:start x="0" y="0"/>
              <wp:lineTo x="0" y="20774"/>
              <wp:lineTo x="21466" y="20774"/>
              <wp:lineTo x="21466" y="0"/>
              <wp:lineTo x="0" y="0"/>
            </wp:wrapPolygon>
          </wp:wrapTight>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1280" cy="614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FBF1" w14:textId="10CA5944" w:rsidR="00C80F1C" w:rsidRPr="00BC2C1F" w:rsidRDefault="00C80F1C" w:rsidP="00631557">
    <w:pPr>
      <w:pStyle w:val="Kopfzeile"/>
      <w:tabs>
        <w:tab w:val="clear" w:pos="9072"/>
        <w:tab w:val="left" w:pos="4985"/>
        <w:tab w:val="left" w:pos="5087"/>
        <w:tab w:val="right" w:pos="9214"/>
        <w:tab w:val="left" w:pos="13281"/>
        <w:tab w:val="right" w:pos="19247"/>
      </w:tabs>
      <w:rPr>
        <w:rFonts w:ascii="Calibri" w:hAnsi="Calibri"/>
        <w:b/>
        <w:sz w:val="56"/>
        <w:szCs w:val="56"/>
      </w:rPr>
    </w:pPr>
    <w:r w:rsidRPr="002033EB">
      <w:rPr>
        <w:rFonts w:ascii="Calibri" w:hAnsi="Calibri"/>
        <w:b/>
        <w:noProof/>
        <w:color w:val="6F002B"/>
        <w:sz w:val="56"/>
        <w:szCs w:val="56"/>
      </w:rPr>
      <w:drawing>
        <wp:anchor distT="0" distB="0" distL="114300" distR="114300" simplePos="0" relativeHeight="251660800" behindDoc="0" locked="0" layoutInCell="1" allowOverlap="1" wp14:anchorId="42CA0C71" wp14:editId="46BE095B">
          <wp:simplePos x="0" y="0"/>
          <wp:positionH relativeFrom="column">
            <wp:posOffset>8149590</wp:posOffset>
          </wp:positionH>
          <wp:positionV relativeFrom="paragraph">
            <wp:posOffset>-347319</wp:posOffset>
          </wp:positionV>
          <wp:extent cx="4591050" cy="733425"/>
          <wp:effectExtent l="0" t="0" r="0" b="9525"/>
          <wp:wrapNone/>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0" cy="733425"/>
                  </a:xfrm>
                  <a:prstGeom prst="rect">
                    <a:avLst/>
                  </a:prstGeom>
                  <a:noFill/>
                  <a:ln>
                    <a:noFill/>
                  </a:ln>
                </pic:spPr>
              </pic:pic>
            </a:graphicData>
          </a:graphic>
        </wp:anchor>
      </w:drawing>
    </w:r>
    <w:r w:rsidRPr="00631557">
      <w:rPr>
        <w:rFonts w:ascii="Calibri" w:hAnsi="Calibri"/>
        <w:b/>
        <w:noProof/>
        <w:color w:val="6F002B"/>
        <w:sz w:val="56"/>
        <w:szCs w:val="56"/>
      </w:rPr>
      <w:drawing>
        <wp:anchor distT="0" distB="0" distL="114300" distR="114300" simplePos="0" relativeHeight="251661824" behindDoc="0" locked="0" layoutInCell="1" allowOverlap="1" wp14:anchorId="0D9A4B3A" wp14:editId="6B953738">
          <wp:simplePos x="0" y="0"/>
          <wp:positionH relativeFrom="column">
            <wp:posOffset>-598170</wp:posOffset>
          </wp:positionH>
          <wp:positionV relativeFrom="paragraph">
            <wp:posOffset>-352425</wp:posOffset>
          </wp:positionV>
          <wp:extent cx="3771900" cy="628650"/>
          <wp:effectExtent l="0" t="0" r="0" b="0"/>
          <wp:wrapNone/>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1900" cy="628650"/>
                  </a:xfrm>
                  <a:prstGeom prst="rect">
                    <a:avLst/>
                  </a:prstGeom>
                  <a:noFill/>
                  <a:ln>
                    <a:noFill/>
                  </a:ln>
                </pic:spPr>
              </pic:pic>
            </a:graphicData>
          </a:graphic>
        </wp:anchor>
      </w:drawing>
    </w:r>
    <w:r>
      <w:rPr>
        <w:rFonts w:ascii="Calibri" w:hAnsi="Calibri"/>
        <w:b/>
        <w:color w:val="6F002B"/>
        <w:sz w:val="56"/>
        <w:szCs w:val="56"/>
      </w:rPr>
      <w:tab/>
      <w:t xml:space="preserve">       </w:t>
    </w:r>
    <w:r>
      <w:rPr>
        <w:rFonts w:ascii="Calibri" w:hAnsi="Calibri"/>
        <w:b/>
        <w:color w:val="6F002B"/>
        <w:sz w:val="56"/>
        <w:szCs w:val="56"/>
      </w:rPr>
      <w:tab/>
    </w:r>
  </w:p>
  <w:p w14:paraId="49DDAB50" w14:textId="77777777" w:rsidR="00000000" w:rsidRDefault="00B649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5D3"/>
    <w:multiLevelType w:val="hybridMultilevel"/>
    <w:tmpl w:val="DC3C97F4"/>
    <w:lvl w:ilvl="0" w:tplc="304E95D6">
      <w:start w:val="1"/>
      <w:numFmt w:val="lowerLetter"/>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1" w15:restartNumberingAfterBreak="0">
    <w:nsid w:val="05C74923"/>
    <w:multiLevelType w:val="hybridMultilevel"/>
    <w:tmpl w:val="B83E990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1C20A1"/>
    <w:multiLevelType w:val="hybridMultilevel"/>
    <w:tmpl w:val="F7F2AC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7B3B25"/>
    <w:multiLevelType w:val="hybridMultilevel"/>
    <w:tmpl w:val="7C4C0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B60E82"/>
    <w:multiLevelType w:val="hybridMultilevel"/>
    <w:tmpl w:val="9920FDD6"/>
    <w:lvl w:ilvl="0" w:tplc="3B74395A">
      <w:start w:val="15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624B7F"/>
    <w:multiLevelType w:val="hybridMultilevel"/>
    <w:tmpl w:val="1414A510"/>
    <w:lvl w:ilvl="0" w:tplc="E912EDB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790B02"/>
    <w:multiLevelType w:val="hybridMultilevel"/>
    <w:tmpl w:val="E4A8A1F0"/>
    <w:lvl w:ilvl="0" w:tplc="85023B2C">
      <w:start w:val="2"/>
      <w:numFmt w:val="bullet"/>
      <w:lvlText w:val=""/>
      <w:lvlJc w:val="left"/>
      <w:pPr>
        <w:ind w:left="1440" w:hanging="360"/>
      </w:pPr>
      <w:rPr>
        <w:rFonts w:ascii="Symbol" w:eastAsia="Times New Roman" w:hAnsi="Symbol" w:cs="Arial" w:hint="default"/>
        <w:color w:val="943634"/>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 w15:restartNumberingAfterBreak="0">
    <w:nsid w:val="110D58C4"/>
    <w:multiLevelType w:val="hybridMultilevel"/>
    <w:tmpl w:val="1624E01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9525DB"/>
    <w:multiLevelType w:val="hybridMultilevel"/>
    <w:tmpl w:val="34CAA1D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500786"/>
    <w:multiLevelType w:val="hybridMultilevel"/>
    <w:tmpl w:val="8766BDA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B4778F"/>
    <w:multiLevelType w:val="multilevel"/>
    <w:tmpl w:val="1B12C29E"/>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11" w15:restartNumberingAfterBreak="0">
    <w:nsid w:val="19212D49"/>
    <w:multiLevelType w:val="hybridMultilevel"/>
    <w:tmpl w:val="7ABC1C56"/>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193838C0"/>
    <w:multiLevelType w:val="hybridMultilevel"/>
    <w:tmpl w:val="DBE8FD10"/>
    <w:lvl w:ilvl="0" w:tplc="04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3" w15:restartNumberingAfterBreak="0">
    <w:nsid w:val="1995256F"/>
    <w:multiLevelType w:val="multilevel"/>
    <w:tmpl w:val="BD9826B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180"/>
      </w:pPr>
      <w:rPr>
        <w:rFonts w:ascii="Symbol" w:eastAsia="Times New Roman" w:hAnsi="Symbol"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D45F4E"/>
    <w:multiLevelType w:val="hybridMultilevel"/>
    <w:tmpl w:val="7C22BD64"/>
    <w:lvl w:ilvl="0" w:tplc="57082FFE">
      <w:numFmt w:val="bullet"/>
      <w:lvlText w:val="-"/>
      <w:lvlJc w:val="left"/>
      <w:pPr>
        <w:ind w:left="360" w:hanging="360"/>
      </w:pPr>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AEC78EC"/>
    <w:multiLevelType w:val="hybridMultilevel"/>
    <w:tmpl w:val="17B609C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CA50EC6"/>
    <w:multiLevelType w:val="hybridMultilevel"/>
    <w:tmpl w:val="D698440A"/>
    <w:lvl w:ilvl="0" w:tplc="1B44692C">
      <w:start w:val="1"/>
      <w:numFmt w:val="bullet"/>
      <w:lvlText w:val=""/>
      <w:lvlJc w:val="left"/>
      <w:pPr>
        <w:tabs>
          <w:tab w:val="num" w:pos="227"/>
        </w:tabs>
        <w:ind w:left="227" w:hanging="22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DD31F4"/>
    <w:multiLevelType w:val="hybridMultilevel"/>
    <w:tmpl w:val="2646ADF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21FC0837"/>
    <w:multiLevelType w:val="hybridMultilevel"/>
    <w:tmpl w:val="68342C86"/>
    <w:lvl w:ilvl="0" w:tplc="25DCB71C">
      <w:start w:val="1"/>
      <w:numFmt w:val="decimal"/>
      <w:lvlText w:val="%1."/>
      <w:lvlJc w:val="left"/>
      <w:pPr>
        <w:ind w:left="720" w:hanging="360"/>
      </w:pPr>
      <w:rPr>
        <w:rFonts w:ascii="Calibri" w:hAnsi="Calibri" w:hint="default"/>
        <w:b/>
        <w:i w:val="0"/>
        <w:sz w:val="24"/>
      </w:rPr>
    </w:lvl>
    <w:lvl w:ilvl="1" w:tplc="85023B2C">
      <w:start w:val="2"/>
      <w:numFmt w:val="bullet"/>
      <w:lvlText w:val=""/>
      <w:lvlJc w:val="left"/>
      <w:pPr>
        <w:ind w:left="1440" w:hanging="360"/>
      </w:pPr>
      <w:rPr>
        <w:rFonts w:ascii="Symbol" w:eastAsia="Times New Roman" w:hAnsi="Symbol" w:cs="Arial" w:hint="default"/>
        <w:color w:val="943634"/>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238851A6"/>
    <w:multiLevelType w:val="multilevel"/>
    <w:tmpl w:val="0F3E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EE6372"/>
    <w:multiLevelType w:val="hybridMultilevel"/>
    <w:tmpl w:val="B4E6884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9CF366D"/>
    <w:multiLevelType w:val="hybridMultilevel"/>
    <w:tmpl w:val="1918F9D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BFC12E8"/>
    <w:multiLevelType w:val="hybridMultilevel"/>
    <w:tmpl w:val="9F96CCAA"/>
    <w:lvl w:ilvl="0" w:tplc="0407000F">
      <w:start w:val="1"/>
      <w:numFmt w:val="decimal"/>
      <w:lvlText w:val="%1."/>
      <w:lvlJc w:val="left"/>
      <w:pPr>
        <w:tabs>
          <w:tab w:val="num" w:pos="720"/>
        </w:tabs>
        <w:ind w:left="720" w:hanging="360"/>
      </w:pPr>
    </w:lvl>
    <w:lvl w:ilvl="1" w:tplc="9B42D8EC">
      <w:start w:val="1"/>
      <w:numFmt w:val="bullet"/>
      <w:pStyle w:val="aufzhlung"/>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3" w15:restartNumberingAfterBreak="0">
    <w:nsid w:val="2C2B16DF"/>
    <w:multiLevelType w:val="hybridMultilevel"/>
    <w:tmpl w:val="D29C31C8"/>
    <w:lvl w:ilvl="0" w:tplc="6714C54E">
      <w:start w:val="5"/>
      <w:numFmt w:val="bullet"/>
      <w:lvlText w:val=""/>
      <w:lvlJc w:val="left"/>
      <w:pPr>
        <w:ind w:left="1080" w:hanging="360"/>
      </w:pPr>
      <w:rPr>
        <w:rFonts w:ascii="Symbol" w:eastAsia="Times New Roman" w:hAnsi="Symbol"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4" w15:restartNumberingAfterBreak="0">
    <w:nsid w:val="30BE205A"/>
    <w:multiLevelType w:val="hybridMultilevel"/>
    <w:tmpl w:val="1B36377E"/>
    <w:lvl w:ilvl="0" w:tplc="0407000F">
      <w:start w:val="1"/>
      <w:numFmt w:val="decimal"/>
      <w:lvlText w:val="%1."/>
      <w:lvlJc w:val="left"/>
      <w:pPr>
        <w:tabs>
          <w:tab w:val="num" w:pos="1068"/>
        </w:tabs>
        <w:ind w:left="1068" w:hanging="360"/>
      </w:pPr>
    </w:lvl>
    <w:lvl w:ilvl="1" w:tplc="1B44692C">
      <w:start w:val="1"/>
      <w:numFmt w:val="bullet"/>
      <w:lvlText w:val=""/>
      <w:lvlJc w:val="left"/>
      <w:pPr>
        <w:tabs>
          <w:tab w:val="num" w:pos="1655"/>
        </w:tabs>
        <w:ind w:left="1655" w:hanging="227"/>
      </w:pPr>
      <w:rPr>
        <w:rFonts w:ascii="Symbol" w:hAnsi="Symbol" w:hint="default"/>
      </w:rPr>
    </w:lvl>
    <w:lvl w:ilvl="2" w:tplc="0407001B">
      <w:start w:val="1"/>
      <w:numFmt w:val="lowerRoman"/>
      <w:lvlText w:val="%3."/>
      <w:lvlJc w:val="right"/>
      <w:pPr>
        <w:tabs>
          <w:tab w:val="num" w:pos="2508"/>
        </w:tabs>
        <w:ind w:left="2508" w:hanging="180"/>
      </w:p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5" w15:restartNumberingAfterBreak="0">
    <w:nsid w:val="31D038FB"/>
    <w:multiLevelType w:val="hybridMultilevel"/>
    <w:tmpl w:val="4B7C5F48"/>
    <w:lvl w:ilvl="0" w:tplc="0C07000F">
      <w:start w:val="1"/>
      <w:numFmt w:val="decimal"/>
      <w:lvlText w:val="%1."/>
      <w:lvlJc w:val="left"/>
      <w:pPr>
        <w:tabs>
          <w:tab w:val="num" w:pos="720"/>
        </w:tabs>
        <w:ind w:left="720" w:hanging="360"/>
      </w:pPr>
      <w:rPr>
        <w:rFonts w:hint="default"/>
      </w:rPr>
    </w:lvl>
    <w:lvl w:ilvl="1" w:tplc="DFC4E3EE">
      <w:start w:val="1"/>
      <w:numFmt w:val="bullet"/>
      <w:lvlText w:val=""/>
      <w:lvlJc w:val="left"/>
      <w:pPr>
        <w:tabs>
          <w:tab w:val="num" w:pos="1440"/>
        </w:tabs>
        <w:ind w:left="1440" w:hanging="360"/>
      </w:pPr>
      <w:rPr>
        <w:rFonts w:ascii="Symbol" w:eastAsia="Times New Roman" w:hAnsi="Symbol" w:cs="Times New Roman" w:hint="default"/>
      </w:rPr>
    </w:lvl>
    <w:lvl w:ilvl="2" w:tplc="0C07001B">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26" w15:restartNumberingAfterBreak="0">
    <w:nsid w:val="347C3B12"/>
    <w:multiLevelType w:val="hybridMultilevel"/>
    <w:tmpl w:val="CDC46AB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391A533F"/>
    <w:multiLevelType w:val="hybridMultilevel"/>
    <w:tmpl w:val="BE6CD0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D2869BE"/>
    <w:multiLevelType w:val="hybridMultilevel"/>
    <w:tmpl w:val="ECCE1DB2"/>
    <w:lvl w:ilvl="0" w:tplc="BF4EC468">
      <w:start w:val="2"/>
      <w:numFmt w:val="bullet"/>
      <w:lvlText w:val=""/>
      <w:lvlJc w:val="left"/>
      <w:pPr>
        <w:ind w:left="1440" w:hanging="360"/>
      </w:pPr>
      <w:rPr>
        <w:rFonts w:ascii="Symbol" w:hAnsi="Symbol" w:cs="Arial" w:hint="default"/>
        <w:color w:val="632423"/>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9" w15:restartNumberingAfterBreak="0">
    <w:nsid w:val="40F7000F"/>
    <w:multiLevelType w:val="hybridMultilevel"/>
    <w:tmpl w:val="F670B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6240791"/>
    <w:multiLevelType w:val="hybridMultilevel"/>
    <w:tmpl w:val="EDB6F0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B05317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9B0B5D"/>
    <w:multiLevelType w:val="hybridMultilevel"/>
    <w:tmpl w:val="64D478C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00502F2"/>
    <w:multiLevelType w:val="hybridMultilevel"/>
    <w:tmpl w:val="9356AE6E"/>
    <w:lvl w:ilvl="0" w:tplc="68D2C9DC">
      <w:start w:val="31"/>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0E34ECD"/>
    <w:multiLevelType w:val="hybridMultilevel"/>
    <w:tmpl w:val="81A634D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6E96E8E"/>
    <w:multiLevelType w:val="hybridMultilevel"/>
    <w:tmpl w:val="1FB236E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583B20CD"/>
    <w:multiLevelType w:val="hybridMultilevel"/>
    <w:tmpl w:val="BEA6906E"/>
    <w:lvl w:ilvl="0" w:tplc="25DCB71C">
      <w:start w:val="1"/>
      <w:numFmt w:val="decimal"/>
      <w:lvlText w:val="%1."/>
      <w:lvlJc w:val="left"/>
      <w:pPr>
        <w:ind w:left="720" w:hanging="360"/>
      </w:pPr>
      <w:rPr>
        <w:rFonts w:ascii="Calibri" w:hAnsi="Calibri" w:hint="default"/>
        <w:b/>
        <w:i w:val="0"/>
        <w:sz w:val="24"/>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58807CAD"/>
    <w:multiLevelType w:val="hybridMultilevel"/>
    <w:tmpl w:val="A6CA3D7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B43645D"/>
    <w:multiLevelType w:val="hybridMultilevel"/>
    <w:tmpl w:val="BB4E227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D927F7E"/>
    <w:multiLevelType w:val="multilevel"/>
    <w:tmpl w:val="70D4180E"/>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180"/>
      </w:pPr>
      <w:rPr>
        <w:rFonts w:ascii="Symbol" w:eastAsia="Times New Roman" w:hAnsi="Symbol"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2A39E7"/>
    <w:multiLevelType w:val="hybridMultilevel"/>
    <w:tmpl w:val="0BDC59E4"/>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2439FD"/>
    <w:multiLevelType w:val="hybridMultilevel"/>
    <w:tmpl w:val="26F04878"/>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68F43946"/>
    <w:multiLevelType w:val="hybridMultilevel"/>
    <w:tmpl w:val="095422E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D5769C7"/>
    <w:multiLevelType w:val="hybridMultilevel"/>
    <w:tmpl w:val="976ED3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714D73E2"/>
    <w:multiLevelType w:val="hybridMultilevel"/>
    <w:tmpl w:val="0E1CC2B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71E93B85"/>
    <w:multiLevelType w:val="hybridMultilevel"/>
    <w:tmpl w:val="52E6A9C2"/>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2B1475"/>
    <w:multiLevelType w:val="hybridMultilevel"/>
    <w:tmpl w:val="FF2016DC"/>
    <w:lvl w:ilvl="0" w:tplc="04070001">
      <w:start w:val="1"/>
      <w:numFmt w:val="bullet"/>
      <w:lvlText w:val=""/>
      <w:lvlJc w:val="left"/>
      <w:pPr>
        <w:ind w:left="394" w:hanging="360"/>
      </w:pPr>
      <w:rPr>
        <w:rFonts w:ascii="Symbol" w:hAnsi="Symbol" w:hint="default"/>
      </w:rPr>
    </w:lvl>
    <w:lvl w:ilvl="1" w:tplc="0407000D">
      <w:start w:val="1"/>
      <w:numFmt w:val="bullet"/>
      <w:lvlText w:val=""/>
      <w:lvlJc w:val="left"/>
      <w:pPr>
        <w:ind w:left="1114" w:hanging="360"/>
      </w:pPr>
      <w:rPr>
        <w:rFonts w:ascii="Wingdings" w:hAnsi="Wingdings"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47" w15:restartNumberingAfterBreak="0">
    <w:nsid w:val="7791488A"/>
    <w:multiLevelType w:val="hybridMultilevel"/>
    <w:tmpl w:val="575CDA92"/>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3C0200"/>
    <w:multiLevelType w:val="hybridMultilevel"/>
    <w:tmpl w:val="FC90C2FE"/>
    <w:lvl w:ilvl="0" w:tplc="BF4EC468">
      <w:start w:val="2"/>
      <w:numFmt w:val="bullet"/>
      <w:lvlText w:val=""/>
      <w:lvlJc w:val="left"/>
      <w:pPr>
        <w:ind w:left="1440" w:hanging="360"/>
      </w:pPr>
      <w:rPr>
        <w:rFonts w:ascii="Symbol" w:hAnsi="Symbol" w:cs="Arial" w:hint="default"/>
        <w:color w:val="632423"/>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9" w15:restartNumberingAfterBreak="0">
    <w:nsid w:val="7BDD1C4D"/>
    <w:multiLevelType w:val="hybridMultilevel"/>
    <w:tmpl w:val="C4487D80"/>
    <w:lvl w:ilvl="0" w:tplc="1B44692C">
      <w:start w:val="1"/>
      <w:numFmt w:val="bullet"/>
      <w:lvlText w:val=""/>
      <w:lvlJc w:val="left"/>
      <w:pPr>
        <w:tabs>
          <w:tab w:val="num" w:pos="587"/>
        </w:tabs>
        <w:ind w:left="587" w:hanging="227"/>
      </w:pPr>
      <w:rPr>
        <w:rFonts w:ascii="Symbol" w:hAnsi="Symbol" w:hint="default"/>
      </w:rPr>
    </w:lvl>
    <w:lvl w:ilvl="1" w:tplc="9B42D8EC">
      <w:start w:val="1"/>
      <w:numFmt w:val="bullet"/>
      <w:lvlText w:val=""/>
      <w:lvlJc w:val="left"/>
      <w:pPr>
        <w:tabs>
          <w:tab w:val="num" w:pos="1440"/>
        </w:tabs>
        <w:ind w:left="1440" w:hanging="360"/>
      </w:pPr>
      <w:rPr>
        <w:rFonts w:ascii="Symbol" w:hAnsi="Symbol"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22"/>
  </w:num>
  <w:num w:numId="2">
    <w:abstractNumId w:val="43"/>
  </w:num>
  <w:num w:numId="3">
    <w:abstractNumId w:val="3"/>
  </w:num>
  <w:num w:numId="4">
    <w:abstractNumId w:val="30"/>
  </w:num>
  <w:num w:numId="5">
    <w:abstractNumId w:val="26"/>
  </w:num>
  <w:num w:numId="6">
    <w:abstractNumId w:val="17"/>
  </w:num>
  <w:num w:numId="7">
    <w:abstractNumId w:val="35"/>
  </w:num>
  <w:num w:numId="8">
    <w:abstractNumId w:val="32"/>
  </w:num>
  <w:num w:numId="9">
    <w:abstractNumId w:val="44"/>
  </w:num>
  <w:num w:numId="10">
    <w:abstractNumId w:val="11"/>
  </w:num>
  <w:num w:numId="11">
    <w:abstractNumId w:val="25"/>
  </w:num>
  <w:num w:numId="12">
    <w:abstractNumId w:val="41"/>
  </w:num>
  <w:num w:numId="13">
    <w:abstractNumId w:val="49"/>
  </w:num>
  <w:num w:numId="14">
    <w:abstractNumId w:val="16"/>
  </w:num>
  <w:num w:numId="15">
    <w:abstractNumId w:val="40"/>
  </w:num>
  <w:num w:numId="16">
    <w:abstractNumId w:val="45"/>
  </w:num>
  <w:num w:numId="17">
    <w:abstractNumId w:val="47"/>
  </w:num>
  <w:num w:numId="18">
    <w:abstractNumId w:val="27"/>
  </w:num>
  <w:num w:numId="19">
    <w:abstractNumId w:val="24"/>
  </w:num>
  <w:num w:numId="20">
    <w:abstractNumId w:val="0"/>
  </w:num>
  <w:num w:numId="21">
    <w:abstractNumId w:val="36"/>
  </w:num>
  <w:num w:numId="22">
    <w:abstractNumId w:val="12"/>
  </w:num>
  <w:num w:numId="23">
    <w:abstractNumId w:val="23"/>
  </w:num>
  <w:num w:numId="24">
    <w:abstractNumId w:val="39"/>
  </w:num>
  <w:num w:numId="25">
    <w:abstractNumId w:val="13"/>
  </w:num>
  <w:num w:numId="26">
    <w:abstractNumId w:val="18"/>
  </w:num>
  <w:num w:numId="27">
    <w:abstractNumId w:val="6"/>
  </w:num>
  <w:num w:numId="28">
    <w:abstractNumId w:val="48"/>
  </w:num>
  <w:num w:numId="29">
    <w:abstractNumId w:val="28"/>
  </w:num>
  <w:num w:numId="30">
    <w:abstractNumId w:val="33"/>
  </w:num>
  <w:num w:numId="31">
    <w:abstractNumId w:val="10"/>
  </w:num>
  <w:num w:numId="32">
    <w:abstractNumId w:val="46"/>
  </w:num>
  <w:num w:numId="33">
    <w:abstractNumId w:val="29"/>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2"/>
  </w:num>
  <w:num w:numId="37">
    <w:abstractNumId w:val="21"/>
  </w:num>
  <w:num w:numId="38">
    <w:abstractNumId w:val="9"/>
  </w:num>
  <w:num w:numId="39">
    <w:abstractNumId w:val="34"/>
  </w:num>
  <w:num w:numId="40">
    <w:abstractNumId w:val="1"/>
  </w:num>
  <w:num w:numId="41">
    <w:abstractNumId w:val="15"/>
  </w:num>
  <w:num w:numId="42">
    <w:abstractNumId w:val="20"/>
  </w:num>
  <w:num w:numId="43">
    <w:abstractNumId w:val="37"/>
  </w:num>
  <w:num w:numId="44">
    <w:abstractNumId w:val="38"/>
  </w:num>
  <w:num w:numId="45">
    <w:abstractNumId w:val="7"/>
  </w:num>
  <w:num w:numId="46">
    <w:abstractNumId w:val="4"/>
  </w:num>
  <w:num w:numId="47">
    <w:abstractNumId w:val="19"/>
  </w:num>
  <w:num w:numId="48">
    <w:abstractNumId w:val="14"/>
  </w:num>
  <w:num w:numId="49">
    <w:abstractNumId w:val="5"/>
  </w:num>
  <w:num w:numId="5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47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2E2"/>
    <w:rsid w:val="00015B8F"/>
    <w:rsid w:val="00024FB0"/>
    <w:rsid w:val="00026198"/>
    <w:rsid w:val="00027843"/>
    <w:rsid w:val="00032ACB"/>
    <w:rsid w:val="000406A4"/>
    <w:rsid w:val="00040DE7"/>
    <w:rsid w:val="000448DB"/>
    <w:rsid w:val="000532B6"/>
    <w:rsid w:val="00065309"/>
    <w:rsid w:val="00066AAB"/>
    <w:rsid w:val="00080078"/>
    <w:rsid w:val="00082829"/>
    <w:rsid w:val="000842CE"/>
    <w:rsid w:val="00085FEC"/>
    <w:rsid w:val="00091B9A"/>
    <w:rsid w:val="00093E90"/>
    <w:rsid w:val="00095012"/>
    <w:rsid w:val="000954C2"/>
    <w:rsid w:val="000968DD"/>
    <w:rsid w:val="000A2D99"/>
    <w:rsid w:val="000B2288"/>
    <w:rsid w:val="000B2A7F"/>
    <w:rsid w:val="000B507A"/>
    <w:rsid w:val="000B5A32"/>
    <w:rsid w:val="000B7506"/>
    <w:rsid w:val="000C0E3C"/>
    <w:rsid w:val="000C174C"/>
    <w:rsid w:val="000C4F71"/>
    <w:rsid w:val="000D0EF5"/>
    <w:rsid w:val="000D190D"/>
    <w:rsid w:val="000D5022"/>
    <w:rsid w:val="000E61F5"/>
    <w:rsid w:val="000F58DA"/>
    <w:rsid w:val="000F6C4A"/>
    <w:rsid w:val="00103390"/>
    <w:rsid w:val="001102E1"/>
    <w:rsid w:val="00110FEA"/>
    <w:rsid w:val="001122CD"/>
    <w:rsid w:val="00114F69"/>
    <w:rsid w:val="00115794"/>
    <w:rsid w:val="0012252F"/>
    <w:rsid w:val="0012280F"/>
    <w:rsid w:val="00125CAB"/>
    <w:rsid w:val="001316F7"/>
    <w:rsid w:val="001340B2"/>
    <w:rsid w:val="00142302"/>
    <w:rsid w:val="00142F07"/>
    <w:rsid w:val="0014319B"/>
    <w:rsid w:val="001432C3"/>
    <w:rsid w:val="001476B0"/>
    <w:rsid w:val="00151831"/>
    <w:rsid w:val="00152D60"/>
    <w:rsid w:val="00155C8C"/>
    <w:rsid w:val="00162F16"/>
    <w:rsid w:val="001639E4"/>
    <w:rsid w:val="00172F04"/>
    <w:rsid w:val="00177764"/>
    <w:rsid w:val="00180BEB"/>
    <w:rsid w:val="00187BB3"/>
    <w:rsid w:val="0019316B"/>
    <w:rsid w:val="001A3057"/>
    <w:rsid w:val="001A7F00"/>
    <w:rsid w:val="001B0BF0"/>
    <w:rsid w:val="001D0C04"/>
    <w:rsid w:val="001D471E"/>
    <w:rsid w:val="001D50B0"/>
    <w:rsid w:val="001D6B2F"/>
    <w:rsid w:val="001E1DF0"/>
    <w:rsid w:val="001E6779"/>
    <w:rsid w:val="001F36A4"/>
    <w:rsid w:val="001F3B8C"/>
    <w:rsid w:val="001F3B9C"/>
    <w:rsid w:val="001F7832"/>
    <w:rsid w:val="002015DE"/>
    <w:rsid w:val="002033EB"/>
    <w:rsid w:val="00210E65"/>
    <w:rsid w:val="002227EC"/>
    <w:rsid w:val="002245C7"/>
    <w:rsid w:val="00226E2C"/>
    <w:rsid w:val="002344EB"/>
    <w:rsid w:val="00250025"/>
    <w:rsid w:val="00250454"/>
    <w:rsid w:val="002520A3"/>
    <w:rsid w:val="0025543E"/>
    <w:rsid w:val="002663FF"/>
    <w:rsid w:val="00270867"/>
    <w:rsid w:val="00272698"/>
    <w:rsid w:val="0027696F"/>
    <w:rsid w:val="002833D6"/>
    <w:rsid w:val="00292381"/>
    <w:rsid w:val="0029795C"/>
    <w:rsid w:val="00297E71"/>
    <w:rsid w:val="002A25DC"/>
    <w:rsid w:val="002A5848"/>
    <w:rsid w:val="002B1BBA"/>
    <w:rsid w:val="002B1C4C"/>
    <w:rsid w:val="002B3155"/>
    <w:rsid w:val="002B3486"/>
    <w:rsid w:val="002B54B9"/>
    <w:rsid w:val="002C62E1"/>
    <w:rsid w:val="002D5055"/>
    <w:rsid w:val="002D697E"/>
    <w:rsid w:val="002E2AF8"/>
    <w:rsid w:val="002E51B1"/>
    <w:rsid w:val="002E688B"/>
    <w:rsid w:val="002F740C"/>
    <w:rsid w:val="00314070"/>
    <w:rsid w:val="003141B5"/>
    <w:rsid w:val="003144A3"/>
    <w:rsid w:val="00316867"/>
    <w:rsid w:val="0031742F"/>
    <w:rsid w:val="003207A1"/>
    <w:rsid w:val="0032307B"/>
    <w:rsid w:val="0032320B"/>
    <w:rsid w:val="003276F7"/>
    <w:rsid w:val="00330B2F"/>
    <w:rsid w:val="00331C8F"/>
    <w:rsid w:val="00334967"/>
    <w:rsid w:val="00345667"/>
    <w:rsid w:val="003619CF"/>
    <w:rsid w:val="00361B67"/>
    <w:rsid w:val="00367595"/>
    <w:rsid w:val="00375AC6"/>
    <w:rsid w:val="003762BB"/>
    <w:rsid w:val="00381F23"/>
    <w:rsid w:val="0038433E"/>
    <w:rsid w:val="003850F9"/>
    <w:rsid w:val="00394D36"/>
    <w:rsid w:val="0039645D"/>
    <w:rsid w:val="00397179"/>
    <w:rsid w:val="0039739D"/>
    <w:rsid w:val="003A0A8E"/>
    <w:rsid w:val="003C1320"/>
    <w:rsid w:val="003C2169"/>
    <w:rsid w:val="003C2DF7"/>
    <w:rsid w:val="003C6086"/>
    <w:rsid w:val="003D3180"/>
    <w:rsid w:val="003D7235"/>
    <w:rsid w:val="003E07A0"/>
    <w:rsid w:val="003E193A"/>
    <w:rsid w:val="003E1D53"/>
    <w:rsid w:val="003F19EA"/>
    <w:rsid w:val="003F7B8C"/>
    <w:rsid w:val="0040042A"/>
    <w:rsid w:val="0040468D"/>
    <w:rsid w:val="0040525A"/>
    <w:rsid w:val="0040537D"/>
    <w:rsid w:val="004139A2"/>
    <w:rsid w:val="00422AE5"/>
    <w:rsid w:val="00425A8F"/>
    <w:rsid w:val="00426C94"/>
    <w:rsid w:val="00432C1F"/>
    <w:rsid w:val="004348D7"/>
    <w:rsid w:val="004367DE"/>
    <w:rsid w:val="00436829"/>
    <w:rsid w:val="00436C2B"/>
    <w:rsid w:val="00441A82"/>
    <w:rsid w:val="0044248F"/>
    <w:rsid w:val="00442D3C"/>
    <w:rsid w:val="004449F5"/>
    <w:rsid w:val="0045605B"/>
    <w:rsid w:val="0046238E"/>
    <w:rsid w:val="0046315A"/>
    <w:rsid w:val="00475AAF"/>
    <w:rsid w:val="00477FE7"/>
    <w:rsid w:val="004812F9"/>
    <w:rsid w:val="00481CA6"/>
    <w:rsid w:val="00482C0C"/>
    <w:rsid w:val="00496556"/>
    <w:rsid w:val="004A4275"/>
    <w:rsid w:val="004B0323"/>
    <w:rsid w:val="004B58C1"/>
    <w:rsid w:val="004C226E"/>
    <w:rsid w:val="004D32E8"/>
    <w:rsid w:val="004D5378"/>
    <w:rsid w:val="004E32F9"/>
    <w:rsid w:val="004E557D"/>
    <w:rsid w:val="004F22E2"/>
    <w:rsid w:val="00510054"/>
    <w:rsid w:val="0051092F"/>
    <w:rsid w:val="00513BCF"/>
    <w:rsid w:val="005174FA"/>
    <w:rsid w:val="00521EC7"/>
    <w:rsid w:val="0053351E"/>
    <w:rsid w:val="005346DD"/>
    <w:rsid w:val="00534DE3"/>
    <w:rsid w:val="00537B6A"/>
    <w:rsid w:val="00540A83"/>
    <w:rsid w:val="00544346"/>
    <w:rsid w:val="00544651"/>
    <w:rsid w:val="00560EB4"/>
    <w:rsid w:val="005629D0"/>
    <w:rsid w:val="005649EC"/>
    <w:rsid w:val="00566986"/>
    <w:rsid w:val="00573F11"/>
    <w:rsid w:val="00576346"/>
    <w:rsid w:val="00580AEC"/>
    <w:rsid w:val="005828C6"/>
    <w:rsid w:val="00584F96"/>
    <w:rsid w:val="00586731"/>
    <w:rsid w:val="00591283"/>
    <w:rsid w:val="00597767"/>
    <w:rsid w:val="005A0A63"/>
    <w:rsid w:val="005B34D8"/>
    <w:rsid w:val="005B63B3"/>
    <w:rsid w:val="005B7E90"/>
    <w:rsid w:val="005C59A8"/>
    <w:rsid w:val="005D4DF9"/>
    <w:rsid w:val="005D6535"/>
    <w:rsid w:val="005E0BA1"/>
    <w:rsid w:val="005E1DA3"/>
    <w:rsid w:val="005E32B5"/>
    <w:rsid w:val="005F1CAD"/>
    <w:rsid w:val="005F422A"/>
    <w:rsid w:val="005F6A46"/>
    <w:rsid w:val="005F726E"/>
    <w:rsid w:val="00604955"/>
    <w:rsid w:val="00606B9F"/>
    <w:rsid w:val="00612D46"/>
    <w:rsid w:val="0061342D"/>
    <w:rsid w:val="00617A36"/>
    <w:rsid w:val="006225C8"/>
    <w:rsid w:val="006274D3"/>
    <w:rsid w:val="00631557"/>
    <w:rsid w:val="0063172B"/>
    <w:rsid w:val="00632119"/>
    <w:rsid w:val="006363BE"/>
    <w:rsid w:val="00637C28"/>
    <w:rsid w:val="00651A89"/>
    <w:rsid w:val="00651BD8"/>
    <w:rsid w:val="00651FD3"/>
    <w:rsid w:val="006520AE"/>
    <w:rsid w:val="0065302E"/>
    <w:rsid w:val="00660681"/>
    <w:rsid w:val="00665AB1"/>
    <w:rsid w:val="0066622C"/>
    <w:rsid w:val="00675373"/>
    <w:rsid w:val="00682663"/>
    <w:rsid w:val="0068451D"/>
    <w:rsid w:val="006875A4"/>
    <w:rsid w:val="0069593F"/>
    <w:rsid w:val="00696814"/>
    <w:rsid w:val="006979A0"/>
    <w:rsid w:val="00697C92"/>
    <w:rsid w:val="006A5BDE"/>
    <w:rsid w:val="006B1378"/>
    <w:rsid w:val="006B17F2"/>
    <w:rsid w:val="006B4843"/>
    <w:rsid w:val="006C00BE"/>
    <w:rsid w:val="006C310B"/>
    <w:rsid w:val="006D2201"/>
    <w:rsid w:val="006D26B3"/>
    <w:rsid w:val="006E144B"/>
    <w:rsid w:val="006E1A9C"/>
    <w:rsid w:val="006E3E23"/>
    <w:rsid w:val="006E5E41"/>
    <w:rsid w:val="006E646E"/>
    <w:rsid w:val="006F091A"/>
    <w:rsid w:val="006F3C8F"/>
    <w:rsid w:val="006F6124"/>
    <w:rsid w:val="00701F82"/>
    <w:rsid w:val="00703BDB"/>
    <w:rsid w:val="00706C6C"/>
    <w:rsid w:val="00720C8E"/>
    <w:rsid w:val="0072388A"/>
    <w:rsid w:val="007249C4"/>
    <w:rsid w:val="00727FCC"/>
    <w:rsid w:val="0073220E"/>
    <w:rsid w:val="00746C3B"/>
    <w:rsid w:val="00764DAB"/>
    <w:rsid w:val="00774C82"/>
    <w:rsid w:val="00775878"/>
    <w:rsid w:val="00786408"/>
    <w:rsid w:val="007A1BD7"/>
    <w:rsid w:val="007B4EAD"/>
    <w:rsid w:val="007B510A"/>
    <w:rsid w:val="007B7CDD"/>
    <w:rsid w:val="007C1036"/>
    <w:rsid w:val="007D18FB"/>
    <w:rsid w:val="007E651A"/>
    <w:rsid w:val="007E774D"/>
    <w:rsid w:val="007F0065"/>
    <w:rsid w:val="007F0333"/>
    <w:rsid w:val="007F19C4"/>
    <w:rsid w:val="007F49B5"/>
    <w:rsid w:val="007F5CE7"/>
    <w:rsid w:val="007F7977"/>
    <w:rsid w:val="00805D42"/>
    <w:rsid w:val="008075F0"/>
    <w:rsid w:val="00814534"/>
    <w:rsid w:val="00815088"/>
    <w:rsid w:val="008165CE"/>
    <w:rsid w:val="00823FAC"/>
    <w:rsid w:val="00833867"/>
    <w:rsid w:val="00834635"/>
    <w:rsid w:val="00834B89"/>
    <w:rsid w:val="00835912"/>
    <w:rsid w:val="00850C9B"/>
    <w:rsid w:val="008517A1"/>
    <w:rsid w:val="00852CC5"/>
    <w:rsid w:val="00852DB7"/>
    <w:rsid w:val="008576CE"/>
    <w:rsid w:val="0086627A"/>
    <w:rsid w:val="00873321"/>
    <w:rsid w:val="00875E9B"/>
    <w:rsid w:val="00881A4E"/>
    <w:rsid w:val="00891F8F"/>
    <w:rsid w:val="00893E89"/>
    <w:rsid w:val="008A04AB"/>
    <w:rsid w:val="008A0E76"/>
    <w:rsid w:val="008A157A"/>
    <w:rsid w:val="008A603B"/>
    <w:rsid w:val="008A725B"/>
    <w:rsid w:val="008B1D01"/>
    <w:rsid w:val="008B3035"/>
    <w:rsid w:val="008D17B3"/>
    <w:rsid w:val="008E0479"/>
    <w:rsid w:val="008E1715"/>
    <w:rsid w:val="008E36B5"/>
    <w:rsid w:val="008F3454"/>
    <w:rsid w:val="008F78F2"/>
    <w:rsid w:val="00902289"/>
    <w:rsid w:val="00902DE1"/>
    <w:rsid w:val="00905000"/>
    <w:rsid w:val="00917F9B"/>
    <w:rsid w:val="009202FB"/>
    <w:rsid w:val="0092378A"/>
    <w:rsid w:val="0093702D"/>
    <w:rsid w:val="009455B6"/>
    <w:rsid w:val="00946261"/>
    <w:rsid w:val="00946EC7"/>
    <w:rsid w:val="00947F7F"/>
    <w:rsid w:val="00950DA4"/>
    <w:rsid w:val="00951D2E"/>
    <w:rsid w:val="00957091"/>
    <w:rsid w:val="00961A47"/>
    <w:rsid w:val="00966B49"/>
    <w:rsid w:val="009969F6"/>
    <w:rsid w:val="009A3DDA"/>
    <w:rsid w:val="009A44CD"/>
    <w:rsid w:val="009A4654"/>
    <w:rsid w:val="009A75B7"/>
    <w:rsid w:val="009C2689"/>
    <w:rsid w:val="009C3C19"/>
    <w:rsid w:val="009C3C94"/>
    <w:rsid w:val="009C408D"/>
    <w:rsid w:val="009C4D96"/>
    <w:rsid w:val="009D7573"/>
    <w:rsid w:val="009D7E38"/>
    <w:rsid w:val="00A025DB"/>
    <w:rsid w:val="00A05308"/>
    <w:rsid w:val="00A06447"/>
    <w:rsid w:val="00A06601"/>
    <w:rsid w:val="00A161E9"/>
    <w:rsid w:val="00A320CB"/>
    <w:rsid w:val="00A32497"/>
    <w:rsid w:val="00A3280D"/>
    <w:rsid w:val="00A36E68"/>
    <w:rsid w:val="00A40B3D"/>
    <w:rsid w:val="00A42A35"/>
    <w:rsid w:val="00A430E8"/>
    <w:rsid w:val="00A463A6"/>
    <w:rsid w:val="00A50482"/>
    <w:rsid w:val="00A544D5"/>
    <w:rsid w:val="00A554BD"/>
    <w:rsid w:val="00A5607F"/>
    <w:rsid w:val="00A65678"/>
    <w:rsid w:val="00A66328"/>
    <w:rsid w:val="00A729FC"/>
    <w:rsid w:val="00A765F3"/>
    <w:rsid w:val="00A81D23"/>
    <w:rsid w:val="00A876D3"/>
    <w:rsid w:val="00A91CC3"/>
    <w:rsid w:val="00A91E84"/>
    <w:rsid w:val="00A927A4"/>
    <w:rsid w:val="00AA3C8C"/>
    <w:rsid w:val="00AB31AC"/>
    <w:rsid w:val="00AB3EA3"/>
    <w:rsid w:val="00AB5D8E"/>
    <w:rsid w:val="00AC06F0"/>
    <w:rsid w:val="00AC1F37"/>
    <w:rsid w:val="00AC2E76"/>
    <w:rsid w:val="00AC78E2"/>
    <w:rsid w:val="00AD09D4"/>
    <w:rsid w:val="00AD2DB9"/>
    <w:rsid w:val="00AD4030"/>
    <w:rsid w:val="00AE490A"/>
    <w:rsid w:val="00B026BD"/>
    <w:rsid w:val="00B10B78"/>
    <w:rsid w:val="00B10D62"/>
    <w:rsid w:val="00B31E48"/>
    <w:rsid w:val="00B33DD8"/>
    <w:rsid w:val="00B370B9"/>
    <w:rsid w:val="00B41778"/>
    <w:rsid w:val="00B576C0"/>
    <w:rsid w:val="00B60016"/>
    <w:rsid w:val="00B620B6"/>
    <w:rsid w:val="00B64905"/>
    <w:rsid w:val="00B64BDB"/>
    <w:rsid w:val="00B678EE"/>
    <w:rsid w:val="00B824CF"/>
    <w:rsid w:val="00B83056"/>
    <w:rsid w:val="00B85C4E"/>
    <w:rsid w:val="00B924DE"/>
    <w:rsid w:val="00B92EA3"/>
    <w:rsid w:val="00B94482"/>
    <w:rsid w:val="00BA0287"/>
    <w:rsid w:val="00BA4F06"/>
    <w:rsid w:val="00BA54F0"/>
    <w:rsid w:val="00BB04C9"/>
    <w:rsid w:val="00BC14BE"/>
    <w:rsid w:val="00BC2C1F"/>
    <w:rsid w:val="00BE2CB0"/>
    <w:rsid w:val="00BE503A"/>
    <w:rsid w:val="00BE5F8A"/>
    <w:rsid w:val="00BF16CD"/>
    <w:rsid w:val="00BF6C4E"/>
    <w:rsid w:val="00C02652"/>
    <w:rsid w:val="00C03C5A"/>
    <w:rsid w:val="00C05FD5"/>
    <w:rsid w:val="00C06490"/>
    <w:rsid w:val="00C065BB"/>
    <w:rsid w:val="00C2169B"/>
    <w:rsid w:val="00C21A81"/>
    <w:rsid w:val="00C241CA"/>
    <w:rsid w:val="00C2714B"/>
    <w:rsid w:val="00C275B7"/>
    <w:rsid w:val="00C3033C"/>
    <w:rsid w:val="00C34163"/>
    <w:rsid w:val="00C35AB1"/>
    <w:rsid w:val="00C36CB7"/>
    <w:rsid w:val="00C3796F"/>
    <w:rsid w:val="00C43E2A"/>
    <w:rsid w:val="00C4499A"/>
    <w:rsid w:val="00C50144"/>
    <w:rsid w:val="00C54D37"/>
    <w:rsid w:val="00C6384D"/>
    <w:rsid w:val="00C63A8A"/>
    <w:rsid w:val="00C655B4"/>
    <w:rsid w:val="00C6704A"/>
    <w:rsid w:val="00C75AAE"/>
    <w:rsid w:val="00C80F1C"/>
    <w:rsid w:val="00C813B6"/>
    <w:rsid w:val="00C90867"/>
    <w:rsid w:val="00C92791"/>
    <w:rsid w:val="00C97D00"/>
    <w:rsid w:val="00CA7D52"/>
    <w:rsid w:val="00CB0318"/>
    <w:rsid w:val="00CB23A8"/>
    <w:rsid w:val="00CC41F0"/>
    <w:rsid w:val="00CC5F2D"/>
    <w:rsid w:val="00CD2BB1"/>
    <w:rsid w:val="00CD573D"/>
    <w:rsid w:val="00CE01DF"/>
    <w:rsid w:val="00CE093C"/>
    <w:rsid w:val="00CE2E8E"/>
    <w:rsid w:val="00CE3C61"/>
    <w:rsid w:val="00CE4347"/>
    <w:rsid w:val="00CF2CB1"/>
    <w:rsid w:val="00CF3EBC"/>
    <w:rsid w:val="00D0291F"/>
    <w:rsid w:val="00D0409D"/>
    <w:rsid w:val="00D05C43"/>
    <w:rsid w:val="00D07BD4"/>
    <w:rsid w:val="00D129C7"/>
    <w:rsid w:val="00D133F1"/>
    <w:rsid w:val="00D139BD"/>
    <w:rsid w:val="00D13EE4"/>
    <w:rsid w:val="00D14B75"/>
    <w:rsid w:val="00D15746"/>
    <w:rsid w:val="00D25BAF"/>
    <w:rsid w:val="00D2757A"/>
    <w:rsid w:val="00D275F8"/>
    <w:rsid w:val="00D31527"/>
    <w:rsid w:val="00D35375"/>
    <w:rsid w:val="00D42FBB"/>
    <w:rsid w:val="00D4324C"/>
    <w:rsid w:val="00D47275"/>
    <w:rsid w:val="00D475E5"/>
    <w:rsid w:val="00D55B5A"/>
    <w:rsid w:val="00D73F69"/>
    <w:rsid w:val="00D776DE"/>
    <w:rsid w:val="00D80AFB"/>
    <w:rsid w:val="00D8136F"/>
    <w:rsid w:val="00D87E1E"/>
    <w:rsid w:val="00D87EBC"/>
    <w:rsid w:val="00D903B6"/>
    <w:rsid w:val="00D918CE"/>
    <w:rsid w:val="00D9248A"/>
    <w:rsid w:val="00D93185"/>
    <w:rsid w:val="00D95EE3"/>
    <w:rsid w:val="00DA0E9A"/>
    <w:rsid w:val="00DA4DE2"/>
    <w:rsid w:val="00DB24EF"/>
    <w:rsid w:val="00DB2784"/>
    <w:rsid w:val="00DC43FE"/>
    <w:rsid w:val="00DC66DC"/>
    <w:rsid w:val="00DC67C7"/>
    <w:rsid w:val="00DC7CA6"/>
    <w:rsid w:val="00DD66AC"/>
    <w:rsid w:val="00DE1DB4"/>
    <w:rsid w:val="00DE31E3"/>
    <w:rsid w:val="00DE42ED"/>
    <w:rsid w:val="00DE4633"/>
    <w:rsid w:val="00DF073B"/>
    <w:rsid w:val="00DF14AA"/>
    <w:rsid w:val="00DF14EC"/>
    <w:rsid w:val="00DF2C9E"/>
    <w:rsid w:val="00DF3A5D"/>
    <w:rsid w:val="00DF65DB"/>
    <w:rsid w:val="00E06875"/>
    <w:rsid w:val="00E12BF2"/>
    <w:rsid w:val="00E17118"/>
    <w:rsid w:val="00E223CF"/>
    <w:rsid w:val="00E3318B"/>
    <w:rsid w:val="00E344B3"/>
    <w:rsid w:val="00E35039"/>
    <w:rsid w:val="00E4139C"/>
    <w:rsid w:val="00E448AD"/>
    <w:rsid w:val="00E50957"/>
    <w:rsid w:val="00E5634E"/>
    <w:rsid w:val="00E57987"/>
    <w:rsid w:val="00E62335"/>
    <w:rsid w:val="00E7206F"/>
    <w:rsid w:val="00E76846"/>
    <w:rsid w:val="00E77AEA"/>
    <w:rsid w:val="00E914B6"/>
    <w:rsid w:val="00E91AAB"/>
    <w:rsid w:val="00E941BD"/>
    <w:rsid w:val="00E94D51"/>
    <w:rsid w:val="00E95386"/>
    <w:rsid w:val="00EA15D9"/>
    <w:rsid w:val="00EA2882"/>
    <w:rsid w:val="00EA76E7"/>
    <w:rsid w:val="00EB03A1"/>
    <w:rsid w:val="00EC0CE8"/>
    <w:rsid w:val="00EC16C7"/>
    <w:rsid w:val="00EC4861"/>
    <w:rsid w:val="00EC6016"/>
    <w:rsid w:val="00ED15B8"/>
    <w:rsid w:val="00ED302F"/>
    <w:rsid w:val="00ED3951"/>
    <w:rsid w:val="00ED5020"/>
    <w:rsid w:val="00ED6B2C"/>
    <w:rsid w:val="00EE1DB4"/>
    <w:rsid w:val="00EE37E6"/>
    <w:rsid w:val="00EF12DE"/>
    <w:rsid w:val="00EF404F"/>
    <w:rsid w:val="00EF6B4F"/>
    <w:rsid w:val="00EF6D67"/>
    <w:rsid w:val="00F060D2"/>
    <w:rsid w:val="00F1472E"/>
    <w:rsid w:val="00F15622"/>
    <w:rsid w:val="00F249B3"/>
    <w:rsid w:val="00F37D86"/>
    <w:rsid w:val="00F40A4C"/>
    <w:rsid w:val="00F449D0"/>
    <w:rsid w:val="00F47068"/>
    <w:rsid w:val="00F51043"/>
    <w:rsid w:val="00F56669"/>
    <w:rsid w:val="00F632BC"/>
    <w:rsid w:val="00F6531F"/>
    <w:rsid w:val="00F65790"/>
    <w:rsid w:val="00F670D3"/>
    <w:rsid w:val="00F71335"/>
    <w:rsid w:val="00F75256"/>
    <w:rsid w:val="00F766F5"/>
    <w:rsid w:val="00F76FD1"/>
    <w:rsid w:val="00F7777D"/>
    <w:rsid w:val="00F838BA"/>
    <w:rsid w:val="00F839F7"/>
    <w:rsid w:val="00F905DC"/>
    <w:rsid w:val="00F9261E"/>
    <w:rsid w:val="00F93B86"/>
    <w:rsid w:val="00FA2E26"/>
    <w:rsid w:val="00FA61C7"/>
    <w:rsid w:val="00FC3B82"/>
    <w:rsid w:val="00FD05B3"/>
    <w:rsid w:val="00FD1234"/>
    <w:rsid w:val="00FD2835"/>
    <w:rsid w:val="00FD3BEF"/>
    <w:rsid w:val="00FD6CCF"/>
    <w:rsid w:val="00FE3E49"/>
    <w:rsid w:val="00FE555F"/>
    <w:rsid w:val="00FF25A0"/>
    <w:rsid w:val="00FF39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79"/>
    <o:shapelayout v:ext="edit">
      <o:idmap v:ext="edit" data="1"/>
    </o:shapelayout>
  </w:shapeDefaults>
  <w:decimalSymbol w:val=","/>
  <w:listSeparator w:val=";"/>
  <w14:docId w14:val="1BE15628"/>
  <w15:docId w15:val="{8F3B247F-5BBD-44E3-BD79-E32F0ADD4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F422A"/>
    <w:rPr>
      <w:rFonts w:ascii="Arial" w:hAnsi="Arial"/>
      <w:sz w:val="24"/>
      <w:szCs w:val="24"/>
    </w:rPr>
  </w:style>
  <w:style w:type="paragraph" w:styleId="berschrift1">
    <w:name w:val="heading 1"/>
    <w:basedOn w:val="Standard"/>
    <w:next w:val="Standard"/>
    <w:link w:val="berschrift1Zchn"/>
    <w:qFormat/>
    <w:rsid w:val="000B228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berschrift3">
    <w:name w:val="heading 3"/>
    <w:basedOn w:val="Standard"/>
    <w:next w:val="Standard"/>
    <w:qFormat/>
    <w:rsid w:val="00C4499A"/>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065BB"/>
    <w:pPr>
      <w:tabs>
        <w:tab w:val="center" w:pos="4536"/>
        <w:tab w:val="right" w:pos="9072"/>
      </w:tabs>
    </w:pPr>
  </w:style>
  <w:style w:type="paragraph" w:styleId="Fuzeile">
    <w:name w:val="footer"/>
    <w:basedOn w:val="Standard"/>
    <w:link w:val="FuzeileZchn"/>
    <w:uiPriority w:val="99"/>
    <w:rsid w:val="00C065BB"/>
    <w:pPr>
      <w:tabs>
        <w:tab w:val="center" w:pos="4536"/>
        <w:tab w:val="right" w:pos="9072"/>
      </w:tabs>
    </w:pPr>
  </w:style>
  <w:style w:type="character" w:styleId="Seitenzahl">
    <w:name w:val="page number"/>
    <w:basedOn w:val="Absatz-Standardschriftart"/>
    <w:rsid w:val="0053351E"/>
  </w:style>
  <w:style w:type="paragraph" w:customStyle="1" w:styleId="aufzhlung">
    <w:name w:val="aufzählung"/>
    <w:basedOn w:val="Standard"/>
    <w:rsid w:val="006A5BDE"/>
    <w:pPr>
      <w:numPr>
        <w:ilvl w:val="1"/>
        <w:numId w:val="1"/>
      </w:numPr>
    </w:pPr>
  </w:style>
  <w:style w:type="paragraph" w:styleId="Listenabsatz">
    <w:name w:val="List Paragraph"/>
    <w:basedOn w:val="Standard"/>
    <w:uiPriority w:val="34"/>
    <w:qFormat/>
    <w:rsid w:val="004348D7"/>
    <w:pPr>
      <w:ind w:left="708"/>
    </w:pPr>
  </w:style>
  <w:style w:type="paragraph" w:styleId="Sprechblasentext">
    <w:name w:val="Balloon Text"/>
    <w:basedOn w:val="Standard"/>
    <w:semiHidden/>
    <w:rsid w:val="009A75B7"/>
    <w:rPr>
      <w:rFonts w:ascii="Tahoma" w:hAnsi="Tahoma" w:cs="Tahoma"/>
      <w:sz w:val="16"/>
      <w:szCs w:val="16"/>
    </w:rPr>
  </w:style>
  <w:style w:type="paragraph" w:styleId="KeinLeerraum">
    <w:name w:val="No Spacing"/>
    <w:uiPriority w:val="1"/>
    <w:qFormat/>
    <w:rsid w:val="00946EC7"/>
    <w:rPr>
      <w:rFonts w:ascii="Calibri" w:hAnsi="Calibri"/>
      <w:sz w:val="22"/>
      <w:szCs w:val="22"/>
      <w:lang w:val="de-AT" w:eastAsia="de-AT"/>
    </w:rPr>
  </w:style>
  <w:style w:type="character" w:styleId="Hyperlink">
    <w:name w:val="Hyperlink"/>
    <w:rsid w:val="0012280F"/>
    <w:rPr>
      <w:color w:val="0000FF"/>
      <w:u w:val="single"/>
    </w:rPr>
  </w:style>
  <w:style w:type="paragraph" w:styleId="StandardWeb">
    <w:name w:val="Normal (Web)"/>
    <w:basedOn w:val="Standard"/>
    <w:uiPriority w:val="99"/>
    <w:unhideWhenUsed/>
    <w:rsid w:val="003F7B8C"/>
    <w:pPr>
      <w:spacing w:before="100" w:beforeAutospacing="1" w:after="100" w:afterAutospacing="1"/>
    </w:pPr>
    <w:rPr>
      <w:rFonts w:ascii="Times New Roman" w:hAnsi="Times New Roman"/>
      <w:lang w:val="de-AT" w:eastAsia="de-AT"/>
    </w:rPr>
  </w:style>
  <w:style w:type="character" w:styleId="Fett">
    <w:name w:val="Strong"/>
    <w:uiPriority w:val="22"/>
    <w:qFormat/>
    <w:rsid w:val="003F7B8C"/>
    <w:rPr>
      <w:b/>
      <w:bCs/>
    </w:rPr>
  </w:style>
  <w:style w:type="character" w:customStyle="1" w:styleId="apple-converted-space">
    <w:name w:val="apple-converted-space"/>
    <w:rsid w:val="003F7B8C"/>
  </w:style>
  <w:style w:type="table" w:styleId="Tabellenraster">
    <w:name w:val="Table Grid"/>
    <w:basedOn w:val="NormaleTabelle"/>
    <w:rsid w:val="00EC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9C408D"/>
    <w:rPr>
      <w:rFonts w:ascii="Arial" w:hAnsi="Arial"/>
      <w:sz w:val="24"/>
      <w:szCs w:val="24"/>
    </w:rPr>
  </w:style>
  <w:style w:type="character" w:customStyle="1" w:styleId="FuzeileZchn">
    <w:name w:val="Fußzeile Zchn"/>
    <w:link w:val="Fuzeile"/>
    <w:uiPriority w:val="99"/>
    <w:rsid w:val="002833D6"/>
    <w:rPr>
      <w:rFonts w:ascii="Arial" w:hAnsi="Arial"/>
      <w:sz w:val="24"/>
      <w:szCs w:val="24"/>
    </w:rPr>
  </w:style>
  <w:style w:type="character" w:customStyle="1" w:styleId="berschrift1Zchn">
    <w:name w:val="Überschrift 1 Zchn"/>
    <w:basedOn w:val="Absatz-Standardschriftart"/>
    <w:link w:val="berschrift1"/>
    <w:rsid w:val="000B2288"/>
    <w:rPr>
      <w:rFonts w:asciiTheme="majorHAnsi" w:eastAsiaTheme="majorEastAsia" w:hAnsiTheme="majorHAnsi" w:cstheme="majorBidi"/>
      <w:b/>
      <w:bCs/>
      <w:color w:val="2F5496" w:themeColor="accent1" w:themeShade="BF"/>
      <w:sz w:val="28"/>
      <w:szCs w:val="28"/>
    </w:rPr>
  </w:style>
  <w:style w:type="paragraph" w:styleId="Funotentext">
    <w:name w:val="footnote text"/>
    <w:basedOn w:val="Standard"/>
    <w:link w:val="FunotentextZchn"/>
    <w:rsid w:val="00DF073B"/>
    <w:rPr>
      <w:sz w:val="20"/>
      <w:szCs w:val="20"/>
    </w:rPr>
  </w:style>
  <w:style w:type="character" w:customStyle="1" w:styleId="FunotentextZchn">
    <w:name w:val="Fußnotentext Zchn"/>
    <w:basedOn w:val="Absatz-Standardschriftart"/>
    <w:link w:val="Funotentext"/>
    <w:rsid w:val="00DF073B"/>
    <w:rPr>
      <w:rFonts w:ascii="Arial" w:hAnsi="Arial"/>
    </w:rPr>
  </w:style>
  <w:style w:type="character" w:styleId="Funotenzeichen">
    <w:name w:val="footnote reference"/>
    <w:basedOn w:val="Absatz-Standardschriftart"/>
    <w:rsid w:val="00DF073B"/>
    <w:rPr>
      <w:vertAlign w:val="superscript"/>
    </w:rPr>
  </w:style>
  <w:style w:type="character" w:styleId="Kommentarzeichen">
    <w:name w:val="annotation reference"/>
    <w:basedOn w:val="Absatz-Standardschriftart"/>
    <w:rsid w:val="0032307B"/>
    <w:rPr>
      <w:sz w:val="16"/>
      <w:szCs w:val="16"/>
    </w:rPr>
  </w:style>
  <w:style w:type="paragraph" w:styleId="Kommentartext">
    <w:name w:val="annotation text"/>
    <w:basedOn w:val="Standard"/>
    <w:link w:val="KommentartextZchn"/>
    <w:rsid w:val="0032307B"/>
    <w:rPr>
      <w:sz w:val="20"/>
      <w:szCs w:val="20"/>
    </w:rPr>
  </w:style>
  <w:style w:type="character" w:customStyle="1" w:styleId="KommentartextZchn">
    <w:name w:val="Kommentartext Zchn"/>
    <w:basedOn w:val="Absatz-Standardschriftart"/>
    <w:link w:val="Kommentartext"/>
    <w:rsid w:val="0032307B"/>
    <w:rPr>
      <w:rFonts w:ascii="Arial" w:hAnsi="Arial"/>
    </w:rPr>
  </w:style>
  <w:style w:type="paragraph" w:styleId="Kommentarthema">
    <w:name w:val="annotation subject"/>
    <w:basedOn w:val="Kommentartext"/>
    <w:next w:val="Kommentartext"/>
    <w:link w:val="KommentarthemaZchn"/>
    <w:rsid w:val="0032307B"/>
    <w:rPr>
      <w:b/>
      <w:bCs/>
    </w:rPr>
  </w:style>
  <w:style w:type="character" w:customStyle="1" w:styleId="KommentarthemaZchn">
    <w:name w:val="Kommentarthema Zchn"/>
    <w:basedOn w:val="KommentartextZchn"/>
    <w:link w:val="Kommentarthema"/>
    <w:rsid w:val="0032307B"/>
    <w:rPr>
      <w:rFonts w:ascii="Arial" w:hAnsi="Arial"/>
      <w:b/>
      <w:bCs/>
    </w:rPr>
  </w:style>
  <w:style w:type="character" w:customStyle="1" w:styleId="NichtaufgelsteErwhnung1">
    <w:name w:val="Nicht aufgelöste Erwähnung1"/>
    <w:basedOn w:val="Absatz-Standardschriftart"/>
    <w:uiPriority w:val="99"/>
    <w:semiHidden/>
    <w:unhideWhenUsed/>
    <w:rsid w:val="00C90867"/>
    <w:rPr>
      <w:color w:val="605E5C"/>
      <w:shd w:val="clear" w:color="auto" w:fill="E1DFDD"/>
    </w:rPr>
  </w:style>
  <w:style w:type="character" w:styleId="NichtaufgelsteErwhnung">
    <w:name w:val="Unresolved Mention"/>
    <w:basedOn w:val="Absatz-Standardschriftart"/>
    <w:uiPriority w:val="99"/>
    <w:semiHidden/>
    <w:unhideWhenUsed/>
    <w:rsid w:val="00B026BD"/>
    <w:rPr>
      <w:color w:val="605E5C"/>
      <w:shd w:val="clear" w:color="auto" w:fill="E1DFDD"/>
    </w:rPr>
  </w:style>
  <w:style w:type="paragraph" w:customStyle="1" w:styleId="pb-2">
    <w:name w:val="pb-2"/>
    <w:basedOn w:val="Standard"/>
    <w:rsid w:val="00250454"/>
    <w:pPr>
      <w:spacing w:before="100" w:beforeAutospacing="1" w:after="100" w:afterAutospacing="1"/>
    </w:pPr>
    <w:rPr>
      <w:rFonts w:ascii="Times New Roman" w:hAnsi="Times New Roman"/>
    </w:rPr>
  </w:style>
  <w:style w:type="character" w:customStyle="1" w:styleId="text-indent">
    <w:name w:val="text-indent"/>
    <w:rsid w:val="00250454"/>
  </w:style>
  <w:style w:type="character" w:styleId="Hervorhebung">
    <w:name w:val="Emphasis"/>
    <w:uiPriority w:val="20"/>
    <w:qFormat/>
    <w:rsid w:val="002504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69302">
      <w:bodyDiv w:val="1"/>
      <w:marLeft w:val="0"/>
      <w:marRight w:val="0"/>
      <w:marTop w:val="0"/>
      <w:marBottom w:val="0"/>
      <w:divBdr>
        <w:top w:val="none" w:sz="0" w:space="0" w:color="auto"/>
        <w:left w:val="none" w:sz="0" w:space="0" w:color="auto"/>
        <w:bottom w:val="none" w:sz="0" w:space="0" w:color="auto"/>
        <w:right w:val="none" w:sz="0" w:space="0" w:color="auto"/>
      </w:divBdr>
    </w:div>
    <w:div w:id="236978846">
      <w:bodyDiv w:val="1"/>
      <w:marLeft w:val="0"/>
      <w:marRight w:val="0"/>
      <w:marTop w:val="0"/>
      <w:marBottom w:val="0"/>
      <w:divBdr>
        <w:top w:val="none" w:sz="0" w:space="0" w:color="auto"/>
        <w:left w:val="none" w:sz="0" w:space="0" w:color="auto"/>
        <w:bottom w:val="none" w:sz="0" w:space="0" w:color="auto"/>
        <w:right w:val="none" w:sz="0" w:space="0" w:color="auto"/>
      </w:divBdr>
    </w:div>
    <w:div w:id="345638343">
      <w:bodyDiv w:val="1"/>
      <w:marLeft w:val="0"/>
      <w:marRight w:val="0"/>
      <w:marTop w:val="0"/>
      <w:marBottom w:val="0"/>
      <w:divBdr>
        <w:top w:val="none" w:sz="0" w:space="0" w:color="auto"/>
        <w:left w:val="none" w:sz="0" w:space="0" w:color="auto"/>
        <w:bottom w:val="none" w:sz="0" w:space="0" w:color="auto"/>
        <w:right w:val="none" w:sz="0" w:space="0" w:color="auto"/>
      </w:divBdr>
    </w:div>
    <w:div w:id="421269455">
      <w:bodyDiv w:val="1"/>
      <w:marLeft w:val="0"/>
      <w:marRight w:val="0"/>
      <w:marTop w:val="0"/>
      <w:marBottom w:val="0"/>
      <w:divBdr>
        <w:top w:val="none" w:sz="0" w:space="0" w:color="auto"/>
        <w:left w:val="none" w:sz="0" w:space="0" w:color="auto"/>
        <w:bottom w:val="none" w:sz="0" w:space="0" w:color="auto"/>
        <w:right w:val="none" w:sz="0" w:space="0" w:color="auto"/>
      </w:divBdr>
    </w:div>
    <w:div w:id="583534595">
      <w:bodyDiv w:val="1"/>
      <w:marLeft w:val="0"/>
      <w:marRight w:val="0"/>
      <w:marTop w:val="0"/>
      <w:marBottom w:val="0"/>
      <w:divBdr>
        <w:top w:val="none" w:sz="0" w:space="0" w:color="auto"/>
        <w:left w:val="none" w:sz="0" w:space="0" w:color="auto"/>
        <w:bottom w:val="none" w:sz="0" w:space="0" w:color="auto"/>
        <w:right w:val="none" w:sz="0" w:space="0" w:color="auto"/>
      </w:divBdr>
    </w:div>
    <w:div w:id="665088836">
      <w:bodyDiv w:val="1"/>
      <w:marLeft w:val="0"/>
      <w:marRight w:val="0"/>
      <w:marTop w:val="0"/>
      <w:marBottom w:val="0"/>
      <w:divBdr>
        <w:top w:val="none" w:sz="0" w:space="0" w:color="auto"/>
        <w:left w:val="none" w:sz="0" w:space="0" w:color="auto"/>
        <w:bottom w:val="none" w:sz="0" w:space="0" w:color="auto"/>
        <w:right w:val="none" w:sz="0" w:space="0" w:color="auto"/>
      </w:divBdr>
      <w:divsChild>
        <w:div w:id="339478663">
          <w:marLeft w:val="0"/>
          <w:marRight w:val="0"/>
          <w:marTop w:val="0"/>
          <w:marBottom w:val="0"/>
          <w:divBdr>
            <w:top w:val="single" w:sz="36" w:space="8" w:color="64AC12"/>
            <w:left w:val="none" w:sz="0" w:space="0" w:color="auto"/>
            <w:bottom w:val="none" w:sz="0" w:space="0" w:color="auto"/>
            <w:right w:val="none" w:sz="0" w:space="0" w:color="auto"/>
          </w:divBdr>
          <w:divsChild>
            <w:div w:id="202751720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823547957">
      <w:bodyDiv w:val="1"/>
      <w:marLeft w:val="0"/>
      <w:marRight w:val="0"/>
      <w:marTop w:val="0"/>
      <w:marBottom w:val="0"/>
      <w:divBdr>
        <w:top w:val="none" w:sz="0" w:space="0" w:color="auto"/>
        <w:left w:val="none" w:sz="0" w:space="0" w:color="auto"/>
        <w:bottom w:val="none" w:sz="0" w:space="0" w:color="auto"/>
        <w:right w:val="none" w:sz="0" w:space="0" w:color="auto"/>
      </w:divBdr>
      <w:divsChild>
        <w:div w:id="2138065519">
          <w:marLeft w:val="0"/>
          <w:marRight w:val="0"/>
          <w:marTop w:val="0"/>
          <w:marBottom w:val="0"/>
          <w:divBdr>
            <w:top w:val="single" w:sz="36" w:space="8" w:color="64AC12"/>
            <w:left w:val="none" w:sz="0" w:space="0" w:color="auto"/>
            <w:bottom w:val="none" w:sz="0" w:space="0" w:color="auto"/>
            <w:right w:val="none" w:sz="0" w:space="0" w:color="auto"/>
          </w:divBdr>
          <w:divsChild>
            <w:div w:id="71469972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973372218">
      <w:bodyDiv w:val="1"/>
      <w:marLeft w:val="0"/>
      <w:marRight w:val="0"/>
      <w:marTop w:val="0"/>
      <w:marBottom w:val="0"/>
      <w:divBdr>
        <w:top w:val="none" w:sz="0" w:space="0" w:color="auto"/>
        <w:left w:val="none" w:sz="0" w:space="0" w:color="auto"/>
        <w:bottom w:val="none" w:sz="0" w:space="0" w:color="auto"/>
        <w:right w:val="none" w:sz="0" w:space="0" w:color="auto"/>
      </w:divBdr>
    </w:div>
    <w:div w:id="1048184018">
      <w:bodyDiv w:val="1"/>
      <w:marLeft w:val="0"/>
      <w:marRight w:val="0"/>
      <w:marTop w:val="0"/>
      <w:marBottom w:val="0"/>
      <w:divBdr>
        <w:top w:val="none" w:sz="0" w:space="0" w:color="auto"/>
        <w:left w:val="none" w:sz="0" w:space="0" w:color="auto"/>
        <w:bottom w:val="none" w:sz="0" w:space="0" w:color="auto"/>
        <w:right w:val="none" w:sz="0" w:space="0" w:color="auto"/>
      </w:divBdr>
    </w:div>
    <w:div w:id="1331712346">
      <w:bodyDiv w:val="1"/>
      <w:marLeft w:val="0"/>
      <w:marRight w:val="0"/>
      <w:marTop w:val="0"/>
      <w:marBottom w:val="0"/>
      <w:divBdr>
        <w:top w:val="none" w:sz="0" w:space="0" w:color="auto"/>
        <w:left w:val="none" w:sz="0" w:space="0" w:color="auto"/>
        <w:bottom w:val="none" w:sz="0" w:space="0" w:color="auto"/>
        <w:right w:val="none" w:sz="0" w:space="0" w:color="auto"/>
      </w:divBdr>
    </w:div>
    <w:div w:id="1459761974">
      <w:bodyDiv w:val="1"/>
      <w:marLeft w:val="0"/>
      <w:marRight w:val="0"/>
      <w:marTop w:val="0"/>
      <w:marBottom w:val="0"/>
      <w:divBdr>
        <w:top w:val="none" w:sz="0" w:space="0" w:color="auto"/>
        <w:left w:val="none" w:sz="0" w:space="0" w:color="auto"/>
        <w:bottom w:val="none" w:sz="0" w:space="0" w:color="auto"/>
        <w:right w:val="none" w:sz="0" w:space="0" w:color="auto"/>
      </w:divBdr>
      <w:divsChild>
        <w:div w:id="2015762089">
          <w:marLeft w:val="0"/>
          <w:marRight w:val="0"/>
          <w:marTop w:val="0"/>
          <w:marBottom w:val="0"/>
          <w:divBdr>
            <w:top w:val="none" w:sz="0" w:space="0" w:color="auto"/>
            <w:left w:val="none" w:sz="0" w:space="0" w:color="auto"/>
            <w:bottom w:val="none" w:sz="0" w:space="0" w:color="auto"/>
            <w:right w:val="none" w:sz="0" w:space="0" w:color="auto"/>
          </w:divBdr>
        </w:div>
      </w:divsChild>
    </w:div>
    <w:div w:id="1560166362">
      <w:bodyDiv w:val="1"/>
      <w:marLeft w:val="0"/>
      <w:marRight w:val="0"/>
      <w:marTop w:val="0"/>
      <w:marBottom w:val="0"/>
      <w:divBdr>
        <w:top w:val="none" w:sz="0" w:space="0" w:color="auto"/>
        <w:left w:val="none" w:sz="0" w:space="0" w:color="auto"/>
        <w:bottom w:val="none" w:sz="0" w:space="0" w:color="auto"/>
        <w:right w:val="none" w:sz="0" w:space="0" w:color="auto"/>
      </w:divBdr>
    </w:div>
    <w:div w:id="1711147069">
      <w:bodyDiv w:val="1"/>
      <w:marLeft w:val="0"/>
      <w:marRight w:val="0"/>
      <w:marTop w:val="0"/>
      <w:marBottom w:val="0"/>
      <w:divBdr>
        <w:top w:val="none" w:sz="0" w:space="0" w:color="auto"/>
        <w:left w:val="none" w:sz="0" w:space="0" w:color="auto"/>
        <w:bottom w:val="none" w:sz="0" w:space="0" w:color="auto"/>
        <w:right w:val="none" w:sz="0" w:space="0" w:color="auto"/>
      </w:divBdr>
    </w:div>
    <w:div w:id="1768114781">
      <w:bodyDiv w:val="1"/>
      <w:marLeft w:val="0"/>
      <w:marRight w:val="0"/>
      <w:marTop w:val="0"/>
      <w:marBottom w:val="0"/>
      <w:divBdr>
        <w:top w:val="none" w:sz="0" w:space="0" w:color="auto"/>
        <w:left w:val="none" w:sz="0" w:space="0" w:color="auto"/>
        <w:bottom w:val="none" w:sz="0" w:space="0" w:color="auto"/>
        <w:right w:val="none" w:sz="0" w:space="0" w:color="auto"/>
      </w:divBdr>
    </w:div>
    <w:div w:id="182473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_rels/footer4.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lfe3\Vorlagen\vorlagen\Vorlagen%20f&#252;r%20Meetings%20(Protokolle,%20TOs,%20TNInnenlisten)\Vorlagen%20Tagesordnungen%20(TOs)\TO%20strukt%20M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B8FF4-8058-4DA4-9999-EFF0DA057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 strukt MT</Template>
  <TotalTime>0</TotalTime>
  <Pages>16</Pages>
  <Words>3920</Words>
  <Characters>24701</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28564</CharactersWithSpaces>
  <SharedDoc>false</SharedDoc>
  <HLinks>
    <vt:vector size="6" baseType="variant">
      <vt:variant>
        <vt:i4>3407911</vt:i4>
      </vt:variant>
      <vt:variant>
        <vt:i4>0</vt:i4>
      </vt:variant>
      <vt:variant>
        <vt:i4>0</vt:i4>
      </vt:variant>
      <vt:variant>
        <vt:i4>5</vt:i4>
      </vt:variant>
      <vt:variant>
        <vt:lpwstr>https://creativecommons.org/licenses/by/4.0/deed.de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j.vesper</dc:creator>
  <cp:lastModifiedBy>Britta Ungermanns</cp:lastModifiedBy>
  <cp:revision>28</cp:revision>
  <cp:lastPrinted>2021-06-08T05:52:00Z</cp:lastPrinted>
  <dcterms:created xsi:type="dcterms:W3CDTF">2021-05-12T06:54:00Z</dcterms:created>
  <dcterms:modified xsi:type="dcterms:W3CDTF">2021-07-01T10:04:00Z</dcterms:modified>
</cp:coreProperties>
</file>