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FACF4" w14:textId="57D420EB" w:rsidR="00E94D51" w:rsidRPr="00E94D51" w:rsidRDefault="00E94D51" w:rsidP="005B4AD4">
      <w:pPr>
        <w:pStyle w:val="berschrift3"/>
        <w:rPr>
          <w:rFonts w:eastAsia="Calibri"/>
          <w:lang w:eastAsia="en-US"/>
        </w:rPr>
      </w:pPr>
    </w:p>
    <w:p w14:paraId="26AAED73" w14:textId="77777777" w:rsidR="00E94D51" w:rsidRPr="00E94D51" w:rsidRDefault="00E94D51" w:rsidP="00E94D51">
      <w:pPr>
        <w:spacing w:after="200" w:line="276" w:lineRule="auto"/>
        <w:jc w:val="center"/>
        <w:rPr>
          <w:rFonts w:ascii="Calibri" w:eastAsia="Calibri" w:hAnsi="Calibri"/>
          <w:sz w:val="22"/>
          <w:szCs w:val="22"/>
          <w:lang w:eastAsia="en-US"/>
        </w:rPr>
      </w:pPr>
    </w:p>
    <w:p w14:paraId="06642255" w14:textId="7FFFBA0C" w:rsidR="00E94D51" w:rsidRPr="00E94D51" w:rsidRDefault="00E94D51" w:rsidP="00E94D51">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ab/>
      </w:r>
    </w:p>
    <w:p w14:paraId="4A85CA48" w14:textId="77777777" w:rsidR="00E94D51" w:rsidRDefault="00E94D51" w:rsidP="00E94D51">
      <w:pPr>
        <w:pStyle w:val="Fuzeile"/>
        <w:tabs>
          <w:tab w:val="clear" w:pos="4536"/>
          <w:tab w:val="center" w:pos="4253"/>
          <w:tab w:val="left" w:pos="6816"/>
          <w:tab w:val="right" w:pos="14288"/>
        </w:tabs>
        <w:rPr>
          <w:rFonts w:ascii="Calibri" w:hAnsi="Calibri"/>
          <w:sz w:val="32"/>
          <w:szCs w:val="32"/>
          <w:lang w:val="de-AT"/>
        </w:rPr>
      </w:pPr>
    </w:p>
    <w:p w14:paraId="09ADF6DD" w14:textId="77777777" w:rsidR="00EF6D67" w:rsidRDefault="00EF6D67" w:rsidP="00EF12DE">
      <w:pPr>
        <w:pStyle w:val="Fuzeile"/>
        <w:tabs>
          <w:tab w:val="clear" w:pos="4536"/>
          <w:tab w:val="center" w:pos="4253"/>
          <w:tab w:val="left" w:pos="6816"/>
          <w:tab w:val="right" w:pos="14288"/>
        </w:tabs>
        <w:rPr>
          <w:rFonts w:ascii="Calibri" w:hAnsi="Calibri"/>
          <w:b/>
          <w:sz w:val="40"/>
          <w:szCs w:val="40"/>
        </w:rPr>
      </w:pPr>
    </w:p>
    <w:p w14:paraId="71E4336E" w14:textId="77777777" w:rsidR="00EF6D67" w:rsidRDefault="00EF6D67" w:rsidP="00EF12DE">
      <w:pPr>
        <w:pStyle w:val="Fuzeile"/>
        <w:tabs>
          <w:tab w:val="clear" w:pos="4536"/>
          <w:tab w:val="center" w:pos="4253"/>
          <w:tab w:val="left" w:pos="6816"/>
          <w:tab w:val="right" w:pos="14288"/>
        </w:tabs>
        <w:rPr>
          <w:rFonts w:ascii="Calibri" w:hAnsi="Calibri"/>
          <w:b/>
          <w:sz w:val="40"/>
          <w:szCs w:val="40"/>
        </w:rPr>
      </w:pPr>
    </w:p>
    <w:p w14:paraId="5A95F72C" w14:textId="77777777" w:rsidR="00442D3C" w:rsidRPr="00EF6D67" w:rsidRDefault="00442D3C" w:rsidP="00EF12DE">
      <w:pPr>
        <w:pStyle w:val="Fuzeile"/>
        <w:tabs>
          <w:tab w:val="clear" w:pos="4536"/>
          <w:tab w:val="center" w:pos="4253"/>
          <w:tab w:val="left" w:pos="6816"/>
          <w:tab w:val="right" w:pos="14288"/>
        </w:tabs>
        <w:rPr>
          <w:rFonts w:ascii="Calibri" w:hAnsi="Calibri"/>
          <w:b/>
          <w:sz w:val="48"/>
          <w:szCs w:val="48"/>
        </w:rPr>
      </w:pPr>
      <w:r w:rsidRPr="00EF6D67">
        <w:rPr>
          <w:rFonts w:ascii="Calibri" w:hAnsi="Calibri"/>
          <w:b/>
          <w:sz w:val="48"/>
          <w:szCs w:val="48"/>
        </w:rPr>
        <w:t>MODULBESCHREIBUNG</w:t>
      </w:r>
      <w:r w:rsidR="00EF6D67">
        <w:rPr>
          <w:rFonts w:ascii="Calibri" w:hAnsi="Calibri"/>
          <w:b/>
          <w:sz w:val="48"/>
          <w:szCs w:val="48"/>
        </w:rPr>
        <w:t xml:space="preserve"> für das Offene Lernlabor</w:t>
      </w:r>
    </w:p>
    <w:p w14:paraId="463848B2" w14:textId="77777777" w:rsidR="00442D3C" w:rsidRDefault="00442D3C" w:rsidP="00EF12DE">
      <w:pPr>
        <w:pStyle w:val="Fuzeile"/>
        <w:tabs>
          <w:tab w:val="clear" w:pos="4536"/>
          <w:tab w:val="center" w:pos="4253"/>
          <w:tab w:val="left" w:pos="6816"/>
          <w:tab w:val="right" w:pos="14288"/>
        </w:tabs>
        <w:rPr>
          <w:rFonts w:ascii="Calibri" w:hAnsi="Calibri"/>
          <w:b/>
          <w:sz w:val="40"/>
          <w:szCs w:val="40"/>
        </w:rPr>
      </w:pPr>
    </w:p>
    <w:p w14:paraId="7849BC36" w14:textId="5BA09EA6" w:rsidR="00EF12DE" w:rsidRDefault="00EF6D67" w:rsidP="00EF12DE">
      <w:pPr>
        <w:pStyle w:val="Fuzeile"/>
        <w:tabs>
          <w:tab w:val="clear" w:pos="4536"/>
          <w:tab w:val="center" w:pos="4253"/>
          <w:tab w:val="left" w:pos="6816"/>
          <w:tab w:val="right" w:pos="14288"/>
        </w:tabs>
        <w:rPr>
          <w:rFonts w:ascii="Calibri" w:hAnsi="Calibri"/>
          <w:b/>
          <w:sz w:val="40"/>
          <w:szCs w:val="40"/>
        </w:rPr>
      </w:pPr>
      <w:r>
        <w:rPr>
          <w:rFonts w:ascii="Calibri" w:hAnsi="Calibri"/>
          <w:b/>
          <w:sz w:val="40"/>
          <w:szCs w:val="40"/>
        </w:rPr>
        <w:t>für</w:t>
      </w:r>
      <w:r w:rsidR="007F5CE7">
        <w:rPr>
          <w:rFonts w:ascii="Calibri" w:hAnsi="Calibri"/>
          <w:b/>
          <w:sz w:val="40"/>
          <w:szCs w:val="40"/>
        </w:rPr>
        <w:t xml:space="preserve"> das Modul</w:t>
      </w:r>
      <w:r w:rsidR="009C408D">
        <w:rPr>
          <w:rFonts w:ascii="Calibri" w:hAnsi="Calibri"/>
          <w:b/>
          <w:sz w:val="40"/>
          <w:szCs w:val="40"/>
        </w:rPr>
        <w:t xml:space="preserve"> </w:t>
      </w:r>
      <w:r w:rsidR="002E1CE2">
        <w:rPr>
          <w:rFonts w:ascii="Calibri" w:hAnsi="Calibri"/>
          <w:b/>
          <w:sz w:val="40"/>
          <w:szCs w:val="40"/>
        </w:rPr>
        <w:t>„</w:t>
      </w:r>
      <w:r w:rsidR="00B927D3">
        <w:rPr>
          <w:rFonts w:ascii="Calibri" w:hAnsi="Calibri"/>
          <w:b/>
          <w:sz w:val="40"/>
          <w:szCs w:val="40"/>
        </w:rPr>
        <w:t xml:space="preserve">Achtsamkeit - </w:t>
      </w:r>
      <w:r w:rsidR="00E11123">
        <w:rPr>
          <w:rFonts w:ascii="Calibri" w:hAnsi="Calibri"/>
          <w:b/>
          <w:sz w:val="40"/>
          <w:szCs w:val="40"/>
        </w:rPr>
        <w:t>IKT</w:t>
      </w:r>
      <w:r w:rsidR="009C408D">
        <w:rPr>
          <w:rFonts w:ascii="Calibri" w:hAnsi="Calibri"/>
          <w:b/>
          <w:sz w:val="40"/>
          <w:szCs w:val="40"/>
        </w:rPr>
        <w:t>“</w:t>
      </w:r>
    </w:p>
    <w:p w14:paraId="3FC664DE" w14:textId="77777777" w:rsidR="00E94D51" w:rsidRDefault="00E94D51" w:rsidP="00EF12DE">
      <w:pPr>
        <w:pStyle w:val="Fuzeile"/>
        <w:tabs>
          <w:tab w:val="clear" w:pos="4536"/>
          <w:tab w:val="center" w:pos="4253"/>
          <w:tab w:val="left" w:pos="6816"/>
          <w:tab w:val="right" w:pos="14288"/>
        </w:tabs>
        <w:rPr>
          <w:rFonts w:ascii="Calibri" w:hAnsi="Calibri"/>
          <w:b/>
          <w:sz w:val="40"/>
          <w:szCs w:val="40"/>
        </w:rPr>
      </w:pPr>
    </w:p>
    <w:p w14:paraId="39187F3A" w14:textId="412E1BC2" w:rsidR="00E94D51" w:rsidRPr="00E94D51" w:rsidRDefault="00E94D51" w:rsidP="00EF12DE">
      <w:pPr>
        <w:pStyle w:val="Fuzeile"/>
        <w:tabs>
          <w:tab w:val="clear" w:pos="4536"/>
          <w:tab w:val="center" w:pos="4253"/>
          <w:tab w:val="left" w:pos="6816"/>
          <w:tab w:val="right" w:pos="14288"/>
        </w:tabs>
        <w:rPr>
          <w:rFonts w:ascii="Calibri" w:hAnsi="Calibri" w:cs="Arial"/>
          <w:sz w:val="32"/>
          <w:szCs w:val="32"/>
          <w:lang w:val="de-AT" w:eastAsia="de-AT"/>
        </w:rPr>
      </w:pPr>
      <w:r w:rsidRPr="00E94D51">
        <w:rPr>
          <w:rFonts w:ascii="Calibri" w:hAnsi="Calibri" w:cs="Arial"/>
          <w:sz w:val="32"/>
          <w:szCs w:val="32"/>
          <w:lang w:val="de-AT" w:eastAsia="de-AT"/>
        </w:rPr>
        <w:t xml:space="preserve">Entwickelt von: </w:t>
      </w:r>
      <w:r w:rsidR="002E1CE2">
        <w:rPr>
          <w:rFonts w:ascii="Calibri" w:hAnsi="Calibri" w:cs="Arial"/>
          <w:sz w:val="32"/>
          <w:szCs w:val="32"/>
          <w:lang w:val="de-AT" w:eastAsia="de-AT"/>
        </w:rPr>
        <w:t>Britta Ungermann</w:t>
      </w:r>
      <w:r w:rsidR="007C776F">
        <w:rPr>
          <w:rFonts w:ascii="Calibri" w:hAnsi="Calibri" w:cs="Arial"/>
          <w:sz w:val="32"/>
          <w:szCs w:val="32"/>
          <w:lang w:val="de-AT" w:eastAsia="de-AT"/>
        </w:rPr>
        <w:t xml:space="preserve">s, </w:t>
      </w:r>
      <w:r w:rsidR="002E1CE2">
        <w:rPr>
          <w:rFonts w:ascii="Calibri" w:hAnsi="Calibri" w:cs="Arial"/>
          <w:sz w:val="32"/>
          <w:szCs w:val="32"/>
          <w:lang w:val="de-AT" w:eastAsia="de-AT"/>
        </w:rPr>
        <w:t>Verein für Bildung und Lernen</w:t>
      </w:r>
    </w:p>
    <w:p w14:paraId="7BD5A118" w14:textId="77777777" w:rsidR="00EF6D67" w:rsidRDefault="00EF6D67" w:rsidP="00EF12DE">
      <w:pPr>
        <w:pStyle w:val="Fuzeile"/>
        <w:tabs>
          <w:tab w:val="clear" w:pos="4536"/>
          <w:tab w:val="center" w:pos="4253"/>
          <w:tab w:val="left" w:pos="6816"/>
          <w:tab w:val="right" w:pos="14288"/>
        </w:tabs>
        <w:rPr>
          <w:rFonts w:ascii="Calibri" w:hAnsi="Calibri"/>
          <w:b/>
          <w:sz w:val="40"/>
          <w:szCs w:val="40"/>
        </w:rPr>
      </w:pPr>
    </w:p>
    <w:p w14:paraId="4D920B6E" w14:textId="77777777" w:rsidR="00EF12DE" w:rsidRDefault="00EF12DE" w:rsidP="00EF12DE">
      <w:pPr>
        <w:pStyle w:val="Fuzeile"/>
        <w:tabs>
          <w:tab w:val="clear" w:pos="4536"/>
          <w:tab w:val="center" w:pos="4253"/>
          <w:tab w:val="left" w:pos="6816"/>
          <w:tab w:val="right" w:pos="14288"/>
        </w:tabs>
        <w:rPr>
          <w:rFonts w:ascii="Calibri" w:hAnsi="Calibri"/>
          <w:sz w:val="32"/>
          <w:szCs w:val="32"/>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9C408D" w:rsidRPr="00C05FD5" w14:paraId="61049D76" w14:textId="77777777" w:rsidTr="002833D6">
        <w:tc>
          <w:tcPr>
            <w:tcW w:w="11165" w:type="dxa"/>
            <w:shd w:val="clear" w:color="auto" w:fill="auto"/>
          </w:tcPr>
          <w:p w14:paraId="76CD6295" w14:textId="77777777" w:rsidR="002833D6" w:rsidRPr="002833D6" w:rsidRDefault="002833D6" w:rsidP="002833D6">
            <w:pPr>
              <w:spacing w:before="120" w:after="120"/>
              <w:ind w:left="457" w:hanging="457"/>
              <w:rPr>
                <w:rFonts w:cs="Arial"/>
                <w:b/>
                <w:sz w:val="22"/>
                <w:szCs w:val="22"/>
                <w:lang w:val="de-AT" w:eastAsia="de-AT"/>
              </w:rPr>
            </w:pPr>
            <w:r w:rsidRPr="002833D6">
              <w:rPr>
                <w:rFonts w:ascii="Calibri" w:hAnsi="Calibri"/>
                <w:b/>
                <w:sz w:val="32"/>
                <w:szCs w:val="32"/>
              </w:rPr>
              <w:t>Kompetenzfelder:</w:t>
            </w:r>
            <w:r w:rsidR="00EF6D67" w:rsidRPr="002833D6">
              <w:rPr>
                <w:rFonts w:cs="Arial"/>
                <w:b/>
                <w:sz w:val="22"/>
                <w:szCs w:val="22"/>
                <w:lang w:val="de-AT" w:eastAsia="de-AT"/>
              </w:rPr>
              <w:tab/>
            </w:r>
          </w:p>
          <w:p w14:paraId="404BF659" w14:textId="77777777" w:rsidR="002833D6" w:rsidRDefault="002833D6" w:rsidP="002833D6">
            <w:pPr>
              <w:spacing w:before="120" w:after="120"/>
              <w:ind w:left="457" w:hanging="457"/>
              <w:rPr>
                <w:rFonts w:cs="Arial"/>
                <w:b/>
                <w:sz w:val="22"/>
                <w:szCs w:val="22"/>
                <w:lang w:val="de-AT" w:eastAsia="de-AT"/>
              </w:rPr>
            </w:pPr>
          </w:p>
          <w:p w14:paraId="3D3696DD" w14:textId="1130A4A8" w:rsidR="002833D6" w:rsidRDefault="00AA7AC8" w:rsidP="002833D6">
            <w:pPr>
              <w:spacing w:before="120" w:after="120"/>
              <w:ind w:left="457" w:hanging="457"/>
              <w:rPr>
                <w:rFonts w:cs="Arial"/>
                <w:b/>
                <w:sz w:val="22"/>
                <w:szCs w:val="22"/>
                <w:lang w:val="de-AT" w:eastAsia="de-AT"/>
              </w:rPr>
            </w:pPr>
            <w:sdt>
              <w:sdtPr>
                <w:rPr>
                  <w:rFonts w:ascii="MS Gothic" w:eastAsia="MS Gothic" w:hAnsi="MS Gothic" w:cs="MS Gothic" w:hint="eastAsia"/>
                  <w:color w:val="993366"/>
                  <w:sz w:val="32"/>
                  <w:szCs w:val="32"/>
                </w:rPr>
                <w:id w:val="37566148"/>
                <w14:checkbox>
                  <w14:checked w14:val="1"/>
                  <w14:checkedState w14:val="2612" w14:font="MS Gothic"/>
                  <w14:uncheckedState w14:val="2610" w14:font="MS Gothic"/>
                </w14:checkbox>
              </w:sdtPr>
              <w:sdtEndPr/>
              <w:sdtContent>
                <w:r w:rsidR="000910F9">
                  <w:rPr>
                    <w:rFonts w:ascii="MS Gothic" w:eastAsia="MS Gothic" w:hAnsi="MS Gothic" w:cs="MS Gothic" w:hint="eastAsia"/>
                    <w:color w:val="993366"/>
                    <w:sz w:val="32"/>
                    <w:szCs w:val="32"/>
                  </w:rPr>
                  <w:t>☒</w:t>
                </w:r>
              </w:sdtContent>
            </w:sdt>
            <w:r w:rsidR="009C408D" w:rsidRPr="00C05FD5">
              <w:rPr>
                <w:rFonts w:cs="Arial"/>
                <w:b/>
                <w:color w:val="993366"/>
                <w:sz w:val="32"/>
                <w:szCs w:val="32"/>
                <w:lang w:val="de-AT" w:eastAsia="de-AT"/>
              </w:rPr>
              <w:t xml:space="preserve"> </w:t>
            </w:r>
            <w:r w:rsidR="002833D6">
              <w:rPr>
                <w:rFonts w:ascii="Calibri" w:hAnsi="Calibri" w:cs="Arial"/>
                <w:sz w:val="32"/>
                <w:szCs w:val="32"/>
                <w:lang w:val="de-AT" w:eastAsia="de-AT"/>
              </w:rPr>
              <w:t>Kompetenzen in der deutschen Sprache</w:t>
            </w:r>
            <w:r w:rsidR="009C408D" w:rsidRPr="00C05FD5">
              <w:rPr>
                <w:rFonts w:ascii="Calibri" w:hAnsi="Calibri" w:cs="Arial"/>
                <w:sz w:val="32"/>
                <w:szCs w:val="32"/>
                <w:lang w:val="de-AT" w:eastAsia="de-AT"/>
              </w:rPr>
              <w:tab/>
            </w:r>
            <w:r w:rsidR="002833D6">
              <w:rPr>
                <w:rFonts w:ascii="Calibri" w:hAnsi="Calibri" w:cs="Arial"/>
                <w:sz w:val="32"/>
                <w:szCs w:val="32"/>
                <w:lang w:val="de-AT" w:eastAsia="de-AT"/>
              </w:rPr>
              <w:t>(sprechen, lesen, schreiben)</w:t>
            </w:r>
          </w:p>
          <w:p w14:paraId="724670A7" w14:textId="18193C1F" w:rsidR="002833D6" w:rsidRDefault="00AA7AC8" w:rsidP="002833D6">
            <w:pPr>
              <w:spacing w:before="120" w:after="120"/>
              <w:ind w:left="457" w:hanging="457"/>
              <w:rPr>
                <w:rFonts w:ascii="Calibri" w:hAnsi="Calibri" w:cs="Arial"/>
                <w:sz w:val="32"/>
                <w:szCs w:val="32"/>
                <w:lang w:val="de-AT" w:eastAsia="de-AT"/>
              </w:rPr>
            </w:pPr>
            <w:sdt>
              <w:sdtPr>
                <w:rPr>
                  <w:rFonts w:ascii="MS Gothic" w:eastAsia="MS Gothic" w:hAnsi="MS Gothic" w:cs="MS Gothic" w:hint="eastAsia"/>
                  <w:color w:val="993366"/>
                  <w:sz w:val="32"/>
                  <w:szCs w:val="32"/>
                </w:rPr>
                <w:id w:val="-790132307"/>
                <w14:checkbox>
                  <w14:checked w14:val="0"/>
                  <w14:checkedState w14:val="2612" w14:font="MS Gothic"/>
                  <w14:uncheckedState w14:val="2610" w14:font="MS Gothic"/>
                </w14:checkbox>
              </w:sdtPr>
              <w:sdtEndPr/>
              <w:sdtContent>
                <w:r w:rsidR="00AB107F">
                  <w:rPr>
                    <w:rFonts w:ascii="MS Gothic" w:eastAsia="MS Gothic" w:hAnsi="MS Gothic" w:cs="MS Gothic" w:hint="eastAsia"/>
                    <w:color w:val="993366"/>
                    <w:sz w:val="32"/>
                    <w:szCs w:val="32"/>
                  </w:rPr>
                  <w:t>☐</w:t>
                </w:r>
              </w:sdtContent>
            </w:sdt>
            <w:r w:rsidR="002E1CE2" w:rsidRPr="002E1CE2">
              <w:rPr>
                <w:rFonts w:eastAsia="MS Gothic" w:cs="Arial"/>
                <w:b/>
                <w:bCs/>
                <w:color w:val="993366"/>
                <w:sz w:val="32"/>
                <w:szCs w:val="32"/>
              </w:rPr>
              <w:t xml:space="preserve"> </w:t>
            </w:r>
            <w:r w:rsidR="002833D6">
              <w:rPr>
                <w:rFonts w:ascii="Calibri" w:hAnsi="Calibri" w:cs="Arial"/>
                <w:sz w:val="32"/>
                <w:szCs w:val="32"/>
                <w:lang w:val="de-AT" w:eastAsia="de-AT"/>
              </w:rPr>
              <w:t>Kompetenzen in der einer weiteren Sprache (sprechen, lesen, schreiben)</w:t>
            </w:r>
          </w:p>
          <w:p w14:paraId="135CA4BE" w14:textId="77777777" w:rsidR="002833D6" w:rsidRDefault="009C408D" w:rsidP="002833D6">
            <w:pPr>
              <w:spacing w:before="120" w:after="120"/>
              <w:ind w:left="457" w:hanging="457"/>
              <w:rPr>
                <w:rFonts w:ascii="Calibri" w:hAnsi="Calibri" w:cs="Arial"/>
                <w:sz w:val="32"/>
                <w:szCs w:val="32"/>
                <w:lang w:val="de-AT" w:eastAsia="de-AT"/>
              </w:rPr>
            </w:pPr>
            <w:r w:rsidRPr="00C05FD5">
              <w:rPr>
                <w:rFonts w:ascii="MS Gothic" w:eastAsia="MS Gothic" w:hAnsi="MS Gothic" w:cs="MS Gothic" w:hint="eastAsia"/>
                <w:color w:val="993366"/>
                <w:sz w:val="32"/>
                <w:szCs w:val="32"/>
              </w:rPr>
              <w:t>☐</w:t>
            </w:r>
            <w:r w:rsidRPr="00C05FD5">
              <w:rPr>
                <w:rFonts w:ascii="Calibri" w:hAnsi="Calibri" w:cs="Arial"/>
                <w:b/>
                <w:color w:val="993366"/>
                <w:sz w:val="32"/>
                <w:szCs w:val="32"/>
                <w:lang w:val="de-AT" w:eastAsia="de-AT"/>
              </w:rPr>
              <w:t xml:space="preserve"> </w:t>
            </w:r>
            <w:r w:rsidRPr="00C05FD5">
              <w:rPr>
                <w:rFonts w:ascii="Calibri" w:hAnsi="Calibri" w:cs="Arial"/>
                <w:bCs/>
                <w:sz w:val="32"/>
                <w:szCs w:val="32"/>
                <w:lang w:val="de-AT" w:eastAsia="de-AT"/>
              </w:rPr>
              <w:t>Mathematische</w:t>
            </w:r>
            <w:r w:rsidRPr="00C05FD5">
              <w:rPr>
                <w:rFonts w:ascii="Calibri" w:hAnsi="Calibri" w:cs="Arial"/>
                <w:sz w:val="32"/>
                <w:szCs w:val="32"/>
                <w:lang w:val="de-AT" w:eastAsia="de-AT"/>
              </w:rPr>
              <w:t xml:space="preserve"> Kompetenzen</w:t>
            </w:r>
            <w:r w:rsidRPr="00C05FD5">
              <w:rPr>
                <w:rFonts w:ascii="Calibri" w:hAnsi="Calibri" w:cs="Arial"/>
                <w:sz w:val="32"/>
                <w:szCs w:val="32"/>
                <w:lang w:val="de-AT" w:eastAsia="de-AT"/>
              </w:rPr>
              <w:tab/>
            </w:r>
          </w:p>
          <w:p w14:paraId="6428BA0E" w14:textId="599742E0" w:rsidR="002833D6" w:rsidRDefault="00AA7AC8" w:rsidP="002833D6">
            <w:pPr>
              <w:spacing w:before="120" w:after="120"/>
              <w:ind w:left="457" w:hanging="457"/>
              <w:rPr>
                <w:rFonts w:ascii="Calibri" w:hAnsi="Calibri"/>
                <w:sz w:val="32"/>
                <w:szCs w:val="32"/>
              </w:rPr>
            </w:pPr>
            <w:sdt>
              <w:sdtPr>
                <w:rPr>
                  <w:rFonts w:ascii="MS Gothic" w:eastAsia="MS Gothic" w:hAnsi="MS Gothic" w:cs="MS Gothic" w:hint="eastAsia"/>
                  <w:color w:val="993366"/>
                  <w:sz w:val="32"/>
                  <w:szCs w:val="32"/>
                </w:rPr>
                <w:id w:val="1411976412"/>
                <w14:checkbox>
                  <w14:checked w14:val="1"/>
                  <w14:checkedState w14:val="2612" w14:font="MS Gothic"/>
                  <w14:uncheckedState w14:val="2610" w14:font="MS Gothic"/>
                </w14:checkbox>
              </w:sdtPr>
              <w:sdtEndPr/>
              <w:sdtContent>
                <w:r w:rsidR="002E1CE2">
                  <w:rPr>
                    <w:rFonts w:ascii="MS Gothic" w:eastAsia="MS Gothic" w:hAnsi="MS Gothic" w:cs="MS Gothic" w:hint="eastAsia"/>
                    <w:color w:val="993366"/>
                    <w:sz w:val="32"/>
                    <w:szCs w:val="32"/>
                  </w:rPr>
                  <w:t>☒</w:t>
                </w:r>
              </w:sdtContent>
            </w:sdt>
            <w:r w:rsidR="009C408D" w:rsidRPr="00C05FD5">
              <w:rPr>
                <w:rFonts w:ascii="Calibri" w:hAnsi="Calibri" w:cs="Arial"/>
                <w:b/>
                <w:color w:val="993366"/>
                <w:sz w:val="32"/>
                <w:szCs w:val="32"/>
                <w:lang w:val="de-AT" w:eastAsia="de-AT"/>
              </w:rPr>
              <w:t xml:space="preserve"> </w:t>
            </w:r>
            <w:r w:rsidR="009C408D" w:rsidRPr="00C05FD5">
              <w:rPr>
                <w:rFonts w:ascii="Calibri" w:hAnsi="Calibri" w:cs="Arial"/>
                <w:bCs/>
                <w:sz w:val="32"/>
                <w:szCs w:val="32"/>
                <w:lang w:val="de-AT" w:eastAsia="de-AT"/>
              </w:rPr>
              <w:t>Digitale Kompetenzen</w:t>
            </w:r>
            <w:r w:rsidR="009C408D" w:rsidRPr="00C05FD5">
              <w:rPr>
                <w:rFonts w:ascii="Calibri" w:hAnsi="Calibri"/>
                <w:sz w:val="32"/>
                <w:szCs w:val="32"/>
              </w:rPr>
              <w:tab/>
            </w:r>
          </w:p>
          <w:p w14:paraId="09768B4C" w14:textId="0105CE50" w:rsidR="002833D6" w:rsidRDefault="00AA7AC8" w:rsidP="002833D6">
            <w:pPr>
              <w:spacing w:before="120" w:after="120"/>
              <w:ind w:left="457" w:hanging="457"/>
              <w:rPr>
                <w:rFonts w:ascii="Calibri" w:hAnsi="Calibri" w:cs="Arial"/>
                <w:bCs/>
                <w:sz w:val="32"/>
                <w:szCs w:val="32"/>
              </w:rPr>
            </w:pPr>
            <w:sdt>
              <w:sdtPr>
                <w:rPr>
                  <w:rFonts w:ascii="MS Gothic" w:eastAsia="MS Gothic" w:hAnsi="MS Gothic" w:cs="MS Gothic" w:hint="eastAsia"/>
                  <w:color w:val="993366"/>
                  <w:sz w:val="32"/>
                  <w:szCs w:val="32"/>
                </w:rPr>
                <w:id w:val="-1455939364"/>
                <w14:checkbox>
                  <w14:checked w14:val="0"/>
                  <w14:checkedState w14:val="2612" w14:font="MS Gothic"/>
                  <w14:uncheckedState w14:val="2610" w14:font="MS Gothic"/>
                </w14:checkbox>
              </w:sdtPr>
              <w:sdtEndPr/>
              <w:sdtContent>
                <w:r w:rsidR="00AB107F">
                  <w:rPr>
                    <w:rFonts w:ascii="MS Gothic" w:eastAsia="MS Gothic" w:hAnsi="MS Gothic" w:cs="MS Gothic" w:hint="eastAsia"/>
                    <w:color w:val="993366"/>
                    <w:sz w:val="32"/>
                    <w:szCs w:val="32"/>
                  </w:rPr>
                  <w:t>☐</w:t>
                </w:r>
              </w:sdtContent>
            </w:sdt>
            <w:r w:rsidR="009C408D" w:rsidRPr="00C05FD5">
              <w:rPr>
                <w:rFonts w:ascii="Calibri" w:hAnsi="Calibri" w:cs="Arial"/>
                <w:b/>
                <w:color w:val="993366"/>
                <w:sz w:val="32"/>
                <w:szCs w:val="32"/>
              </w:rPr>
              <w:t xml:space="preserve"> </w:t>
            </w:r>
            <w:r w:rsidR="009C408D" w:rsidRPr="00C05FD5">
              <w:rPr>
                <w:rFonts w:ascii="Calibri" w:hAnsi="Calibri" w:cs="Arial"/>
                <w:bCs/>
                <w:sz w:val="32"/>
                <w:szCs w:val="32"/>
              </w:rPr>
              <w:t>Lernkompetenzen</w:t>
            </w:r>
            <w:r w:rsidR="002833D6">
              <w:rPr>
                <w:rFonts w:ascii="Calibri" w:hAnsi="Calibri" w:cs="Arial"/>
                <w:bCs/>
                <w:sz w:val="32"/>
                <w:szCs w:val="32"/>
              </w:rPr>
              <w:t xml:space="preserve"> </w:t>
            </w:r>
          </w:p>
          <w:p w14:paraId="23CA9EC7" w14:textId="5C47A6CF" w:rsidR="00EF6D67" w:rsidRPr="00C05FD5" w:rsidRDefault="00AA7AC8" w:rsidP="002833D6">
            <w:pPr>
              <w:spacing w:before="120" w:after="120"/>
              <w:ind w:left="457" w:hanging="457"/>
              <w:rPr>
                <w:rFonts w:ascii="Calibri" w:hAnsi="Calibri"/>
                <w:sz w:val="32"/>
                <w:szCs w:val="32"/>
              </w:rPr>
            </w:pPr>
            <w:sdt>
              <w:sdtPr>
                <w:rPr>
                  <w:rFonts w:ascii="MS Gothic" w:eastAsia="MS Gothic" w:hAnsi="MS Gothic" w:cs="MS Gothic" w:hint="eastAsia"/>
                  <w:color w:val="993366"/>
                  <w:sz w:val="32"/>
                  <w:szCs w:val="32"/>
                </w:rPr>
                <w:id w:val="-127390373"/>
                <w14:checkbox>
                  <w14:checked w14:val="1"/>
                  <w14:checkedState w14:val="2612" w14:font="MS Gothic"/>
                  <w14:uncheckedState w14:val="2610" w14:font="MS Gothic"/>
                </w14:checkbox>
              </w:sdtPr>
              <w:sdtEndPr/>
              <w:sdtContent>
                <w:r w:rsidR="000910F9">
                  <w:rPr>
                    <w:rFonts w:ascii="MS Gothic" w:eastAsia="MS Gothic" w:hAnsi="MS Gothic" w:cs="MS Gothic" w:hint="eastAsia"/>
                    <w:color w:val="993366"/>
                    <w:sz w:val="32"/>
                    <w:szCs w:val="32"/>
                  </w:rPr>
                  <w:t>☒</w:t>
                </w:r>
              </w:sdtContent>
            </w:sdt>
            <w:r w:rsidR="002833D6" w:rsidRPr="00C05FD5">
              <w:rPr>
                <w:rFonts w:ascii="Calibri" w:hAnsi="Calibri" w:cs="Arial"/>
                <w:b/>
                <w:color w:val="993366"/>
                <w:sz w:val="32"/>
                <w:szCs w:val="32"/>
              </w:rPr>
              <w:t xml:space="preserve"> </w:t>
            </w:r>
            <w:r w:rsidR="002833D6">
              <w:rPr>
                <w:rFonts w:ascii="Calibri" w:hAnsi="Calibri" w:cs="Arial"/>
                <w:bCs/>
                <w:sz w:val="32"/>
                <w:szCs w:val="32"/>
              </w:rPr>
              <w:t>Soziale Kompetenzen</w:t>
            </w:r>
          </w:p>
          <w:p w14:paraId="2F3A0CAA" w14:textId="77777777" w:rsidR="009C408D" w:rsidRPr="00C05FD5" w:rsidRDefault="009C408D" w:rsidP="002833D6">
            <w:pPr>
              <w:spacing w:before="120" w:after="120"/>
              <w:ind w:left="457" w:hanging="457"/>
              <w:rPr>
                <w:rFonts w:ascii="Calibri" w:hAnsi="Calibri"/>
                <w:sz w:val="32"/>
                <w:szCs w:val="32"/>
                <w:lang w:val="de-AT"/>
              </w:rPr>
            </w:pPr>
          </w:p>
        </w:tc>
      </w:tr>
    </w:tbl>
    <w:p w14:paraId="0919B18E" w14:textId="77777777" w:rsidR="00EF12DE" w:rsidRPr="00EF12DE" w:rsidRDefault="00EF12DE" w:rsidP="00EF12DE">
      <w:pPr>
        <w:pStyle w:val="Fuzeile"/>
        <w:tabs>
          <w:tab w:val="clear" w:pos="4536"/>
          <w:tab w:val="center" w:pos="4253"/>
          <w:tab w:val="left" w:pos="6816"/>
          <w:tab w:val="right" w:pos="14288"/>
        </w:tabs>
        <w:rPr>
          <w:rFonts w:ascii="Calibri" w:hAnsi="Calibri"/>
          <w:sz w:val="32"/>
          <w:szCs w:val="32"/>
        </w:rPr>
      </w:pPr>
    </w:p>
    <w:p w14:paraId="0B62A251" w14:textId="77777777" w:rsidR="002833D6" w:rsidRPr="00E94D51" w:rsidRDefault="002833D6" w:rsidP="007F5CE7">
      <w:pPr>
        <w:pStyle w:val="Fuzeile"/>
        <w:tabs>
          <w:tab w:val="clear" w:pos="4536"/>
          <w:tab w:val="center" w:pos="4253"/>
          <w:tab w:val="left" w:pos="6816"/>
          <w:tab w:val="right" w:pos="14288"/>
        </w:tabs>
        <w:rPr>
          <w:rFonts w:ascii="Calibri" w:hAnsi="Calibri"/>
          <w:sz w:val="32"/>
          <w:szCs w:val="32"/>
        </w:rPr>
      </w:pPr>
    </w:p>
    <w:p w14:paraId="61F9A24A" w14:textId="77777777" w:rsidR="002833D6" w:rsidRDefault="002833D6" w:rsidP="007F5CE7">
      <w:pPr>
        <w:pStyle w:val="Fuzeile"/>
        <w:tabs>
          <w:tab w:val="clear" w:pos="4536"/>
          <w:tab w:val="center" w:pos="4253"/>
          <w:tab w:val="left" w:pos="6816"/>
          <w:tab w:val="right" w:pos="14288"/>
        </w:tabs>
        <w:rPr>
          <w:rFonts w:ascii="Calibri" w:hAnsi="Calibri"/>
          <w:sz w:val="32"/>
          <w:szCs w:val="32"/>
          <w:lang w:val="de-AT"/>
        </w:rPr>
      </w:pPr>
    </w:p>
    <w:p w14:paraId="40D3D8CF" w14:textId="77777777" w:rsidR="002833D6" w:rsidRDefault="002833D6" w:rsidP="007F5CE7">
      <w:pPr>
        <w:pStyle w:val="Fuzeile"/>
        <w:tabs>
          <w:tab w:val="clear" w:pos="4536"/>
          <w:tab w:val="center" w:pos="4253"/>
          <w:tab w:val="left" w:pos="6816"/>
          <w:tab w:val="right" w:pos="14288"/>
        </w:tabs>
        <w:rPr>
          <w:rFonts w:ascii="Calibri" w:hAnsi="Calibri"/>
          <w:sz w:val="32"/>
          <w:szCs w:val="32"/>
          <w:lang w:val="de-AT"/>
        </w:rPr>
      </w:pPr>
    </w:p>
    <w:p w14:paraId="1A315491" w14:textId="77777777" w:rsidR="002833D6" w:rsidRDefault="002833D6" w:rsidP="007F5CE7">
      <w:pPr>
        <w:pStyle w:val="Fuzeile"/>
        <w:tabs>
          <w:tab w:val="clear" w:pos="4536"/>
          <w:tab w:val="center" w:pos="4253"/>
          <w:tab w:val="left" w:pos="6816"/>
          <w:tab w:val="right" w:pos="14288"/>
        </w:tabs>
        <w:rPr>
          <w:rFonts w:ascii="Calibri" w:hAnsi="Calibri"/>
          <w:sz w:val="32"/>
          <w:szCs w:val="32"/>
          <w:lang w:val="de-AT"/>
        </w:rPr>
      </w:pPr>
    </w:p>
    <w:p w14:paraId="71861092" w14:textId="77777777" w:rsidR="002833D6" w:rsidRDefault="002833D6" w:rsidP="007F5CE7">
      <w:pPr>
        <w:pStyle w:val="Fuzeile"/>
        <w:tabs>
          <w:tab w:val="clear" w:pos="4536"/>
          <w:tab w:val="center" w:pos="4253"/>
          <w:tab w:val="left" w:pos="6816"/>
          <w:tab w:val="right" w:pos="14288"/>
        </w:tabs>
        <w:rPr>
          <w:rFonts w:ascii="Calibri" w:hAnsi="Calibri"/>
          <w:sz w:val="32"/>
          <w:szCs w:val="32"/>
          <w:lang w:val="de-AT"/>
        </w:rPr>
      </w:pPr>
    </w:p>
    <w:p w14:paraId="2D8B681B" w14:textId="116844B7" w:rsidR="00CD573D" w:rsidRDefault="00CD573D" w:rsidP="00EF12DE">
      <w:pPr>
        <w:pStyle w:val="Fuzeile"/>
        <w:pBdr>
          <w:bottom w:val="single" w:sz="4" w:space="1" w:color="auto"/>
        </w:pBdr>
        <w:tabs>
          <w:tab w:val="clear" w:pos="4536"/>
          <w:tab w:val="center" w:pos="4253"/>
          <w:tab w:val="left" w:pos="6816"/>
          <w:tab w:val="right" w:pos="14288"/>
        </w:tabs>
        <w:rPr>
          <w:rFonts w:ascii="Calibri" w:hAnsi="Calibri"/>
          <w:sz w:val="32"/>
          <w:szCs w:val="32"/>
        </w:rPr>
      </w:pPr>
    </w:p>
    <w:p w14:paraId="5825A0AF" w14:textId="77777777" w:rsidR="00EF12DE" w:rsidRPr="00EF12DE" w:rsidRDefault="00EF12DE" w:rsidP="00EF12DE">
      <w:pPr>
        <w:pStyle w:val="Fuzeile"/>
        <w:pBdr>
          <w:bottom w:val="single" w:sz="4" w:space="1" w:color="auto"/>
        </w:pBdr>
        <w:tabs>
          <w:tab w:val="clear" w:pos="4536"/>
          <w:tab w:val="center" w:pos="4253"/>
          <w:tab w:val="left" w:pos="6816"/>
          <w:tab w:val="right" w:pos="14288"/>
        </w:tabs>
        <w:rPr>
          <w:rFonts w:ascii="Calibri" w:hAnsi="Calibri"/>
          <w:sz w:val="32"/>
          <w:szCs w:val="32"/>
        </w:rPr>
      </w:pPr>
      <w:r w:rsidRPr="00EF12DE">
        <w:rPr>
          <w:rFonts w:ascii="Calibri" w:hAnsi="Calibri"/>
          <w:sz w:val="32"/>
          <w:szCs w:val="32"/>
        </w:rPr>
        <w:t>Kurzbeschreibung</w:t>
      </w:r>
      <w:r w:rsidR="00CD573D">
        <w:rPr>
          <w:rFonts w:ascii="Calibri" w:hAnsi="Calibri"/>
          <w:sz w:val="32"/>
          <w:szCs w:val="32"/>
        </w:rPr>
        <w:t xml:space="preserve"> und Lernziel</w:t>
      </w:r>
      <w:r w:rsidR="007F5CE7">
        <w:rPr>
          <w:rFonts w:ascii="Calibri" w:hAnsi="Calibri"/>
          <w:sz w:val="32"/>
          <w:szCs w:val="32"/>
        </w:rPr>
        <w:t>:</w:t>
      </w:r>
    </w:p>
    <w:p w14:paraId="1C0861FB" w14:textId="77777777" w:rsidR="009959FD" w:rsidRDefault="009959FD" w:rsidP="00403C37">
      <w:pPr>
        <w:pStyle w:val="Fuzeile"/>
        <w:tabs>
          <w:tab w:val="clear" w:pos="4536"/>
          <w:tab w:val="center" w:pos="4253"/>
          <w:tab w:val="left" w:pos="6816"/>
          <w:tab w:val="right" w:pos="14288"/>
        </w:tabs>
        <w:spacing w:line="276" w:lineRule="auto"/>
        <w:rPr>
          <w:rFonts w:ascii="Calibri" w:hAnsi="Calibri"/>
          <w:sz w:val="32"/>
          <w:szCs w:val="32"/>
        </w:rPr>
      </w:pPr>
    </w:p>
    <w:p w14:paraId="31D32522" w14:textId="4CF632D1" w:rsidR="00E11123" w:rsidRDefault="00E11123" w:rsidP="00403C37">
      <w:pPr>
        <w:pStyle w:val="Fuzeile"/>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Unter Achtsamkeit versteht man eine offene, akzeptierende und neugierige Haltung gegenüber allem, was man gerade wahrnimmt und tu</w:t>
      </w:r>
      <w:r w:rsidR="00556E5F">
        <w:rPr>
          <w:rFonts w:ascii="Calibri" w:hAnsi="Calibri"/>
          <w:sz w:val="32"/>
          <w:szCs w:val="32"/>
        </w:rPr>
        <w:t>t</w:t>
      </w:r>
      <w:r w:rsidR="000910F9">
        <w:rPr>
          <w:rFonts w:ascii="Calibri" w:hAnsi="Calibri"/>
          <w:sz w:val="32"/>
          <w:szCs w:val="32"/>
        </w:rPr>
        <w:t>.</w:t>
      </w:r>
    </w:p>
    <w:p w14:paraId="17ED6F7C" w14:textId="77777777" w:rsidR="00511147" w:rsidRDefault="00511147" w:rsidP="00403C37">
      <w:pPr>
        <w:pStyle w:val="Fuzeile"/>
        <w:tabs>
          <w:tab w:val="clear" w:pos="4536"/>
          <w:tab w:val="center" w:pos="4253"/>
          <w:tab w:val="left" w:pos="6816"/>
          <w:tab w:val="right" w:pos="14288"/>
        </w:tabs>
        <w:spacing w:line="276" w:lineRule="auto"/>
        <w:rPr>
          <w:rFonts w:ascii="Calibri" w:hAnsi="Calibri"/>
          <w:sz w:val="32"/>
          <w:szCs w:val="32"/>
        </w:rPr>
      </w:pPr>
    </w:p>
    <w:p w14:paraId="6DDF19C3" w14:textId="77777777" w:rsidR="00EC487F" w:rsidRDefault="000910F9" w:rsidP="00403C37">
      <w:pPr>
        <w:pStyle w:val="Fuzeile"/>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Zunehmende Überforderung durch eine Vielfalt an digitalen Medien (Fernseher, Laptop, Smartphone) lassen eine Achtsamkeit im Umgang mit den digitalen Medien bzw. mit dem Internet jedoch immer öfters vermissen. So sinkt die Leistungsfähigkeit im Alltag und auch bei der Arbeit durch zu viel Ablenkung</w:t>
      </w:r>
      <w:r w:rsidR="00EC487F">
        <w:rPr>
          <w:rFonts w:ascii="Calibri" w:hAnsi="Calibri"/>
          <w:sz w:val="32"/>
          <w:szCs w:val="32"/>
        </w:rPr>
        <w:t xml:space="preserve">. </w:t>
      </w:r>
      <w:r>
        <w:rPr>
          <w:rFonts w:ascii="Calibri" w:hAnsi="Calibri"/>
          <w:sz w:val="32"/>
          <w:szCs w:val="32"/>
        </w:rPr>
        <w:t xml:space="preserve">Mit Smartphone, Laptop und </w:t>
      </w:r>
      <w:r w:rsidR="00511147">
        <w:rPr>
          <w:rFonts w:ascii="Calibri" w:hAnsi="Calibri"/>
          <w:sz w:val="32"/>
          <w:szCs w:val="32"/>
        </w:rPr>
        <w:t>Co</w:t>
      </w:r>
      <w:r>
        <w:rPr>
          <w:rFonts w:ascii="Calibri" w:hAnsi="Calibri"/>
          <w:sz w:val="32"/>
          <w:szCs w:val="32"/>
        </w:rPr>
        <w:t xml:space="preserve"> wird immer sorgloser umgegangen</w:t>
      </w:r>
      <w:r w:rsidR="00EC487F">
        <w:rPr>
          <w:rFonts w:ascii="Calibri" w:hAnsi="Calibri"/>
          <w:sz w:val="32"/>
          <w:szCs w:val="32"/>
        </w:rPr>
        <w:t>:</w:t>
      </w:r>
    </w:p>
    <w:p w14:paraId="03C5456A" w14:textId="0317FC51" w:rsidR="00511147" w:rsidRDefault="000910F9" w:rsidP="00E2460F">
      <w:pPr>
        <w:pStyle w:val="Fuzeile"/>
        <w:numPr>
          <w:ilvl w:val="0"/>
          <w:numId w:val="3"/>
        </w:numPr>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 xml:space="preserve">Geräte werden fallen gelassen </w:t>
      </w:r>
      <w:r w:rsidR="00511147">
        <w:rPr>
          <w:rFonts w:ascii="Calibri" w:hAnsi="Calibri"/>
          <w:sz w:val="32"/>
          <w:szCs w:val="32"/>
        </w:rPr>
        <w:t xml:space="preserve">oder irgendwo vergessen. </w:t>
      </w:r>
    </w:p>
    <w:p w14:paraId="5AE1F6E7" w14:textId="11514BF1" w:rsidR="000910F9" w:rsidRDefault="00511147" w:rsidP="00E2460F">
      <w:pPr>
        <w:pStyle w:val="Fuzeile"/>
        <w:numPr>
          <w:ilvl w:val="0"/>
          <w:numId w:val="3"/>
        </w:numPr>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 xml:space="preserve">Auf der Straße sieht man Menschen jeder Altersgruppe, die den Kopf gesenkt halten und auf Ihr Smartphone schauen und dabei die Straße überqueren. Die Verkehrsteilnehmer um einen herum werden dabei nicht wahrgenommen, Unfälle </w:t>
      </w:r>
      <w:r w:rsidR="00403C37">
        <w:rPr>
          <w:rFonts w:ascii="Calibri" w:hAnsi="Calibri"/>
          <w:sz w:val="32"/>
          <w:szCs w:val="32"/>
        </w:rPr>
        <w:t>passieren</w:t>
      </w:r>
      <w:r>
        <w:rPr>
          <w:rFonts w:ascii="Calibri" w:hAnsi="Calibri"/>
          <w:sz w:val="32"/>
          <w:szCs w:val="32"/>
        </w:rPr>
        <w:t>.</w:t>
      </w:r>
    </w:p>
    <w:p w14:paraId="449B84D8" w14:textId="1A320B89" w:rsidR="00511147" w:rsidRDefault="00511147" w:rsidP="00E2460F">
      <w:pPr>
        <w:pStyle w:val="Fuzeile"/>
        <w:numPr>
          <w:ilvl w:val="0"/>
          <w:numId w:val="3"/>
        </w:numPr>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Internet-Betrüger</w:t>
      </w:r>
      <w:r w:rsidR="00EB6ADC">
        <w:rPr>
          <w:rFonts w:ascii="Calibri" w:hAnsi="Calibri"/>
          <w:sz w:val="32"/>
          <w:szCs w:val="32"/>
        </w:rPr>
        <w:t>In</w:t>
      </w:r>
      <w:r>
        <w:rPr>
          <w:rFonts w:ascii="Calibri" w:hAnsi="Calibri"/>
          <w:sz w:val="32"/>
          <w:szCs w:val="32"/>
        </w:rPr>
        <w:t>n</w:t>
      </w:r>
      <w:r w:rsidR="00EB6ADC">
        <w:rPr>
          <w:rFonts w:ascii="Calibri" w:hAnsi="Calibri"/>
          <w:sz w:val="32"/>
          <w:szCs w:val="32"/>
        </w:rPr>
        <w:t>en</w:t>
      </w:r>
      <w:r>
        <w:rPr>
          <w:rFonts w:ascii="Calibri" w:hAnsi="Calibri"/>
          <w:sz w:val="32"/>
          <w:szCs w:val="32"/>
        </w:rPr>
        <w:t xml:space="preserve"> gelingt es, an unsere Passwörter zu kommen und damit </w:t>
      </w:r>
      <w:r w:rsidR="00EC487F">
        <w:rPr>
          <w:rFonts w:ascii="Calibri" w:hAnsi="Calibri"/>
          <w:sz w:val="32"/>
          <w:szCs w:val="32"/>
        </w:rPr>
        <w:t xml:space="preserve">auf unsere Konten zuzugreifen, in unserem Namen bei Online-Shops einzukaufen, auf </w:t>
      </w:r>
      <w:r w:rsidR="00360EAB">
        <w:rPr>
          <w:rFonts w:ascii="Calibri" w:hAnsi="Calibri"/>
          <w:sz w:val="32"/>
          <w:szCs w:val="32"/>
        </w:rPr>
        <w:t>Facebook</w:t>
      </w:r>
      <w:r w:rsidR="00EC487F">
        <w:rPr>
          <w:rFonts w:ascii="Calibri" w:hAnsi="Calibri"/>
          <w:sz w:val="32"/>
          <w:szCs w:val="32"/>
        </w:rPr>
        <w:t xml:space="preserve"> Gemeinheiten zu verbreiten etc. </w:t>
      </w:r>
    </w:p>
    <w:p w14:paraId="421F825C" w14:textId="77777777" w:rsidR="000910F9" w:rsidRDefault="000910F9" w:rsidP="00403C37">
      <w:pPr>
        <w:pStyle w:val="Fuzeile"/>
        <w:tabs>
          <w:tab w:val="clear" w:pos="4536"/>
          <w:tab w:val="center" w:pos="4253"/>
          <w:tab w:val="left" w:pos="6816"/>
          <w:tab w:val="right" w:pos="14288"/>
        </w:tabs>
        <w:spacing w:line="276" w:lineRule="auto"/>
        <w:rPr>
          <w:rFonts w:ascii="Calibri" w:hAnsi="Calibri"/>
          <w:sz w:val="32"/>
          <w:szCs w:val="32"/>
        </w:rPr>
      </w:pPr>
    </w:p>
    <w:p w14:paraId="09DC45A8" w14:textId="2A2C5308" w:rsidR="00EC487F" w:rsidRDefault="000910F9" w:rsidP="00403C37">
      <w:pPr>
        <w:pStyle w:val="Fuzeile"/>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Um Internet-Betrüger</w:t>
      </w:r>
      <w:r w:rsidR="00EB6ADC">
        <w:rPr>
          <w:rFonts w:ascii="Calibri" w:hAnsi="Calibri"/>
          <w:sz w:val="32"/>
          <w:szCs w:val="32"/>
        </w:rPr>
        <w:t>Inne</w:t>
      </w:r>
      <w:r>
        <w:rPr>
          <w:rFonts w:ascii="Calibri" w:hAnsi="Calibri"/>
          <w:sz w:val="32"/>
          <w:szCs w:val="32"/>
        </w:rPr>
        <w:t xml:space="preserve">n aber nicht Tür und Tor zu öffnen, ist es umso wichtiger, achtsam </w:t>
      </w:r>
      <w:r w:rsidR="00EC487F">
        <w:rPr>
          <w:rFonts w:ascii="Calibri" w:hAnsi="Calibri"/>
          <w:sz w:val="32"/>
          <w:szCs w:val="32"/>
        </w:rPr>
        <w:t>im Umgang mit den digitalen Medien zu sein.</w:t>
      </w:r>
    </w:p>
    <w:p w14:paraId="0F457746" w14:textId="5BADDD23" w:rsidR="000910F9" w:rsidRDefault="000910F9" w:rsidP="00403C37">
      <w:pPr>
        <w:pStyle w:val="Fuzeile"/>
        <w:tabs>
          <w:tab w:val="clear" w:pos="4536"/>
          <w:tab w:val="center" w:pos="4253"/>
          <w:tab w:val="left" w:pos="6816"/>
          <w:tab w:val="right" w:pos="14288"/>
        </w:tabs>
        <w:spacing w:line="276" w:lineRule="auto"/>
        <w:rPr>
          <w:rFonts w:ascii="Calibri" w:hAnsi="Calibri"/>
          <w:sz w:val="32"/>
          <w:szCs w:val="32"/>
        </w:rPr>
      </w:pPr>
    </w:p>
    <w:p w14:paraId="04A903EF" w14:textId="7E23195B" w:rsidR="000910F9" w:rsidRDefault="00EC487F" w:rsidP="00403C37">
      <w:pPr>
        <w:pStyle w:val="Fuzeile"/>
        <w:tabs>
          <w:tab w:val="clear" w:pos="4536"/>
          <w:tab w:val="clear" w:pos="9072"/>
          <w:tab w:val="left" w:pos="2472"/>
        </w:tabs>
        <w:spacing w:line="276" w:lineRule="auto"/>
        <w:rPr>
          <w:rFonts w:ascii="Calibri" w:hAnsi="Calibri"/>
          <w:sz w:val="32"/>
          <w:szCs w:val="32"/>
        </w:rPr>
      </w:pPr>
      <w:r>
        <w:rPr>
          <w:rFonts w:ascii="Calibri" w:hAnsi="Calibri"/>
          <w:sz w:val="32"/>
          <w:szCs w:val="32"/>
        </w:rPr>
        <w:t>In diesem Modul wird dem Thema Achtsamkeit IKT mit folgenden Schwerpunkten Rechnung getragen:</w:t>
      </w:r>
    </w:p>
    <w:p w14:paraId="250703F5" w14:textId="1ED26DC3" w:rsidR="00EC487F" w:rsidRDefault="00EC487F" w:rsidP="00E2460F">
      <w:pPr>
        <w:pStyle w:val="Fuzeile"/>
        <w:numPr>
          <w:ilvl w:val="0"/>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achtsames Nutzen digitaler Medien</w:t>
      </w:r>
    </w:p>
    <w:p w14:paraId="2390C29A" w14:textId="386CF3D6" w:rsidR="00EC487F" w:rsidRDefault="00B1755B" w:rsidP="00E2460F">
      <w:pPr>
        <w:pStyle w:val="Fuzeile"/>
        <w:numPr>
          <w:ilvl w:val="0"/>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a</w:t>
      </w:r>
      <w:r w:rsidR="00EC487F">
        <w:rPr>
          <w:rFonts w:ascii="Calibri" w:hAnsi="Calibri"/>
          <w:sz w:val="32"/>
          <w:szCs w:val="32"/>
        </w:rPr>
        <w:t>chtsames und zielorientiertes Bewegen im Internet</w:t>
      </w:r>
    </w:p>
    <w:p w14:paraId="4C47D69F" w14:textId="271B6409" w:rsidR="00403C37" w:rsidRDefault="00403C37" w:rsidP="00E2460F">
      <w:pPr>
        <w:pStyle w:val="Fuzeile"/>
        <w:numPr>
          <w:ilvl w:val="1"/>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Internetrecherche – Suchbegriffe richtig formulieren</w:t>
      </w:r>
    </w:p>
    <w:p w14:paraId="60D97E57" w14:textId="796AC3F3" w:rsidR="00403C37" w:rsidRDefault="00403C37" w:rsidP="00E2460F">
      <w:pPr>
        <w:pStyle w:val="Fuzeile"/>
        <w:numPr>
          <w:ilvl w:val="1"/>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Internetrecherche – Suchmaschinen verwenden</w:t>
      </w:r>
    </w:p>
    <w:p w14:paraId="29437EA7" w14:textId="1BEB032A" w:rsidR="00403C37" w:rsidRDefault="00403C37" w:rsidP="00E2460F">
      <w:pPr>
        <w:pStyle w:val="Fuzeile"/>
        <w:numPr>
          <w:ilvl w:val="0"/>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Täuschung und Beeinflussung im Internet</w:t>
      </w:r>
    </w:p>
    <w:p w14:paraId="4C526D9B" w14:textId="4947D712" w:rsidR="00403C37" w:rsidRDefault="00403C37" w:rsidP="00E2460F">
      <w:pPr>
        <w:pStyle w:val="Fuzeile"/>
        <w:numPr>
          <w:ilvl w:val="1"/>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Können Bilder lügen?</w:t>
      </w:r>
    </w:p>
    <w:p w14:paraId="32B56B11" w14:textId="5D2BDA88" w:rsidR="00403C37" w:rsidRDefault="00403C37" w:rsidP="00E2460F">
      <w:pPr>
        <w:pStyle w:val="Fuzeile"/>
        <w:numPr>
          <w:ilvl w:val="1"/>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Betrugsfallen im Internet</w:t>
      </w:r>
    </w:p>
    <w:p w14:paraId="51ED9429" w14:textId="7A225D05" w:rsidR="00403C37" w:rsidRDefault="00403C37" w:rsidP="00E2460F">
      <w:pPr>
        <w:pStyle w:val="Fuzeile"/>
        <w:numPr>
          <w:ilvl w:val="0"/>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achtsamer Umgang mit Sprachassistenten</w:t>
      </w:r>
    </w:p>
    <w:p w14:paraId="697D11DC" w14:textId="11308D4D" w:rsidR="00EC487F" w:rsidRDefault="00EC487F" w:rsidP="00403C37">
      <w:pPr>
        <w:pStyle w:val="Fuzeile"/>
        <w:tabs>
          <w:tab w:val="clear" w:pos="4536"/>
          <w:tab w:val="clear" w:pos="9072"/>
          <w:tab w:val="left" w:pos="2472"/>
        </w:tabs>
        <w:spacing w:line="276" w:lineRule="auto"/>
        <w:rPr>
          <w:rFonts w:ascii="Calibri" w:hAnsi="Calibri"/>
          <w:sz w:val="32"/>
          <w:szCs w:val="32"/>
        </w:rPr>
      </w:pPr>
    </w:p>
    <w:p w14:paraId="4597A5A1" w14:textId="19BAE2FE" w:rsidR="00403C37" w:rsidRDefault="00403C37" w:rsidP="00403C37">
      <w:pPr>
        <w:pStyle w:val="Fuzeile"/>
        <w:tabs>
          <w:tab w:val="clear" w:pos="4536"/>
          <w:tab w:val="clear" w:pos="9072"/>
          <w:tab w:val="left" w:pos="2472"/>
        </w:tabs>
        <w:rPr>
          <w:rFonts w:ascii="Calibri" w:hAnsi="Calibri"/>
          <w:sz w:val="32"/>
          <w:szCs w:val="32"/>
        </w:rPr>
      </w:pPr>
    </w:p>
    <w:p w14:paraId="24073175" w14:textId="431CB7FE" w:rsidR="00EC487F" w:rsidRDefault="00EC487F" w:rsidP="00403C37">
      <w:pPr>
        <w:pStyle w:val="Fuzeile"/>
        <w:tabs>
          <w:tab w:val="clear" w:pos="4536"/>
          <w:tab w:val="clear" w:pos="9072"/>
          <w:tab w:val="left" w:pos="2472"/>
        </w:tabs>
        <w:spacing w:line="276" w:lineRule="auto"/>
        <w:rPr>
          <w:rFonts w:ascii="Calibri" w:hAnsi="Calibri"/>
          <w:sz w:val="32"/>
          <w:szCs w:val="32"/>
        </w:rPr>
      </w:pPr>
      <w:r>
        <w:rPr>
          <w:rFonts w:ascii="Calibri" w:hAnsi="Calibri"/>
          <w:sz w:val="32"/>
          <w:szCs w:val="32"/>
        </w:rPr>
        <w:t>Lernziele:</w:t>
      </w:r>
    </w:p>
    <w:p w14:paraId="220C334B" w14:textId="52246A6F" w:rsidR="00EC487F" w:rsidRDefault="00EC487F" w:rsidP="00E2460F">
      <w:pPr>
        <w:pStyle w:val="Fuzeile"/>
        <w:numPr>
          <w:ilvl w:val="0"/>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lastRenderedPageBreak/>
        <w:t xml:space="preserve">Lernen, digitale Medien achtsamer zu nutzen und dabei </w:t>
      </w:r>
      <w:r w:rsidR="00403C37">
        <w:rPr>
          <w:rFonts w:ascii="Calibri" w:hAnsi="Calibri"/>
          <w:sz w:val="32"/>
          <w:szCs w:val="32"/>
        </w:rPr>
        <w:t>das eigene</w:t>
      </w:r>
      <w:r>
        <w:rPr>
          <w:rFonts w:ascii="Calibri" w:hAnsi="Calibri"/>
          <w:sz w:val="32"/>
          <w:szCs w:val="32"/>
        </w:rPr>
        <w:t xml:space="preserve"> Medienverhalten zu reflektieren</w:t>
      </w:r>
    </w:p>
    <w:p w14:paraId="5F2494CE" w14:textId="77777777" w:rsidR="00EC487F" w:rsidRDefault="00EC487F" w:rsidP="00E2460F">
      <w:pPr>
        <w:pStyle w:val="Fuzeile"/>
        <w:numPr>
          <w:ilvl w:val="0"/>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Lernen, sich zielorientiert im Internet zu bewegen</w:t>
      </w:r>
    </w:p>
    <w:p w14:paraId="2E62B24C" w14:textId="77777777" w:rsidR="00EC487F" w:rsidRDefault="00EC487F" w:rsidP="00E2460F">
      <w:pPr>
        <w:pStyle w:val="Fuzeile"/>
        <w:numPr>
          <w:ilvl w:val="1"/>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 xml:space="preserve">Suchbegriffe richtig formulieren </w:t>
      </w:r>
    </w:p>
    <w:p w14:paraId="29314D5C" w14:textId="1724A85E" w:rsidR="00EC487F" w:rsidRDefault="00EC487F" w:rsidP="00E2460F">
      <w:pPr>
        <w:pStyle w:val="Fuzeile"/>
        <w:numPr>
          <w:ilvl w:val="1"/>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verschiedene Suchmaschinen kennenlernen und anwenden</w:t>
      </w:r>
    </w:p>
    <w:p w14:paraId="6FAE4305" w14:textId="77777777" w:rsidR="00403C37" w:rsidRDefault="00802DC5" w:rsidP="00E2460F">
      <w:pPr>
        <w:pStyle w:val="Fuzeile"/>
        <w:numPr>
          <w:ilvl w:val="1"/>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 xml:space="preserve">Informationen aus dem Internet filtern </w:t>
      </w:r>
    </w:p>
    <w:p w14:paraId="745BD930" w14:textId="6B411575" w:rsidR="00EC487F" w:rsidRDefault="00802DC5" w:rsidP="00E2460F">
      <w:pPr>
        <w:pStyle w:val="Fuzeile"/>
        <w:numPr>
          <w:ilvl w:val="1"/>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sich orientieren und Informationen</w:t>
      </w:r>
      <w:r w:rsidR="00403C37">
        <w:rPr>
          <w:rFonts w:ascii="Calibri" w:hAnsi="Calibri"/>
          <w:sz w:val="32"/>
          <w:szCs w:val="32"/>
        </w:rPr>
        <w:t xml:space="preserve"> aus dem Internet</w:t>
      </w:r>
      <w:r>
        <w:rPr>
          <w:rFonts w:ascii="Calibri" w:hAnsi="Calibri"/>
          <w:sz w:val="32"/>
          <w:szCs w:val="32"/>
        </w:rPr>
        <w:t xml:space="preserve"> strukturieren können</w:t>
      </w:r>
    </w:p>
    <w:p w14:paraId="4EFE60EB" w14:textId="785A4BC7" w:rsidR="00403C37" w:rsidRPr="00403C37" w:rsidRDefault="00EC487F" w:rsidP="00E2460F">
      <w:pPr>
        <w:pStyle w:val="Fuzeile"/>
        <w:numPr>
          <w:ilvl w:val="1"/>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Unterscheiden können zwischen FakeNews und tatsächlichen Nachrichten</w:t>
      </w:r>
    </w:p>
    <w:p w14:paraId="01CC0CB5" w14:textId="0161461F" w:rsidR="00EC487F" w:rsidRDefault="00EC487F" w:rsidP="00E2460F">
      <w:pPr>
        <w:pStyle w:val="Fuzeile"/>
        <w:numPr>
          <w:ilvl w:val="1"/>
          <w:numId w:val="4"/>
        </w:numPr>
        <w:tabs>
          <w:tab w:val="clear" w:pos="4536"/>
          <w:tab w:val="clear" w:pos="9072"/>
          <w:tab w:val="left" w:pos="2472"/>
        </w:tabs>
        <w:spacing w:line="276" w:lineRule="auto"/>
        <w:rPr>
          <w:rFonts w:ascii="Calibri" w:hAnsi="Calibri"/>
          <w:sz w:val="32"/>
          <w:szCs w:val="32"/>
        </w:rPr>
      </w:pPr>
      <w:r>
        <w:rPr>
          <w:rFonts w:ascii="Calibri" w:hAnsi="Calibri"/>
          <w:sz w:val="32"/>
          <w:szCs w:val="32"/>
        </w:rPr>
        <w:t>Betrugsfallen im Internet kennen und erkennen können</w:t>
      </w:r>
    </w:p>
    <w:p w14:paraId="354EC229" w14:textId="79618900" w:rsidR="00E11123" w:rsidRPr="00802DC5" w:rsidRDefault="00403C37" w:rsidP="00E2460F">
      <w:pPr>
        <w:pStyle w:val="Fuzeile"/>
        <w:numPr>
          <w:ilvl w:val="0"/>
          <w:numId w:val="2"/>
        </w:numPr>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die Vor- und Nachteile von Sprachassistenten kennen und damit umgehen können</w:t>
      </w:r>
    </w:p>
    <w:p w14:paraId="2BD31CC4" w14:textId="77777777" w:rsidR="00EF12DE" w:rsidRDefault="00EF12DE" w:rsidP="00EF12DE">
      <w:pPr>
        <w:pStyle w:val="Fuzeile"/>
        <w:tabs>
          <w:tab w:val="clear" w:pos="4536"/>
          <w:tab w:val="center" w:pos="4253"/>
          <w:tab w:val="left" w:pos="6816"/>
          <w:tab w:val="right" w:pos="14288"/>
        </w:tabs>
        <w:rPr>
          <w:rFonts w:ascii="Calibri" w:hAnsi="Calibri"/>
          <w:sz w:val="32"/>
          <w:szCs w:val="32"/>
        </w:rPr>
      </w:pPr>
    </w:p>
    <w:p w14:paraId="5D035262" w14:textId="77777777" w:rsidR="00EF6D67" w:rsidRDefault="00EF6D67" w:rsidP="00EF12DE">
      <w:pPr>
        <w:pStyle w:val="Fuzeile"/>
        <w:tabs>
          <w:tab w:val="clear" w:pos="4536"/>
          <w:tab w:val="center" w:pos="4253"/>
          <w:tab w:val="left" w:pos="6816"/>
          <w:tab w:val="right" w:pos="14288"/>
        </w:tabs>
        <w:rPr>
          <w:rFonts w:ascii="Calibri" w:hAnsi="Calibri"/>
          <w:sz w:val="32"/>
          <w:szCs w:val="32"/>
        </w:rPr>
      </w:pPr>
    </w:p>
    <w:p w14:paraId="637C68DE" w14:textId="22A93498" w:rsidR="00EF6D67" w:rsidRDefault="002E0853" w:rsidP="002E0853">
      <w:pPr>
        <w:pStyle w:val="Fuzeile"/>
        <w:pBdr>
          <w:bottom w:val="single" w:sz="4" w:space="1" w:color="auto"/>
        </w:pBdr>
        <w:tabs>
          <w:tab w:val="clear" w:pos="4536"/>
          <w:tab w:val="center" w:pos="4253"/>
          <w:tab w:val="left" w:pos="6816"/>
          <w:tab w:val="right" w:pos="14288"/>
        </w:tabs>
        <w:rPr>
          <w:rFonts w:ascii="Calibri" w:hAnsi="Calibri"/>
          <w:sz w:val="32"/>
          <w:szCs w:val="32"/>
        </w:rPr>
      </w:pPr>
      <w:r>
        <w:rPr>
          <w:rFonts w:ascii="Calibri" w:hAnsi="Calibri"/>
          <w:sz w:val="32"/>
          <w:szCs w:val="32"/>
        </w:rPr>
        <w:t>Geschätzte Dauer in UE:</w:t>
      </w:r>
    </w:p>
    <w:p w14:paraId="64690BE7" w14:textId="0594BB20" w:rsidR="002E0853" w:rsidRDefault="002E0853" w:rsidP="002E0853">
      <w:pPr>
        <w:pStyle w:val="Fuzeile"/>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 xml:space="preserve">IKT Gesamt: </w:t>
      </w:r>
      <w:r w:rsidR="00B05D62">
        <w:rPr>
          <w:rFonts w:ascii="Calibri" w:hAnsi="Calibri"/>
          <w:sz w:val="32"/>
          <w:szCs w:val="32"/>
        </w:rPr>
        <w:t>5</w:t>
      </w:r>
      <w:r>
        <w:rPr>
          <w:rFonts w:ascii="Calibri" w:hAnsi="Calibri"/>
          <w:sz w:val="32"/>
          <w:szCs w:val="32"/>
        </w:rPr>
        <w:t xml:space="preserve"> UE, davon</w:t>
      </w:r>
    </w:p>
    <w:p w14:paraId="01770636" w14:textId="2DE95A09" w:rsidR="002E0853" w:rsidRDefault="002E0853" w:rsidP="00E2460F">
      <w:pPr>
        <w:pStyle w:val="Fuzeile"/>
        <w:numPr>
          <w:ilvl w:val="0"/>
          <w:numId w:val="2"/>
        </w:numPr>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 xml:space="preserve">Mediennutzung: </w:t>
      </w:r>
      <w:r>
        <w:rPr>
          <w:rFonts w:ascii="Calibri" w:hAnsi="Calibri"/>
          <w:sz w:val="32"/>
          <w:szCs w:val="32"/>
        </w:rPr>
        <w:tab/>
        <w:t>1UE</w:t>
      </w:r>
      <w:r>
        <w:rPr>
          <w:rFonts w:ascii="Calibri" w:hAnsi="Calibri"/>
          <w:sz w:val="32"/>
          <w:szCs w:val="32"/>
        </w:rPr>
        <w:tab/>
        <w:t>(aufgeteilt in 2 Hälften)</w:t>
      </w:r>
    </w:p>
    <w:p w14:paraId="49DFB7D5" w14:textId="590601FB" w:rsidR="002E0853" w:rsidRDefault="002E0853" w:rsidP="00E2460F">
      <w:pPr>
        <w:pStyle w:val="Fuzeile"/>
        <w:numPr>
          <w:ilvl w:val="0"/>
          <w:numId w:val="2"/>
        </w:numPr>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Passwörter:</w:t>
      </w:r>
      <w:r>
        <w:rPr>
          <w:rFonts w:ascii="Calibri" w:hAnsi="Calibri"/>
          <w:sz w:val="32"/>
          <w:szCs w:val="32"/>
        </w:rPr>
        <w:tab/>
        <w:t>1UE</w:t>
      </w:r>
    </w:p>
    <w:p w14:paraId="5686CED0" w14:textId="54F72F5F" w:rsidR="002E0853" w:rsidRDefault="002E0853" w:rsidP="00E2460F">
      <w:pPr>
        <w:pStyle w:val="Fuzeile"/>
        <w:numPr>
          <w:ilvl w:val="0"/>
          <w:numId w:val="2"/>
        </w:numPr>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Internetrecherche:</w:t>
      </w:r>
      <w:r>
        <w:rPr>
          <w:rFonts w:ascii="Calibri" w:hAnsi="Calibri"/>
          <w:sz w:val="32"/>
          <w:szCs w:val="32"/>
        </w:rPr>
        <w:tab/>
        <w:t>1UE</w:t>
      </w:r>
    </w:p>
    <w:p w14:paraId="453E80D5" w14:textId="3D77D47D" w:rsidR="002E0853" w:rsidRDefault="002E0853" w:rsidP="00E2460F">
      <w:pPr>
        <w:pStyle w:val="Fuzeile"/>
        <w:numPr>
          <w:ilvl w:val="0"/>
          <w:numId w:val="2"/>
        </w:numPr>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 xml:space="preserve">Wahr oder </w:t>
      </w:r>
      <w:r w:rsidR="002F1BBD">
        <w:rPr>
          <w:rFonts w:ascii="Calibri" w:hAnsi="Calibri"/>
          <w:sz w:val="32"/>
          <w:szCs w:val="32"/>
        </w:rPr>
        <w:t>f</w:t>
      </w:r>
      <w:r>
        <w:rPr>
          <w:rFonts w:ascii="Calibri" w:hAnsi="Calibri"/>
          <w:sz w:val="32"/>
          <w:szCs w:val="32"/>
        </w:rPr>
        <w:t>alsch:</w:t>
      </w:r>
      <w:r>
        <w:rPr>
          <w:rFonts w:ascii="Calibri" w:hAnsi="Calibri"/>
          <w:sz w:val="32"/>
          <w:szCs w:val="32"/>
        </w:rPr>
        <w:tab/>
        <w:t>1UE</w:t>
      </w:r>
    </w:p>
    <w:p w14:paraId="36D002BC" w14:textId="7DAD44D6" w:rsidR="00EF6D67" w:rsidRPr="002E0853" w:rsidRDefault="002E0853" w:rsidP="00E2460F">
      <w:pPr>
        <w:pStyle w:val="Fuzeile"/>
        <w:numPr>
          <w:ilvl w:val="0"/>
          <w:numId w:val="2"/>
        </w:numPr>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Sprachassistenten:</w:t>
      </w:r>
      <w:r>
        <w:rPr>
          <w:rFonts w:ascii="Calibri" w:hAnsi="Calibri"/>
          <w:sz w:val="32"/>
          <w:szCs w:val="32"/>
        </w:rPr>
        <w:tab/>
        <w:t>1UE</w:t>
      </w:r>
    </w:p>
    <w:p w14:paraId="7C02D9C6" w14:textId="77777777" w:rsidR="002E0853" w:rsidRDefault="002E0853" w:rsidP="002E0853">
      <w:pPr>
        <w:pStyle w:val="Fuzeile"/>
        <w:pBdr>
          <w:bottom w:val="single" w:sz="4" w:space="1" w:color="auto"/>
        </w:pBdr>
        <w:tabs>
          <w:tab w:val="clear" w:pos="4536"/>
          <w:tab w:val="center" w:pos="4253"/>
          <w:tab w:val="left" w:pos="6816"/>
          <w:tab w:val="right" w:pos="14288"/>
        </w:tabs>
        <w:spacing w:line="276" w:lineRule="auto"/>
        <w:rPr>
          <w:rFonts w:ascii="Calibri" w:hAnsi="Calibri"/>
          <w:sz w:val="32"/>
          <w:szCs w:val="32"/>
        </w:rPr>
      </w:pPr>
    </w:p>
    <w:p w14:paraId="41D0C6F1" w14:textId="2F431569" w:rsidR="002F0568" w:rsidRDefault="002F0568" w:rsidP="002E0853">
      <w:pPr>
        <w:pStyle w:val="Fuzeile"/>
        <w:pBdr>
          <w:bottom w:val="single" w:sz="4" w:space="1" w:color="auto"/>
        </w:pBdr>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 xml:space="preserve">Die einzelnen Themen können separat </w:t>
      </w:r>
      <w:r w:rsidR="00B53864">
        <w:rPr>
          <w:rFonts w:ascii="Calibri" w:hAnsi="Calibri"/>
          <w:sz w:val="32"/>
          <w:szCs w:val="32"/>
        </w:rPr>
        <w:t xml:space="preserve">und unabhängig voneinander </w:t>
      </w:r>
      <w:r>
        <w:rPr>
          <w:rFonts w:ascii="Calibri" w:hAnsi="Calibri"/>
          <w:sz w:val="32"/>
          <w:szCs w:val="32"/>
        </w:rPr>
        <w:t>unterrichtet werden</w:t>
      </w:r>
      <w:r w:rsidR="00B53864">
        <w:rPr>
          <w:rFonts w:ascii="Calibri" w:hAnsi="Calibri"/>
          <w:sz w:val="32"/>
          <w:szCs w:val="32"/>
        </w:rPr>
        <w:t xml:space="preserve"> und sind jeweils auf eine Unterrichtseinheit ausgelegt</w:t>
      </w:r>
      <w:r>
        <w:rPr>
          <w:rFonts w:ascii="Calibri" w:hAnsi="Calibri"/>
          <w:sz w:val="32"/>
          <w:szCs w:val="32"/>
        </w:rPr>
        <w:t xml:space="preserve">. </w:t>
      </w:r>
      <w:r w:rsidR="00B53864">
        <w:rPr>
          <w:rFonts w:ascii="Calibri" w:hAnsi="Calibri"/>
          <w:sz w:val="32"/>
          <w:szCs w:val="32"/>
        </w:rPr>
        <w:t>Lediglich das Thema Mediennutzung sollte auf zwei halbe Unterrichteinheiten aufgeteilt werden, da die Teilnehmer</w:t>
      </w:r>
      <w:r w:rsidR="002F1BBD">
        <w:rPr>
          <w:rFonts w:ascii="Calibri" w:hAnsi="Calibri"/>
          <w:sz w:val="32"/>
          <w:szCs w:val="32"/>
        </w:rPr>
        <w:t>I</w:t>
      </w:r>
      <w:r w:rsidR="00B53864">
        <w:rPr>
          <w:rFonts w:ascii="Calibri" w:hAnsi="Calibri"/>
          <w:sz w:val="32"/>
          <w:szCs w:val="32"/>
        </w:rPr>
        <w:t>nnen einen Teil als Selbstlernaufgabe über drei Tage verteilt durchführen</w:t>
      </w:r>
      <w:r w:rsidR="002E0853">
        <w:rPr>
          <w:rFonts w:ascii="Calibri" w:hAnsi="Calibri"/>
          <w:sz w:val="32"/>
          <w:szCs w:val="32"/>
        </w:rPr>
        <w:t xml:space="preserve"> und das Erarbeitete in der zweiten Hälfte analysiert und diskutiert wird.</w:t>
      </w:r>
      <w:r w:rsidR="00D30B6E">
        <w:rPr>
          <w:rFonts w:ascii="Calibri" w:hAnsi="Calibri"/>
          <w:sz w:val="32"/>
          <w:szCs w:val="32"/>
        </w:rPr>
        <w:t xml:space="preserve"> Einzelne Themen können auch entfallen, je nach Wissensstand der Teilnehmer</w:t>
      </w:r>
      <w:r w:rsidR="002F1BBD">
        <w:rPr>
          <w:rFonts w:ascii="Calibri" w:hAnsi="Calibri"/>
          <w:sz w:val="32"/>
          <w:szCs w:val="32"/>
        </w:rPr>
        <w:t>I</w:t>
      </w:r>
      <w:r w:rsidR="00D30B6E">
        <w:rPr>
          <w:rFonts w:ascii="Calibri" w:hAnsi="Calibri"/>
          <w:sz w:val="32"/>
          <w:szCs w:val="32"/>
        </w:rPr>
        <w:t>nnen.</w:t>
      </w:r>
    </w:p>
    <w:p w14:paraId="0EC8EFDD" w14:textId="77777777" w:rsidR="00EF6D67" w:rsidRDefault="00EF6D67" w:rsidP="009C408D">
      <w:pPr>
        <w:pStyle w:val="Fuzeile"/>
        <w:pBdr>
          <w:bottom w:val="single" w:sz="4" w:space="1" w:color="auto"/>
        </w:pBdr>
        <w:tabs>
          <w:tab w:val="clear" w:pos="4536"/>
          <w:tab w:val="center" w:pos="4253"/>
          <w:tab w:val="left" w:pos="6816"/>
          <w:tab w:val="right" w:pos="14288"/>
        </w:tabs>
        <w:rPr>
          <w:rFonts w:ascii="Calibri" w:hAnsi="Calibri"/>
          <w:sz w:val="32"/>
          <w:szCs w:val="32"/>
        </w:rPr>
      </w:pPr>
    </w:p>
    <w:p w14:paraId="4DA6AA74" w14:textId="77777777" w:rsidR="009C408D" w:rsidRPr="00EF12DE" w:rsidRDefault="009C408D" w:rsidP="009959FD">
      <w:pPr>
        <w:pStyle w:val="Fuzeile"/>
        <w:keepNext/>
        <w:pBdr>
          <w:bottom w:val="single" w:sz="4" w:space="1" w:color="auto"/>
        </w:pBdr>
        <w:tabs>
          <w:tab w:val="clear" w:pos="4536"/>
          <w:tab w:val="center" w:pos="4253"/>
          <w:tab w:val="left" w:pos="6816"/>
          <w:tab w:val="right" w:pos="14288"/>
        </w:tabs>
        <w:rPr>
          <w:rFonts w:ascii="Calibri" w:hAnsi="Calibri"/>
          <w:sz w:val="32"/>
          <w:szCs w:val="32"/>
        </w:rPr>
      </w:pPr>
      <w:r>
        <w:rPr>
          <w:rFonts w:ascii="Calibri" w:hAnsi="Calibri"/>
          <w:sz w:val="32"/>
          <w:szCs w:val="32"/>
        </w:rPr>
        <w:t>Rahmenbedingungen und Materialbedarf:</w:t>
      </w:r>
    </w:p>
    <w:p w14:paraId="0DE614B0" w14:textId="77777777" w:rsidR="009C408D" w:rsidRDefault="009C408D" w:rsidP="009959FD">
      <w:pPr>
        <w:pStyle w:val="Fuzeile"/>
        <w:keepNext/>
        <w:tabs>
          <w:tab w:val="clear" w:pos="4536"/>
          <w:tab w:val="center" w:pos="4253"/>
          <w:tab w:val="left" w:pos="6816"/>
          <w:tab w:val="right" w:pos="14288"/>
        </w:tabs>
        <w:rPr>
          <w:rFonts w:ascii="Calibri" w:hAnsi="Calibri"/>
          <w:sz w:val="32"/>
          <w:szCs w:val="32"/>
        </w:rPr>
      </w:pPr>
    </w:p>
    <w:p w14:paraId="67457400" w14:textId="312633F0" w:rsidR="002F0568" w:rsidRDefault="002F0568" w:rsidP="009959FD">
      <w:pPr>
        <w:pStyle w:val="Fuzeile"/>
        <w:keepNext/>
        <w:tabs>
          <w:tab w:val="clear" w:pos="4536"/>
          <w:tab w:val="center" w:pos="4253"/>
          <w:tab w:val="left" w:pos="6816"/>
          <w:tab w:val="right" w:pos="14288"/>
        </w:tabs>
        <w:rPr>
          <w:rFonts w:ascii="Calibri" w:hAnsi="Calibri"/>
          <w:sz w:val="32"/>
          <w:szCs w:val="32"/>
        </w:rPr>
      </w:pPr>
      <w:r>
        <w:rPr>
          <w:rFonts w:ascii="Calibri" w:hAnsi="Calibri"/>
          <w:sz w:val="32"/>
          <w:szCs w:val="32"/>
        </w:rPr>
        <w:t>Für das Modul</w:t>
      </w:r>
      <w:r w:rsidR="00B53864">
        <w:rPr>
          <w:rFonts w:ascii="Calibri" w:hAnsi="Calibri"/>
          <w:sz w:val="32"/>
          <w:szCs w:val="32"/>
        </w:rPr>
        <w:t xml:space="preserve"> Achtsamkeit – IKT benötigt jede Teilnehmerin einen Laptop/PC mit Internetzugang. Eine Computermaus ist von Vorteil, aber nicht zwingend nötig. </w:t>
      </w:r>
    </w:p>
    <w:p w14:paraId="21A33F9A" w14:textId="3681302A" w:rsidR="00B53864" w:rsidRDefault="00B53864" w:rsidP="002F0568">
      <w:pPr>
        <w:pStyle w:val="Fuzeile"/>
        <w:tabs>
          <w:tab w:val="clear" w:pos="4536"/>
          <w:tab w:val="center" w:pos="4253"/>
          <w:tab w:val="left" w:pos="6816"/>
          <w:tab w:val="right" w:pos="14288"/>
        </w:tabs>
        <w:rPr>
          <w:rFonts w:ascii="Calibri" w:hAnsi="Calibri"/>
          <w:sz w:val="32"/>
          <w:szCs w:val="32"/>
        </w:rPr>
      </w:pPr>
    </w:p>
    <w:p w14:paraId="1521998A" w14:textId="00717EB8" w:rsidR="00B53864" w:rsidRDefault="00B53864" w:rsidP="002F0568">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lastRenderedPageBreak/>
        <w:t>Materialbedarf:</w:t>
      </w:r>
    </w:p>
    <w:p w14:paraId="1D170A39" w14:textId="17EFFB16" w:rsidR="005914CC" w:rsidRDefault="005914CC" w:rsidP="002F0568">
      <w:pPr>
        <w:pStyle w:val="Fuzeile"/>
        <w:tabs>
          <w:tab w:val="clear" w:pos="4536"/>
          <w:tab w:val="center" w:pos="4253"/>
          <w:tab w:val="left" w:pos="6816"/>
          <w:tab w:val="right" w:pos="14288"/>
        </w:tabs>
        <w:rPr>
          <w:rFonts w:ascii="Calibri" w:hAnsi="Calibri"/>
          <w:sz w:val="32"/>
          <w:szCs w:val="32"/>
        </w:rPr>
      </w:pPr>
    </w:p>
    <w:p w14:paraId="6C8039D1" w14:textId="7C6CBAEB" w:rsidR="005914CC" w:rsidRDefault="005914CC" w:rsidP="00E2460F">
      <w:pPr>
        <w:pStyle w:val="Fuzeile"/>
        <w:numPr>
          <w:ilvl w:val="0"/>
          <w:numId w:val="13"/>
        </w:numPr>
        <w:tabs>
          <w:tab w:val="clear" w:pos="4536"/>
          <w:tab w:val="center" w:pos="4253"/>
          <w:tab w:val="left" w:pos="6816"/>
          <w:tab w:val="right" w:pos="14288"/>
        </w:tabs>
        <w:rPr>
          <w:rFonts w:ascii="Calibri" w:hAnsi="Calibri"/>
          <w:sz w:val="32"/>
          <w:szCs w:val="32"/>
        </w:rPr>
      </w:pPr>
      <w:r>
        <w:rPr>
          <w:rFonts w:ascii="Calibri" w:hAnsi="Calibri"/>
          <w:sz w:val="32"/>
          <w:szCs w:val="32"/>
        </w:rPr>
        <w:t>Arbeitsblatt</w:t>
      </w:r>
      <w:r w:rsidR="002F1BBD">
        <w:rPr>
          <w:rFonts w:ascii="Calibri" w:hAnsi="Calibri"/>
          <w:sz w:val="32"/>
          <w:szCs w:val="32"/>
        </w:rPr>
        <w:t>_</w:t>
      </w:r>
      <w:r>
        <w:rPr>
          <w:rFonts w:ascii="Calibri" w:hAnsi="Calibri"/>
          <w:sz w:val="32"/>
          <w:szCs w:val="32"/>
        </w:rPr>
        <w:t>Medientagebuch</w:t>
      </w:r>
    </w:p>
    <w:p w14:paraId="3661EC6B" w14:textId="6050006C" w:rsidR="00D30B6E" w:rsidRDefault="00D30B6E" w:rsidP="00E2460F">
      <w:pPr>
        <w:pStyle w:val="Fuzeile"/>
        <w:numPr>
          <w:ilvl w:val="0"/>
          <w:numId w:val="13"/>
        </w:numPr>
        <w:tabs>
          <w:tab w:val="clear" w:pos="4536"/>
          <w:tab w:val="center" w:pos="4253"/>
          <w:tab w:val="left" w:pos="6816"/>
          <w:tab w:val="right" w:pos="14288"/>
        </w:tabs>
        <w:rPr>
          <w:rFonts w:ascii="Calibri" w:hAnsi="Calibri"/>
          <w:sz w:val="32"/>
          <w:szCs w:val="32"/>
        </w:rPr>
      </w:pPr>
      <w:r>
        <w:rPr>
          <w:rFonts w:ascii="Calibri" w:hAnsi="Calibri"/>
          <w:sz w:val="32"/>
          <w:szCs w:val="32"/>
        </w:rPr>
        <w:t>Arbeitsbl</w:t>
      </w:r>
      <w:r w:rsidR="0092202C">
        <w:rPr>
          <w:rFonts w:ascii="Calibri" w:hAnsi="Calibri"/>
          <w:sz w:val="32"/>
          <w:szCs w:val="32"/>
        </w:rPr>
        <w:t>att</w:t>
      </w:r>
      <w:r w:rsidR="002F1BBD">
        <w:rPr>
          <w:rFonts w:ascii="Calibri" w:hAnsi="Calibri"/>
          <w:sz w:val="32"/>
          <w:szCs w:val="32"/>
        </w:rPr>
        <w:t>_</w:t>
      </w:r>
      <w:r w:rsidR="0092202C">
        <w:rPr>
          <w:rFonts w:ascii="Calibri" w:hAnsi="Calibri"/>
          <w:sz w:val="32"/>
          <w:szCs w:val="32"/>
        </w:rPr>
        <w:t>Passwort</w:t>
      </w:r>
    </w:p>
    <w:p w14:paraId="0D319BCF" w14:textId="017A1B9F" w:rsidR="00983AF8" w:rsidRDefault="00983AF8" w:rsidP="00E2460F">
      <w:pPr>
        <w:pStyle w:val="Fuzeile"/>
        <w:numPr>
          <w:ilvl w:val="0"/>
          <w:numId w:val="13"/>
        </w:numPr>
        <w:tabs>
          <w:tab w:val="clear" w:pos="4536"/>
          <w:tab w:val="center" w:pos="4253"/>
          <w:tab w:val="left" w:pos="6816"/>
          <w:tab w:val="right" w:pos="14288"/>
        </w:tabs>
        <w:rPr>
          <w:rFonts w:ascii="Calibri" w:hAnsi="Calibri"/>
          <w:sz w:val="32"/>
          <w:szCs w:val="32"/>
        </w:rPr>
      </w:pPr>
      <w:r>
        <w:rPr>
          <w:rFonts w:ascii="Calibri" w:hAnsi="Calibri"/>
          <w:sz w:val="32"/>
          <w:szCs w:val="32"/>
        </w:rPr>
        <w:t>Infoblatt</w:t>
      </w:r>
      <w:r w:rsidR="002F1BBD">
        <w:rPr>
          <w:rFonts w:ascii="Calibri" w:hAnsi="Calibri"/>
          <w:sz w:val="32"/>
          <w:szCs w:val="32"/>
        </w:rPr>
        <w:t>_</w:t>
      </w:r>
      <w:r>
        <w:rPr>
          <w:rFonts w:ascii="Calibri" w:hAnsi="Calibri"/>
          <w:sz w:val="32"/>
          <w:szCs w:val="32"/>
        </w:rPr>
        <w:t>Suche im Internet</w:t>
      </w:r>
    </w:p>
    <w:p w14:paraId="511DD98F" w14:textId="268027FF" w:rsidR="0092202C" w:rsidRDefault="0092202C" w:rsidP="00E2460F">
      <w:pPr>
        <w:pStyle w:val="Fuzeile"/>
        <w:numPr>
          <w:ilvl w:val="0"/>
          <w:numId w:val="13"/>
        </w:numPr>
        <w:tabs>
          <w:tab w:val="clear" w:pos="4536"/>
          <w:tab w:val="center" w:pos="4253"/>
          <w:tab w:val="left" w:pos="6816"/>
          <w:tab w:val="right" w:pos="14288"/>
        </w:tabs>
        <w:rPr>
          <w:rFonts w:ascii="Calibri" w:hAnsi="Calibri"/>
          <w:sz w:val="32"/>
          <w:szCs w:val="32"/>
        </w:rPr>
      </w:pPr>
      <w:r>
        <w:rPr>
          <w:rFonts w:ascii="Calibri" w:hAnsi="Calibri"/>
          <w:sz w:val="32"/>
          <w:szCs w:val="32"/>
        </w:rPr>
        <w:t>Infoblatt</w:t>
      </w:r>
      <w:r w:rsidR="002F1BBD">
        <w:rPr>
          <w:rFonts w:ascii="Calibri" w:hAnsi="Calibri"/>
          <w:sz w:val="32"/>
          <w:szCs w:val="32"/>
        </w:rPr>
        <w:t>_</w:t>
      </w:r>
      <w:r>
        <w:rPr>
          <w:rFonts w:ascii="Calibri" w:hAnsi="Calibri"/>
          <w:sz w:val="32"/>
          <w:szCs w:val="32"/>
        </w:rPr>
        <w:t>Achtsamkeit im Internet</w:t>
      </w:r>
    </w:p>
    <w:p w14:paraId="3427AB24" w14:textId="020B079B" w:rsidR="00983AF8" w:rsidRDefault="00E933C8" w:rsidP="00E2460F">
      <w:pPr>
        <w:pStyle w:val="Fuzeile"/>
        <w:numPr>
          <w:ilvl w:val="0"/>
          <w:numId w:val="13"/>
        </w:numPr>
        <w:tabs>
          <w:tab w:val="clear" w:pos="4536"/>
          <w:tab w:val="center" w:pos="4253"/>
          <w:tab w:val="left" w:pos="6816"/>
          <w:tab w:val="right" w:pos="14288"/>
        </w:tabs>
        <w:rPr>
          <w:rFonts w:ascii="Calibri" w:hAnsi="Calibri"/>
          <w:sz w:val="32"/>
          <w:szCs w:val="32"/>
        </w:rPr>
      </w:pPr>
      <w:r>
        <w:rPr>
          <w:rFonts w:ascii="Calibri" w:hAnsi="Calibri"/>
          <w:sz w:val="32"/>
          <w:szCs w:val="32"/>
        </w:rPr>
        <w:t>Arbeitsblatt</w:t>
      </w:r>
      <w:r w:rsidR="002F1BBD">
        <w:rPr>
          <w:rFonts w:ascii="Calibri" w:hAnsi="Calibri"/>
          <w:sz w:val="32"/>
          <w:szCs w:val="32"/>
        </w:rPr>
        <w:t>_</w:t>
      </w:r>
      <w:r w:rsidR="00983AF8">
        <w:rPr>
          <w:rFonts w:ascii="Calibri" w:hAnsi="Calibri"/>
          <w:sz w:val="32"/>
          <w:szCs w:val="32"/>
        </w:rPr>
        <w:t>Internetrecherche</w:t>
      </w:r>
    </w:p>
    <w:p w14:paraId="7FAF2FA9" w14:textId="148CBDDB" w:rsidR="00B53864" w:rsidRDefault="0092202C" w:rsidP="00E2460F">
      <w:pPr>
        <w:pStyle w:val="Fuzeile"/>
        <w:numPr>
          <w:ilvl w:val="0"/>
          <w:numId w:val="13"/>
        </w:numPr>
        <w:tabs>
          <w:tab w:val="clear" w:pos="4536"/>
          <w:tab w:val="center" w:pos="4253"/>
          <w:tab w:val="left" w:pos="6816"/>
          <w:tab w:val="right" w:pos="14288"/>
        </w:tabs>
        <w:rPr>
          <w:rFonts w:ascii="Calibri" w:hAnsi="Calibri"/>
          <w:sz w:val="32"/>
          <w:szCs w:val="32"/>
        </w:rPr>
      </w:pPr>
      <w:r>
        <w:rPr>
          <w:rFonts w:ascii="Calibri" w:hAnsi="Calibri"/>
          <w:sz w:val="32"/>
          <w:szCs w:val="32"/>
        </w:rPr>
        <w:t>Kärtchen</w:t>
      </w:r>
      <w:r w:rsidR="002F1BBD">
        <w:rPr>
          <w:rFonts w:ascii="Calibri" w:hAnsi="Calibri"/>
          <w:sz w:val="32"/>
          <w:szCs w:val="32"/>
        </w:rPr>
        <w:t>_</w:t>
      </w:r>
      <w:r>
        <w:rPr>
          <w:rFonts w:ascii="Calibri" w:hAnsi="Calibri"/>
          <w:sz w:val="32"/>
          <w:szCs w:val="32"/>
        </w:rPr>
        <w:t>Symbol</w:t>
      </w:r>
      <w:r w:rsidR="00E06862">
        <w:rPr>
          <w:rFonts w:ascii="Calibri" w:hAnsi="Calibri"/>
          <w:sz w:val="32"/>
          <w:szCs w:val="32"/>
        </w:rPr>
        <w:t>e</w:t>
      </w:r>
    </w:p>
    <w:p w14:paraId="5590E7F6" w14:textId="01D34D38" w:rsidR="0092202C" w:rsidRDefault="0092202C" w:rsidP="00E2460F">
      <w:pPr>
        <w:pStyle w:val="Fuzeile"/>
        <w:numPr>
          <w:ilvl w:val="0"/>
          <w:numId w:val="13"/>
        </w:numPr>
        <w:tabs>
          <w:tab w:val="clear" w:pos="4536"/>
          <w:tab w:val="center" w:pos="4253"/>
          <w:tab w:val="left" w:pos="6816"/>
          <w:tab w:val="right" w:pos="14288"/>
        </w:tabs>
        <w:rPr>
          <w:rFonts w:ascii="Calibri" w:hAnsi="Calibri"/>
          <w:sz w:val="32"/>
          <w:szCs w:val="32"/>
        </w:rPr>
      </w:pPr>
      <w:r>
        <w:rPr>
          <w:rFonts w:ascii="Calibri" w:hAnsi="Calibri"/>
          <w:sz w:val="32"/>
          <w:szCs w:val="32"/>
        </w:rPr>
        <w:t>Kärtchen</w:t>
      </w:r>
      <w:r w:rsidR="002F1BBD">
        <w:rPr>
          <w:rFonts w:ascii="Calibri" w:hAnsi="Calibri"/>
          <w:sz w:val="32"/>
          <w:szCs w:val="32"/>
        </w:rPr>
        <w:t>_</w:t>
      </w:r>
      <w:r>
        <w:rPr>
          <w:rFonts w:ascii="Calibri" w:hAnsi="Calibri"/>
          <w:sz w:val="32"/>
          <w:szCs w:val="32"/>
        </w:rPr>
        <w:t>Sprachassistenten Text</w:t>
      </w:r>
    </w:p>
    <w:p w14:paraId="1084175E" w14:textId="77777777" w:rsidR="00B53864" w:rsidRDefault="00B53864" w:rsidP="002F0568">
      <w:pPr>
        <w:pStyle w:val="Fuzeile"/>
        <w:tabs>
          <w:tab w:val="clear" w:pos="4536"/>
          <w:tab w:val="center" w:pos="4253"/>
          <w:tab w:val="left" w:pos="6816"/>
          <w:tab w:val="right" w:pos="14288"/>
        </w:tabs>
        <w:rPr>
          <w:rFonts w:ascii="Calibri" w:hAnsi="Calibri"/>
          <w:sz w:val="32"/>
          <w:szCs w:val="32"/>
        </w:rPr>
      </w:pPr>
    </w:p>
    <w:p w14:paraId="7DBDA1A4" w14:textId="0F99D53B" w:rsidR="00B53864" w:rsidRDefault="00B53864" w:rsidP="002F0568">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Dieses Modul kann sowohl im Präsenzunterricht als auch als Online-Modul unterrichtet werden.</w:t>
      </w:r>
    </w:p>
    <w:p w14:paraId="4EB450AB" w14:textId="77777777" w:rsidR="00EF12DE" w:rsidRDefault="00EF12DE" w:rsidP="00EF12DE">
      <w:pPr>
        <w:pStyle w:val="Fuzeile"/>
        <w:tabs>
          <w:tab w:val="clear" w:pos="4536"/>
          <w:tab w:val="center" w:pos="4253"/>
          <w:tab w:val="left" w:pos="6816"/>
          <w:tab w:val="right" w:pos="14288"/>
        </w:tabs>
        <w:rPr>
          <w:rFonts w:ascii="Calibri" w:hAnsi="Calibri"/>
          <w:sz w:val="32"/>
          <w:szCs w:val="32"/>
        </w:rPr>
      </w:pPr>
    </w:p>
    <w:p w14:paraId="76879AD1" w14:textId="77777777" w:rsidR="00EF6D67" w:rsidRDefault="00EF6D67" w:rsidP="00EF12DE">
      <w:pPr>
        <w:pStyle w:val="Fuzeile"/>
        <w:tabs>
          <w:tab w:val="clear" w:pos="4536"/>
          <w:tab w:val="center" w:pos="4253"/>
          <w:tab w:val="left" w:pos="6816"/>
          <w:tab w:val="right" w:pos="14288"/>
        </w:tabs>
        <w:rPr>
          <w:rFonts w:ascii="Calibri" w:hAnsi="Calibri"/>
          <w:sz w:val="32"/>
          <w:szCs w:val="32"/>
        </w:rPr>
      </w:pPr>
    </w:p>
    <w:p w14:paraId="4B4B36F1" w14:textId="77777777" w:rsidR="00EF6D67" w:rsidRDefault="00EF6D67" w:rsidP="00EF12DE">
      <w:pPr>
        <w:pStyle w:val="Fuzeile"/>
        <w:tabs>
          <w:tab w:val="clear" w:pos="4536"/>
          <w:tab w:val="center" w:pos="4253"/>
          <w:tab w:val="left" w:pos="6816"/>
          <w:tab w:val="right" w:pos="14288"/>
        </w:tabs>
        <w:rPr>
          <w:rFonts w:ascii="Calibri" w:hAnsi="Calibri"/>
          <w:sz w:val="32"/>
          <w:szCs w:val="32"/>
        </w:rPr>
      </w:pPr>
    </w:p>
    <w:p w14:paraId="2E727AE6" w14:textId="77777777" w:rsidR="00EF6D67" w:rsidRPr="00EF12DE" w:rsidRDefault="00EF6D67" w:rsidP="00EF12DE">
      <w:pPr>
        <w:pStyle w:val="Fuzeile"/>
        <w:tabs>
          <w:tab w:val="clear" w:pos="4536"/>
          <w:tab w:val="center" w:pos="4253"/>
          <w:tab w:val="left" w:pos="6816"/>
          <w:tab w:val="right" w:pos="14288"/>
        </w:tabs>
        <w:rPr>
          <w:rFonts w:ascii="Calibri" w:hAnsi="Calibri"/>
          <w:sz w:val="32"/>
          <w:szCs w:val="32"/>
        </w:rPr>
      </w:pPr>
    </w:p>
    <w:p w14:paraId="447A9585" w14:textId="77777777" w:rsidR="00C41C61" w:rsidRDefault="00C41C61">
      <w:pPr>
        <w:rPr>
          <w:rFonts w:ascii="Calibri" w:hAnsi="Calibri"/>
          <w:sz w:val="32"/>
          <w:szCs w:val="32"/>
        </w:rPr>
      </w:pPr>
      <w:r>
        <w:rPr>
          <w:rFonts w:ascii="Calibri" w:hAnsi="Calibri"/>
          <w:sz w:val="32"/>
          <w:szCs w:val="32"/>
        </w:rPr>
        <w:br w:type="page"/>
      </w:r>
    </w:p>
    <w:p w14:paraId="78E19E72" w14:textId="64D7C3AC" w:rsidR="007F5CE7" w:rsidRPr="00EF12DE" w:rsidRDefault="007F5CE7" w:rsidP="007F5CE7">
      <w:pPr>
        <w:pStyle w:val="Fuzeile"/>
        <w:pBdr>
          <w:bottom w:val="single" w:sz="4" w:space="1" w:color="auto"/>
        </w:pBdr>
        <w:tabs>
          <w:tab w:val="clear" w:pos="4536"/>
          <w:tab w:val="center" w:pos="4253"/>
          <w:tab w:val="left" w:pos="6816"/>
          <w:tab w:val="right" w:pos="14288"/>
        </w:tabs>
        <w:rPr>
          <w:rFonts w:ascii="Calibri" w:hAnsi="Calibri"/>
          <w:sz w:val="32"/>
          <w:szCs w:val="32"/>
        </w:rPr>
      </w:pPr>
      <w:r w:rsidRPr="00EF12DE">
        <w:rPr>
          <w:rFonts w:ascii="Calibri" w:hAnsi="Calibri"/>
          <w:sz w:val="32"/>
          <w:szCs w:val="32"/>
        </w:rPr>
        <w:lastRenderedPageBreak/>
        <w:t>Didaktisch-methodische Hinweise</w:t>
      </w:r>
      <w:r w:rsidR="00CD573D">
        <w:rPr>
          <w:rFonts w:ascii="Calibri" w:hAnsi="Calibri"/>
          <w:sz w:val="32"/>
          <w:szCs w:val="32"/>
        </w:rPr>
        <w:t xml:space="preserve"> </w:t>
      </w:r>
      <w:r w:rsidR="00CD573D" w:rsidRPr="00CD573D">
        <w:rPr>
          <w:rFonts w:ascii="Calibri" w:hAnsi="Calibri"/>
          <w:sz w:val="22"/>
          <w:szCs w:val="22"/>
        </w:rPr>
        <w:t>(v.a. zu kollaborativen Elementen</w:t>
      </w:r>
      <w:r w:rsidR="009C408D">
        <w:rPr>
          <w:rFonts w:ascii="Calibri" w:hAnsi="Calibri"/>
          <w:sz w:val="22"/>
          <w:szCs w:val="22"/>
        </w:rPr>
        <w:t xml:space="preserve">,  </w:t>
      </w:r>
      <w:r w:rsidR="00CD573D" w:rsidRPr="00CD573D">
        <w:rPr>
          <w:rFonts w:ascii="Calibri" w:hAnsi="Calibri"/>
          <w:sz w:val="22"/>
          <w:szCs w:val="22"/>
        </w:rPr>
        <w:t>Zusammenspiel von Input</w:t>
      </w:r>
      <w:r w:rsidR="009C408D">
        <w:rPr>
          <w:rFonts w:ascii="Calibri" w:hAnsi="Calibri"/>
          <w:sz w:val="22"/>
          <w:szCs w:val="22"/>
        </w:rPr>
        <w:t>-Teil</w:t>
      </w:r>
      <w:r w:rsidR="00CD573D" w:rsidRPr="00CD573D">
        <w:rPr>
          <w:rFonts w:ascii="Calibri" w:hAnsi="Calibri"/>
          <w:sz w:val="22"/>
          <w:szCs w:val="22"/>
        </w:rPr>
        <w:t xml:space="preserve"> &amp; Praxis</w:t>
      </w:r>
      <w:r w:rsidR="009C408D">
        <w:rPr>
          <w:rFonts w:ascii="Calibri" w:hAnsi="Calibri"/>
          <w:sz w:val="22"/>
          <w:szCs w:val="22"/>
        </w:rPr>
        <w:t>-Teil, nötige Vorkenntnisse und Voraussetzungen</w:t>
      </w:r>
      <w:r w:rsidR="00CD573D" w:rsidRPr="00CD573D">
        <w:rPr>
          <w:rFonts w:ascii="Calibri" w:hAnsi="Calibri"/>
          <w:sz w:val="22"/>
          <w:szCs w:val="22"/>
        </w:rPr>
        <w:t>)</w:t>
      </w:r>
      <w:r w:rsidRPr="00CD573D">
        <w:rPr>
          <w:rFonts w:ascii="Calibri" w:hAnsi="Calibri"/>
          <w:sz w:val="22"/>
          <w:szCs w:val="22"/>
        </w:rPr>
        <w:t>:</w:t>
      </w:r>
    </w:p>
    <w:p w14:paraId="37556530" w14:textId="7572BEE8" w:rsidR="0092202C" w:rsidRDefault="00442C72" w:rsidP="0092202C">
      <w:pPr>
        <w:pStyle w:val="Fuzeile"/>
        <w:tabs>
          <w:tab w:val="clear" w:pos="4536"/>
          <w:tab w:val="clear" w:pos="9072"/>
          <w:tab w:val="left" w:pos="2752"/>
        </w:tabs>
        <w:spacing w:before="240" w:line="276" w:lineRule="auto"/>
        <w:rPr>
          <w:rFonts w:ascii="Calibri" w:hAnsi="Calibri"/>
          <w:sz w:val="32"/>
          <w:szCs w:val="32"/>
        </w:rPr>
      </w:pPr>
      <w:bookmarkStart w:id="0" w:name="_Hlk75938827"/>
      <w:r>
        <w:rPr>
          <w:rFonts w:ascii="Calibri" w:hAnsi="Calibri"/>
          <w:sz w:val="32"/>
          <w:szCs w:val="32"/>
        </w:rPr>
        <w:t xml:space="preserve">Die Teilnehmerinnen benötigen keine großen Vorkenntnisse im Umgang mit einem Computer/Laptop, sollten aber zumindest wissen, wie man </w:t>
      </w:r>
      <w:r w:rsidR="008B7947">
        <w:rPr>
          <w:rFonts w:ascii="Calibri" w:hAnsi="Calibri"/>
          <w:sz w:val="32"/>
          <w:szCs w:val="32"/>
        </w:rPr>
        <w:t>den</w:t>
      </w:r>
      <w:r>
        <w:rPr>
          <w:rFonts w:ascii="Calibri" w:hAnsi="Calibri"/>
          <w:sz w:val="32"/>
          <w:szCs w:val="32"/>
        </w:rPr>
        <w:t xml:space="preserve"> Computer einschaltet und einen </w:t>
      </w:r>
      <w:r w:rsidR="008B7947">
        <w:rPr>
          <w:rFonts w:ascii="Calibri" w:hAnsi="Calibri"/>
          <w:sz w:val="32"/>
          <w:szCs w:val="32"/>
        </w:rPr>
        <w:t xml:space="preserve">Browser öffnet. </w:t>
      </w:r>
    </w:p>
    <w:bookmarkEnd w:id="0"/>
    <w:p w14:paraId="68DC0DBC" w14:textId="7B0FAF58" w:rsidR="008B7947" w:rsidRDefault="00DE5E99" w:rsidP="008B7947">
      <w:pPr>
        <w:pStyle w:val="Fuzeile"/>
        <w:tabs>
          <w:tab w:val="clear" w:pos="4536"/>
          <w:tab w:val="clear" w:pos="9072"/>
          <w:tab w:val="left" w:pos="2752"/>
        </w:tabs>
        <w:spacing w:before="240" w:line="276" w:lineRule="auto"/>
        <w:rPr>
          <w:rFonts w:ascii="Calibri" w:hAnsi="Calibri"/>
          <w:sz w:val="32"/>
          <w:szCs w:val="32"/>
        </w:rPr>
      </w:pPr>
      <w:r>
        <w:rPr>
          <w:rFonts w:ascii="Calibri" w:hAnsi="Calibri"/>
          <w:sz w:val="32"/>
          <w:szCs w:val="32"/>
        </w:rPr>
        <w:t xml:space="preserve">Die Unterrichtseinheiten sind so aufgebaut, dass sich Theorie und Praxis möglichst oft abwechseln. Durch gezieltes Wiederholen kann sich das Erlernte im Langzeitgedächtnis festigen. Kurzen Einführungen folgen praktische Übungen. </w:t>
      </w:r>
      <w:r w:rsidR="00BE7455">
        <w:rPr>
          <w:rFonts w:ascii="Calibri" w:hAnsi="Calibri"/>
          <w:sz w:val="32"/>
          <w:szCs w:val="32"/>
        </w:rPr>
        <w:t xml:space="preserve">Diskussionen und Erfahrungsaustausch ermöglichen den TeilnehmerInnen, aus eigenen Situationen heraus Erfahrungen weiterzugeben und die Themen lebendig zu halten. </w:t>
      </w:r>
    </w:p>
    <w:p w14:paraId="23C6CA37" w14:textId="6D1FE6D0" w:rsidR="00BE7455" w:rsidRDefault="00BE7455" w:rsidP="008B7947">
      <w:pPr>
        <w:pStyle w:val="Fuzeile"/>
        <w:tabs>
          <w:tab w:val="clear" w:pos="4536"/>
          <w:tab w:val="clear" w:pos="9072"/>
          <w:tab w:val="left" w:pos="2752"/>
        </w:tabs>
        <w:spacing w:before="240" w:line="276" w:lineRule="auto"/>
        <w:rPr>
          <w:rFonts w:ascii="Calibri" w:hAnsi="Calibri"/>
          <w:sz w:val="32"/>
          <w:szCs w:val="32"/>
        </w:rPr>
      </w:pPr>
      <w:r>
        <w:rPr>
          <w:rFonts w:ascii="Calibri" w:hAnsi="Calibri"/>
          <w:sz w:val="32"/>
          <w:szCs w:val="32"/>
        </w:rPr>
        <w:t xml:space="preserve">Da die Arbeit am Computer weniger eine körperliche, dafür aber umso mehr eine geistige Herausforderung ist, empfiehlt es sich, zwischendurch ein paar </w:t>
      </w:r>
      <w:r w:rsidR="00F54F01">
        <w:rPr>
          <w:rFonts w:ascii="Calibri" w:hAnsi="Calibri"/>
          <w:sz w:val="32"/>
          <w:szCs w:val="32"/>
        </w:rPr>
        <w:t>Lockerungsübungen einzubauen. Durch Bewegung wird das Gehirn besser durchblutet, wodurch die Konzentrationsfähigkeit wieder steigt und Stress abgebaut wird.</w:t>
      </w:r>
    </w:p>
    <w:p w14:paraId="47D31B64" w14:textId="77777777" w:rsidR="00EF6D67" w:rsidRDefault="00EF6D67" w:rsidP="008B7947">
      <w:pPr>
        <w:pStyle w:val="Fuzeile"/>
        <w:tabs>
          <w:tab w:val="clear" w:pos="4536"/>
          <w:tab w:val="center" w:pos="4253"/>
          <w:tab w:val="left" w:pos="6816"/>
          <w:tab w:val="right" w:pos="14288"/>
        </w:tabs>
        <w:spacing w:before="240" w:line="276" w:lineRule="auto"/>
        <w:rPr>
          <w:rFonts w:ascii="Calibri" w:hAnsi="Calibri"/>
          <w:sz w:val="32"/>
          <w:szCs w:val="32"/>
        </w:rPr>
      </w:pPr>
    </w:p>
    <w:p w14:paraId="312E7F6D" w14:textId="77777777" w:rsidR="00EF6D67" w:rsidRDefault="00EF6D67" w:rsidP="007F5CE7">
      <w:pPr>
        <w:pStyle w:val="Fuzeile"/>
        <w:tabs>
          <w:tab w:val="clear" w:pos="4536"/>
          <w:tab w:val="center" w:pos="4253"/>
          <w:tab w:val="left" w:pos="6816"/>
          <w:tab w:val="right" w:pos="14288"/>
        </w:tabs>
        <w:rPr>
          <w:rFonts w:ascii="Calibri" w:hAnsi="Calibri"/>
          <w:sz w:val="32"/>
          <w:szCs w:val="32"/>
        </w:rPr>
      </w:pPr>
    </w:p>
    <w:p w14:paraId="5FDB38E2" w14:textId="77777777" w:rsidR="00CD573D" w:rsidRPr="00EF12DE" w:rsidRDefault="00CD573D" w:rsidP="00CD573D">
      <w:pPr>
        <w:pStyle w:val="Fuzeile"/>
        <w:pBdr>
          <w:bottom w:val="single" w:sz="4" w:space="1" w:color="auto"/>
        </w:pBdr>
        <w:tabs>
          <w:tab w:val="clear" w:pos="4536"/>
          <w:tab w:val="center" w:pos="4253"/>
          <w:tab w:val="left" w:pos="6816"/>
          <w:tab w:val="right" w:pos="14288"/>
        </w:tabs>
        <w:rPr>
          <w:rFonts w:ascii="Calibri" w:hAnsi="Calibri"/>
          <w:sz w:val="32"/>
          <w:szCs w:val="32"/>
        </w:rPr>
      </w:pPr>
      <w:r>
        <w:rPr>
          <w:rFonts w:ascii="Calibri" w:hAnsi="Calibri"/>
          <w:sz w:val="32"/>
          <w:szCs w:val="32"/>
        </w:rPr>
        <w:t>Anschlussfähigkeit an die Praxis:</w:t>
      </w:r>
    </w:p>
    <w:p w14:paraId="78223075" w14:textId="77777777" w:rsidR="00EF12DE" w:rsidRDefault="00EF12DE" w:rsidP="00EF12DE">
      <w:pPr>
        <w:pStyle w:val="Fuzeile"/>
        <w:tabs>
          <w:tab w:val="clear" w:pos="4536"/>
          <w:tab w:val="center" w:pos="4253"/>
          <w:tab w:val="left" w:pos="6816"/>
          <w:tab w:val="right" w:pos="14288"/>
        </w:tabs>
        <w:rPr>
          <w:rFonts w:ascii="Calibri" w:hAnsi="Calibri"/>
          <w:sz w:val="32"/>
          <w:szCs w:val="32"/>
        </w:rPr>
      </w:pPr>
    </w:p>
    <w:p w14:paraId="04C3DBF3" w14:textId="522C1A3B" w:rsidR="008B7947" w:rsidRDefault="00BE7455" w:rsidP="008B7947">
      <w:pPr>
        <w:pStyle w:val="Fuzeile"/>
        <w:tabs>
          <w:tab w:val="clear" w:pos="4536"/>
          <w:tab w:val="clear" w:pos="9072"/>
          <w:tab w:val="left" w:pos="2752"/>
        </w:tabs>
        <w:spacing w:before="240" w:line="276" w:lineRule="auto"/>
        <w:rPr>
          <w:rFonts w:ascii="Calibri" w:hAnsi="Calibri"/>
          <w:sz w:val="32"/>
          <w:szCs w:val="32"/>
        </w:rPr>
      </w:pPr>
      <w:r>
        <w:rPr>
          <w:rFonts w:ascii="Calibri" w:hAnsi="Calibri"/>
          <w:sz w:val="32"/>
          <w:szCs w:val="32"/>
        </w:rPr>
        <w:t>Aufgrund der Lerninhalte können die TeilnehmerInnen das Gelernte sofort im Alltag umsetzen. Sei es, eine Telefonnummer im Internet zu suchen, ein neues Kochrezept, oder den Weg zu einem bestimmten Ort zu finden, das ist nun alles möglich</w:t>
      </w:r>
      <w:r w:rsidR="00F54F01">
        <w:rPr>
          <w:rFonts w:ascii="Calibri" w:hAnsi="Calibri"/>
          <w:sz w:val="32"/>
          <w:szCs w:val="32"/>
        </w:rPr>
        <w:t>, die TeilnehmerInnen müssen nun selber aktiv werden. Es bietet sich daher an, den TeilnehmerInnen eine konkrete Aufgabe mitzugeben. So kann z.B. jede/r die eigenen Passwörter auf ihre Sicherheit überprüfen und gegebenenfalls anpassen, ein bestimmtes Kochrezept im Internet suchen oder aktuelle Nachrichten im Internet lesen.</w:t>
      </w:r>
    </w:p>
    <w:p w14:paraId="5B8682A5" w14:textId="77777777" w:rsidR="00EF12DE" w:rsidRPr="00EF12DE" w:rsidRDefault="00EF12DE" w:rsidP="00EF12DE">
      <w:pPr>
        <w:pStyle w:val="Fuzeile"/>
        <w:tabs>
          <w:tab w:val="clear" w:pos="4536"/>
          <w:tab w:val="center" w:pos="4253"/>
          <w:tab w:val="left" w:pos="6816"/>
          <w:tab w:val="right" w:pos="14288"/>
        </w:tabs>
        <w:rPr>
          <w:rFonts w:ascii="Calibri" w:hAnsi="Calibri"/>
          <w:sz w:val="32"/>
          <w:szCs w:val="32"/>
        </w:rPr>
      </w:pPr>
    </w:p>
    <w:p w14:paraId="524ECB4F" w14:textId="77777777" w:rsidR="00EF12DE" w:rsidRDefault="00EF12DE" w:rsidP="00EF12DE">
      <w:pPr>
        <w:pStyle w:val="Fuzeile"/>
        <w:tabs>
          <w:tab w:val="clear" w:pos="4536"/>
          <w:tab w:val="center" w:pos="4253"/>
          <w:tab w:val="left" w:pos="6816"/>
          <w:tab w:val="right" w:pos="14288"/>
        </w:tabs>
        <w:rPr>
          <w:rFonts w:ascii="Calibri" w:hAnsi="Calibri"/>
          <w:sz w:val="32"/>
          <w:szCs w:val="32"/>
        </w:rPr>
      </w:pPr>
    </w:p>
    <w:p w14:paraId="33DA6799" w14:textId="18A87469" w:rsidR="00442D3C" w:rsidRPr="00442D3C" w:rsidRDefault="00EF6D67" w:rsidP="00442D3C">
      <w:pPr>
        <w:spacing w:before="120" w:after="120"/>
        <w:jc w:val="center"/>
        <w:rPr>
          <w:rFonts w:ascii="Calibri" w:hAnsi="Calibri"/>
          <w:b/>
          <w:color w:val="6F002B"/>
          <w:sz w:val="44"/>
          <w:szCs w:val="44"/>
        </w:rPr>
      </w:pPr>
      <w:r>
        <w:rPr>
          <w:rFonts w:ascii="Calibri" w:hAnsi="Calibri"/>
          <w:b/>
          <w:color w:val="6F002B"/>
          <w:sz w:val="44"/>
          <w:szCs w:val="44"/>
        </w:rPr>
        <w:br w:type="page"/>
      </w:r>
      <w:r w:rsidR="00442D3C" w:rsidRPr="00442D3C">
        <w:rPr>
          <w:rFonts w:ascii="Calibri" w:hAnsi="Calibri"/>
          <w:b/>
          <w:color w:val="6F002B"/>
          <w:sz w:val="44"/>
          <w:szCs w:val="44"/>
        </w:rPr>
        <w:lastRenderedPageBreak/>
        <w:t xml:space="preserve">DESIGN für </w:t>
      </w:r>
      <w:r w:rsidR="00442D3C" w:rsidRPr="009C408D">
        <w:rPr>
          <w:rFonts w:ascii="Calibri" w:hAnsi="Calibri"/>
          <w:b/>
          <w:color w:val="6F002B"/>
          <w:sz w:val="44"/>
          <w:szCs w:val="44"/>
        </w:rPr>
        <w:t xml:space="preserve">das Modul </w:t>
      </w:r>
      <w:r w:rsidR="00442D3C" w:rsidRPr="00442D3C">
        <w:rPr>
          <w:rFonts w:ascii="Calibri" w:hAnsi="Calibri"/>
          <w:b/>
          <w:color w:val="6F002B"/>
          <w:sz w:val="44"/>
          <w:szCs w:val="44"/>
        </w:rPr>
        <w:t>"</w:t>
      </w:r>
      <w:r w:rsidR="00B927D3">
        <w:rPr>
          <w:rFonts w:ascii="Calibri" w:hAnsi="Calibri"/>
          <w:b/>
          <w:color w:val="6F002B"/>
          <w:sz w:val="44"/>
          <w:szCs w:val="44"/>
        </w:rPr>
        <w:t>Achtsamkeit - IKT</w:t>
      </w:r>
      <w:r w:rsidR="00442D3C" w:rsidRPr="00442D3C">
        <w:rPr>
          <w:rFonts w:ascii="Calibri" w:hAnsi="Calibri"/>
          <w:b/>
          <w:color w:val="6F002B"/>
          <w:sz w:val="44"/>
          <w:szCs w:val="44"/>
        </w:rPr>
        <w:t>"</w:t>
      </w:r>
    </w:p>
    <w:tbl>
      <w:tblPr>
        <w:tblpPr w:leftFromText="141" w:rightFromText="141" w:vertAnchor="text" w:horzAnchor="margin" w:tblpY="506"/>
        <w:tblW w:w="1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7"/>
        <w:gridCol w:w="1843"/>
        <w:gridCol w:w="6628"/>
        <w:gridCol w:w="2871"/>
        <w:gridCol w:w="2919"/>
        <w:gridCol w:w="2859"/>
      </w:tblGrid>
      <w:tr w:rsidR="002F1BBD" w:rsidRPr="00442D3C" w14:paraId="7D52803F" w14:textId="77777777" w:rsidTr="00DB7AE5">
        <w:trPr>
          <w:cantSplit/>
          <w:trHeight w:val="1205"/>
          <w:tblHeader/>
        </w:trPr>
        <w:tc>
          <w:tcPr>
            <w:tcW w:w="567" w:type="dxa"/>
            <w:shd w:val="clear" w:color="auto" w:fill="F0D4DA"/>
            <w:vAlign w:val="center"/>
          </w:tcPr>
          <w:p w14:paraId="61F5341F" w14:textId="5D04CF4F" w:rsidR="002F1BBD" w:rsidRPr="00FC74AD" w:rsidRDefault="00FC74AD" w:rsidP="00FC74AD">
            <w:pPr>
              <w:jc w:val="center"/>
              <w:rPr>
                <w:rFonts w:ascii="Calibri" w:eastAsia="Calibri" w:hAnsi="Calibri" w:cs="Arial"/>
                <w:bCs/>
                <w:sz w:val="22"/>
                <w:szCs w:val="22"/>
                <w:lang w:val="de-AT" w:eastAsia="en-US"/>
              </w:rPr>
            </w:pPr>
            <w:r w:rsidRPr="00FC74AD">
              <w:rPr>
                <w:rFonts w:ascii="Calibri" w:eastAsia="Calibri" w:hAnsi="Calibri" w:cs="Arial"/>
                <w:b/>
                <w:lang w:val="de-AT" w:eastAsia="en-US"/>
              </w:rPr>
              <w:t>N</w:t>
            </w:r>
            <w:r>
              <w:rPr>
                <w:rFonts w:ascii="Calibri" w:eastAsia="Calibri" w:hAnsi="Calibri" w:cs="Arial"/>
                <w:b/>
                <w:lang w:val="de-AT" w:eastAsia="en-US"/>
              </w:rPr>
              <w:t>r.</w:t>
            </w:r>
          </w:p>
        </w:tc>
        <w:tc>
          <w:tcPr>
            <w:tcW w:w="1417" w:type="dxa"/>
            <w:shd w:val="clear" w:color="auto" w:fill="F0D4DA"/>
            <w:vAlign w:val="center"/>
          </w:tcPr>
          <w:p w14:paraId="1397DABA" w14:textId="07339C06" w:rsidR="002F1BBD" w:rsidRPr="00C05FD5" w:rsidRDefault="002F1BBD" w:rsidP="00AB107F">
            <w:pPr>
              <w:jc w:val="center"/>
              <w:rPr>
                <w:rFonts w:ascii="Calibri" w:eastAsia="Calibri" w:hAnsi="Calibri" w:cs="Arial"/>
                <w:b/>
                <w:lang w:val="de-AT" w:eastAsia="en-US"/>
              </w:rPr>
            </w:pPr>
            <w:bookmarkStart w:id="1" w:name="_Hlk14765634"/>
            <w:r w:rsidRPr="00C05FD5">
              <w:rPr>
                <w:rFonts w:ascii="Calibri" w:eastAsia="Calibri" w:hAnsi="Calibri" w:cs="Arial"/>
                <w:b/>
                <w:lang w:val="de-AT" w:eastAsia="en-US"/>
              </w:rPr>
              <w:t>Geschätzter Lernumfang</w:t>
            </w:r>
          </w:p>
          <w:p w14:paraId="43AEC259" w14:textId="77777777" w:rsidR="002F1BBD" w:rsidRPr="00C05FD5" w:rsidRDefault="002F1BBD" w:rsidP="00AB107F">
            <w:pPr>
              <w:jc w:val="center"/>
              <w:rPr>
                <w:rFonts w:ascii="Calibri" w:eastAsia="Calibri" w:hAnsi="Calibri" w:cs="Arial"/>
                <w:b/>
                <w:lang w:val="de-AT" w:eastAsia="en-US"/>
              </w:rPr>
            </w:pPr>
            <w:r w:rsidRPr="00C05FD5">
              <w:rPr>
                <w:rFonts w:ascii="Calibri" w:eastAsia="Calibri" w:hAnsi="Calibri" w:cs="Arial"/>
                <w:b/>
                <w:lang w:val="de-AT" w:eastAsia="en-US"/>
              </w:rPr>
              <w:t>in Minuten</w:t>
            </w:r>
          </w:p>
        </w:tc>
        <w:tc>
          <w:tcPr>
            <w:tcW w:w="1843" w:type="dxa"/>
            <w:shd w:val="clear" w:color="auto" w:fill="F0D4DA"/>
            <w:vAlign w:val="center"/>
          </w:tcPr>
          <w:p w14:paraId="2262B3B0" w14:textId="585E3808" w:rsidR="002F1BBD" w:rsidRPr="00C05FD5" w:rsidRDefault="002F1BBD" w:rsidP="00AB107F">
            <w:pPr>
              <w:jc w:val="center"/>
              <w:rPr>
                <w:rFonts w:ascii="Calibri" w:eastAsia="Calibri" w:hAnsi="Calibri" w:cs="Arial"/>
                <w:b/>
                <w:lang w:val="de-AT" w:eastAsia="en-US"/>
              </w:rPr>
            </w:pPr>
            <w:r w:rsidRPr="00C05FD5">
              <w:rPr>
                <w:rFonts w:ascii="Calibri" w:eastAsia="Calibri" w:hAnsi="Calibri" w:cs="Arial"/>
                <w:b/>
                <w:lang w:val="de-AT" w:eastAsia="en-US"/>
              </w:rPr>
              <w:t>Titel de</w:t>
            </w:r>
            <w:r>
              <w:rPr>
                <w:rFonts w:ascii="Calibri" w:eastAsia="Calibri" w:hAnsi="Calibri" w:cs="Arial"/>
                <w:b/>
                <w:lang w:val="de-AT" w:eastAsia="en-US"/>
              </w:rPr>
              <w:t>r</w:t>
            </w:r>
            <w:r w:rsidRPr="00C05FD5">
              <w:rPr>
                <w:rFonts w:ascii="Calibri" w:eastAsia="Calibri" w:hAnsi="Calibri" w:cs="Arial"/>
                <w:b/>
                <w:lang w:val="de-AT" w:eastAsia="en-US"/>
              </w:rPr>
              <w:t xml:space="preserve"> </w:t>
            </w:r>
          </w:p>
          <w:p w14:paraId="3F943B3B" w14:textId="77777777" w:rsidR="002F1BBD" w:rsidRPr="00C05FD5" w:rsidRDefault="002F1BBD" w:rsidP="00AB107F">
            <w:pPr>
              <w:jc w:val="center"/>
              <w:rPr>
                <w:rFonts w:ascii="Calibri" w:eastAsia="Calibri" w:hAnsi="Calibri" w:cs="Arial"/>
                <w:b/>
                <w:lang w:val="de-AT" w:eastAsia="en-US"/>
              </w:rPr>
            </w:pPr>
            <w:r>
              <w:rPr>
                <w:rFonts w:ascii="Calibri" w:eastAsia="Calibri" w:hAnsi="Calibri" w:cs="Arial"/>
                <w:b/>
                <w:lang w:val="de-AT" w:eastAsia="en-US"/>
              </w:rPr>
              <w:t>Aktivität</w:t>
            </w:r>
          </w:p>
        </w:tc>
        <w:tc>
          <w:tcPr>
            <w:tcW w:w="6628" w:type="dxa"/>
            <w:shd w:val="clear" w:color="auto" w:fill="F0D4DA"/>
            <w:vAlign w:val="center"/>
          </w:tcPr>
          <w:p w14:paraId="34B12D89" w14:textId="77777777" w:rsidR="002F1BBD" w:rsidRPr="00C05FD5" w:rsidRDefault="002F1BBD" w:rsidP="00AB107F">
            <w:pPr>
              <w:jc w:val="center"/>
              <w:rPr>
                <w:rFonts w:ascii="Calibri" w:eastAsia="Calibri" w:hAnsi="Calibri" w:cs="Arial"/>
                <w:b/>
                <w:lang w:val="de-AT" w:eastAsia="en-US"/>
              </w:rPr>
            </w:pPr>
            <w:r>
              <w:rPr>
                <w:rFonts w:ascii="Calibri" w:eastAsia="Calibri" w:hAnsi="Calibri" w:cs="Arial"/>
                <w:b/>
                <w:lang w:val="de-AT" w:eastAsia="en-US"/>
              </w:rPr>
              <w:t>Kurze Aktivitätsbeschreibung</w:t>
            </w:r>
          </w:p>
        </w:tc>
        <w:tc>
          <w:tcPr>
            <w:tcW w:w="2871" w:type="dxa"/>
            <w:shd w:val="clear" w:color="auto" w:fill="F0D4DA"/>
            <w:vAlign w:val="center"/>
          </w:tcPr>
          <w:p w14:paraId="0C2CB837" w14:textId="77777777" w:rsidR="002F1BBD" w:rsidRPr="00C05FD5" w:rsidRDefault="002F1BBD" w:rsidP="00AB107F">
            <w:pPr>
              <w:jc w:val="center"/>
              <w:rPr>
                <w:rFonts w:ascii="Calibri" w:eastAsia="Calibri" w:hAnsi="Calibri" w:cs="Arial"/>
                <w:b/>
                <w:lang w:val="de-AT" w:eastAsia="en-US"/>
              </w:rPr>
            </w:pPr>
            <w:r w:rsidRPr="00C05FD5">
              <w:rPr>
                <w:rFonts w:ascii="Calibri" w:eastAsia="Calibri" w:hAnsi="Calibri" w:cs="Arial"/>
                <w:b/>
                <w:lang w:val="de-AT" w:eastAsia="en-US"/>
              </w:rPr>
              <w:t xml:space="preserve">Sozialform </w:t>
            </w:r>
          </w:p>
        </w:tc>
        <w:tc>
          <w:tcPr>
            <w:tcW w:w="2919" w:type="dxa"/>
            <w:shd w:val="clear" w:color="auto" w:fill="F0D4DA"/>
          </w:tcPr>
          <w:p w14:paraId="2AA3C87C" w14:textId="77777777" w:rsidR="002F1BBD" w:rsidRPr="00C05FD5" w:rsidRDefault="002F1BBD" w:rsidP="00AB107F">
            <w:pPr>
              <w:spacing w:after="200" w:line="276" w:lineRule="auto"/>
              <w:jc w:val="center"/>
              <w:rPr>
                <w:rFonts w:ascii="Calibri" w:eastAsia="Calibri" w:hAnsi="Calibri" w:cs="Arial"/>
                <w:b/>
                <w:lang w:val="de-AT" w:eastAsia="en-US"/>
              </w:rPr>
            </w:pPr>
          </w:p>
          <w:p w14:paraId="684F00DB" w14:textId="77777777" w:rsidR="002F1BBD" w:rsidRPr="00C05FD5" w:rsidRDefault="002F1BBD" w:rsidP="00AB107F">
            <w:pPr>
              <w:spacing w:after="200" w:line="276" w:lineRule="auto"/>
              <w:jc w:val="center"/>
              <w:rPr>
                <w:rFonts w:ascii="Calibri" w:eastAsia="Calibri" w:hAnsi="Calibri" w:cs="Arial"/>
                <w:lang w:val="de-AT" w:eastAsia="en-US"/>
              </w:rPr>
            </w:pPr>
            <w:r w:rsidRPr="00C05FD5">
              <w:rPr>
                <w:rFonts w:ascii="Calibri" w:eastAsia="Calibri" w:hAnsi="Calibri" w:cs="Arial"/>
                <w:b/>
                <w:lang w:val="de-AT" w:eastAsia="en-US"/>
              </w:rPr>
              <w:t>Lernräume</w:t>
            </w:r>
          </w:p>
        </w:tc>
        <w:tc>
          <w:tcPr>
            <w:tcW w:w="2859" w:type="dxa"/>
            <w:shd w:val="clear" w:color="auto" w:fill="F0D4DA"/>
            <w:vAlign w:val="center"/>
          </w:tcPr>
          <w:p w14:paraId="39E0BA29" w14:textId="77777777" w:rsidR="002F1BBD" w:rsidRPr="00C05FD5" w:rsidRDefault="002F1BBD" w:rsidP="00AB107F">
            <w:pPr>
              <w:jc w:val="center"/>
              <w:rPr>
                <w:rFonts w:ascii="Calibri" w:eastAsia="Calibri" w:hAnsi="Calibri" w:cs="Arial"/>
                <w:b/>
                <w:lang w:val="de-AT" w:eastAsia="en-US"/>
              </w:rPr>
            </w:pPr>
            <w:r w:rsidRPr="00C05FD5">
              <w:rPr>
                <w:rFonts w:ascii="Calibri" w:eastAsia="Calibri" w:hAnsi="Calibri" w:cs="Arial"/>
                <w:b/>
                <w:lang w:val="de-AT" w:eastAsia="en-US"/>
              </w:rPr>
              <w:t>Materialbedarf/Medien</w:t>
            </w:r>
          </w:p>
        </w:tc>
      </w:tr>
      <w:tr w:rsidR="002F1BBD" w:rsidRPr="00442D3C" w14:paraId="116F9491" w14:textId="77777777" w:rsidTr="00DB7AE5">
        <w:trPr>
          <w:cantSplit/>
          <w:trHeight w:val="580"/>
        </w:trPr>
        <w:tc>
          <w:tcPr>
            <w:tcW w:w="567" w:type="dxa"/>
            <w:vMerge w:val="restart"/>
          </w:tcPr>
          <w:p w14:paraId="47D07B5D" w14:textId="672ABBDF" w:rsidR="002F1BBD" w:rsidRPr="00FC74AD" w:rsidRDefault="002F1BBD" w:rsidP="00AB107F">
            <w:pPr>
              <w:spacing w:before="120" w:line="276" w:lineRule="auto"/>
              <w:rPr>
                <w:rFonts w:ascii="Calibri" w:eastAsia="Calibri" w:hAnsi="Calibri" w:cs="Arial"/>
                <w:bCs/>
                <w:sz w:val="22"/>
                <w:szCs w:val="22"/>
                <w:lang w:val="de-AT" w:eastAsia="en-US"/>
              </w:rPr>
            </w:pPr>
            <w:r w:rsidRPr="00FC74AD">
              <w:rPr>
                <w:rFonts w:ascii="Calibri" w:eastAsia="Calibri" w:hAnsi="Calibri" w:cs="Arial"/>
                <w:bCs/>
                <w:sz w:val="22"/>
                <w:szCs w:val="22"/>
                <w:lang w:val="de-AT" w:eastAsia="en-US"/>
              </w:rPr>
              <w:t>1</w:t>
            </w:r>
          </w:p>
        </w:tc>
        <w:tc>
          <w:tcPr>
            <w:tcW w:w="1417" w:type="dxa"/>
            <w:shd w:val="clear" w:color="auto" w:fill="auto"/>
          </w:tcPr>
          <w:p w14:paraId="610EEA6B" w14:textId="16DD6DF8" w:rsidR="002F1BBD" w:rsidRPr="00C05FD5"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400FD188" w14:textId="7081A5F7" w:rsidR="002F1BBD"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Aktivierung zum Thema Medien</w:t>
            </w:r>
          </w:p>
          <w:p w14:paraId="1443FCB1" w14:textId="4D1C6BDC" w:rsidR="002F1BBD" w:rsidRPr="00C05FD5" w:rsidRDefault="002F1BBD" w:rsidP="00AB107F">
            <w:pPr>
              <w:spacing w:before="120" w:line="276" w:lineRule="auto"/>
              <w:rPr>
                <w:rFonts w:ascii="Calibri" w:eastAsia="Calibri" w:hAnsi="Calibri" w:cs="Arial"/>
                <w:sz w:val="22"/>
                <w:szCs w:val="22"/>
                <w:lang w:val="de-AT" w:eastAsia="en-US"/>
              </w:rPr>
            </w:pPr>
          </w:p>
        </w:tc>
        <w:tc>
          <w:tcPr>
            <w:tcW w:w="6628" w:type="dxa"/>
            <w:shd w:val="clear" w:color="auto" w:fill="auto"/>
          </w:tcPr>
          <w:p w14:paraId="54F08E63" w14:textId="77777777" w:rsidR="002F1BBD"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Auf ein Flipchart wird das Wort „Medien“ geschrieben sowie die zwei Fragen:</w:t>
            </w:r>
          </w:p>
          <w:p w14:paraId="47EA923C" w14:textId="77777777" w:rsidR="002F1BBD" w:rsidRDefault="002F1BBD" w:rsidP="00E2460F">
            <w:pPr>
              <w:pStyle w:val="Listenabsatz"/>
              <w:numPr>
                <w:ilvl w:val="0"/>
                <w:numId w:val="5"/>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Was verstehen wir unter Medien?</w:t>
            </w:r>
          </w:p>
          <w:p w14:paraId="2CDC23AF" w14:textId="77777777" w:rsidR="002F1BBD" w:rsidRDefault="002F1BBD" w:rsidP="00E2460F">
            <w:pPr>
              <w:pStyle w:val="Listenabsatz"/>
              <w:numPr>
                <w:ilvl w:val="0"/>
                <w:numId w:val="5"/>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Welche Medien kennen wir?</w:t>
            </w:r>
          </w:p>
          <w:p w14:paraId="7D8D46AB" w14:textId="30216B7E" w:rsidR="002F1BBD" w:rsidRDefault="002F1BBD" w:rsidP="00D81B4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Die </w:t>
            </w:r>
            <w:r w:rsidR="00D12639">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sagen, welche Medien sie kennen, dabei kann der Trainer/die Trainerin unterstützend tätig sein und Fragen stellen. Schließlich sollte auf dem Flipchart eine Sammlung mit zumindest folgenden Begriffen stehen:</w:t>
            </w:r>
          </w:p>
          <w:p w14:paraId="5022C5B3" w14:textId="77777777" w:rsidR="002F1BBD" w:rsidRPr="00D81B41" w:rsidRDefault="002F1BBD" w:rsidP="00E2460F">
            <w:pPr>
              <w:pStyle w:val="Listenabsatz"/>
              <w:numPr>
                <w:ilvl w:val="0"/>
                <w:numId w:val="6"/>
              </w:numPr>
              <w:contextualSpacing/>
              <w:rPr>
                <w:rFonts w:asciiTheme="minorHAnsi" w:eastAsia="Calibri" w:hAnsiTheme="minorHAnsi" w:cstheme="minorHAnsi"/>
                <w:sz w:val="22"/>
                <w:szCs w:val="22"/>
                <w:lang w:val="de-AT"/>
              </w:rPr>
            </w:pPr>
            <w:r w:rsidRPr="00D81B41">
              <w:rPr>
                <w:rFonts w:asciiTheme="minorHAnsi" w:eastAsia="Calibri" w:hAnsiTheme="minorHAnsi" w:cstheme="minorHAnsi"/>
                <w:sz w:val="22"/>
                <w:szCs w:val="22"/>
              </w:rPr>
              <w:t>Radio</w:t>
            </w:r>
          </w:p>
          <w:p w14:paraId="61074F9F" w14:textId="77777777" w:rsidR="002F1BBD" w:rsidRPr="00D81B41" w:rsidRDefault="002F1BBD" w:rsidP="00E2460F">
            <w:pPr>
              <w:pStyle w:val="Listenabsatz"/>
              <w:numPr>
                <w:ilvl w:val="0"/>
                <w:numId w:val="6"/>
              </w:numPr>
              <w:contextualSpacing/>
              <w:rPr>
                <w:rFonts w:asciiTheme="minorHAnsi" w:eastAsia="Calibri" w:hAnsiTheme="minorHAnsi" w:cstheme="minorHAnsi"/>
                <w:sz w:val="22"/>
                <w:szCs w:val="22"/>
              </w:rPr>
            </w:pPr>
            <w:r w:rsidRPr="00D81B41">
              <w:rPr>
                <w:rFonts w:asciiTheme="minorHAnsi" w:eastAsia="Calibri" w:hAnsiTheme="minorHAnsi" w:cstheme="minorHAnsi"/>
                <w:sz w:val="22"/>
                <w:szCs w:val="22"/>
              </w:rPr>
              <w:t>Fernseher/Video</w:t>
            </w:r>
          </w:p>
          <w:p w14:paraId="708680AB" w14:textId="77777777" w:rsidR="002F1BBD" w:rsidRPr="00D81B41" w:rsidRDefault="002F1BBD" w:rsidP="00E2460F">
            <w:pPr>
              <w:pStyle w:val="Listenabsatz"/>
              <w:numPr>
                <w:ilvl w:val="0"/>
                <w:numId w:val="6"/>
              </w:numPr>
              <w:contextualSpacing/>
              <w:rPr>
                <w:rFonts w:asciiTheme="minorHAnsi" w:eastAsia="Calibri" w:hAnsiTheme="minorHAnsi" w:cstheme="minorHAnsi"/>
                <w:sz w:val="22"/>
                <w:szCs w:val="22"/>
              </w:rPr>
            </w:pPr>
            <w:r w:rsidRPr="00D81B41">
              <w:rPr>
                <w:rFonts w:asciiTheme="minorHAnsi" w:eastAsia="Calibri" w:hAnsiTheme="minorHAnsi" w:cstheme="minorHAnsi"/>
                <w:sz w:val="22"/>
                <w:szCs w:val="22"/>
              </w:rPr>
              <w:t>Computer (Laptop)</w:t>
            </w:r>
          </w:p>
          <w:p w14:paraId="73030E43" w14:textId="77777777" w:rsidR="002F1BBD" w:rsidRPr="00D81B41" w:rsidRDefault="002F1BBD" w:rsidP="00E2460F">
            <w:pPr>
              <w:pStyle w:val="Listenabsatz"/>
              <w:numPr>
                <w:ilvl w:val="0"/>
                <w:numId w:val="6"/>
              </w:numPr>
              <w:contextualSpacing/>
              <w:rPr>
                <w:rFonts w:asciiTheme="minorHAnsi" w:eastAsia="Calibri" w:hAnsiTheme="minorHAnsi" w:cstheme="minorHAnsi"/>
                <w:sz w:val="22"/>
                <w:szCs w:val="22"/>
              </w:rPr>
            </w:pPr>
            <w:r w:rsidRPr="00D81B41">
              <w:rPr>
                <w:rFonts w:asciiTheme="minorHAnsi" w:eastAsia="Calibri" w:hAnsiTheme="minorHAnsi" w:cstheme="minorHAnsi"/>
                <w:sz w:val="22"/>
                <w:szCs w:val="22"/>
              </w:rPr>
              <w:t>Buch/Zeitschrift/Zeitung</w:t>
            </w:r>
          </w:p>
          <w:p w14:paraId="57472124" w14:textId="77777777" w:rsidR="002F1BBD" w:rsidRPr="00D81B41" w:rsidRDefault="002F1BBD" w:rsidP="00E2460F">
            <w:pPr>
              <w:pStyle w:val="Listenabsatz"/>
              <w:numPr>
                <w:ilvl w:val="0"/>
                <w:numId w:val="6"/>
              </w:numPr>
              <w:contextualSpacing/>
              <w:rPr>
                <w:rFonts w:asciiTheme="minorHAnsi" w:eastAsia="Calibri" w:hAnsiTheme="minorHAnsi" w:cstheme="minorHAnsi"/>
                <w:sz w:val="22"/>
                <w:szCs w:val="22"/>
              </w:rPr>
            </w:pPr>
            <w:r w:rsidRPr="00D81B41">
              <w:rPr>
                <w:rFonts w:asciiTheme="minorHAnsi" w:eastAsia="Calibri" w:hAnsiTheme="minorHAnsi" w:cstheme="minorHAnsi"/>
                <w:sz w:val="22"/>
                <w:szCs w:val="22"/>
              </w:rPr>
              <w:t>Internet</w:t>
            </w:r>
          </w:p>
          <w:p w14:paraId="5ECF4535" w14:textId="77777777" w:rsidR="002F1BBD" w:rsidRPr="00D81B41" w:rsidRDefault="002F1BBD" w:rsidP="00E2460F">
            <w:pPr>
              <w:pStyle w:val="Listenabsatz"/>
              <w:numPr>
                <w:ilvl w:val="0"/>
                <w:numId w:val="6"/>
              </w:numPr>
              <w:contextualSpacing/>
              <w:rPr>
                <w:rFonts w:asciiTheme="minorHAnsi" w:eastAsia="Calibri" w:hAnsiTheme="minorHAnsi" w:cstheme="minorHAnsi"/>
                <w:sz w:val="22"/>
                <w:szCs w:val="22"/>
              </w:rPr>
            </w:pPr>
            <w:r w:rsidRPr="00D81B41">
              <w:rPr>
                <w:rFonts w:asciiTheme="minorHAnsi" w:eastAsia="Calibri" w:hAnsiTheme="minorHAnsi" w:cstheme="minorHAnsi"/>
                <w:sz w:val="22"/>
                <w:szCs w:val="22"/>
              </w:rPr>
              <w:t>CD/MP3/Schallplatte</w:t>
            </w:r>
          </w:p>
          <w:p w14:paraId="0F41C268" w14:textId="49C5CB3A" w:rsidR="002F1BBD" w:rsidRPr="00641938" w:rsidRDefault="002F1BBD" w:rsidP="00E2460F">
            <w:pPr>
              <w:pStyle w:val="Listenabsatz"/>
              <w:numPr>
                <w:ilvl w:val="0"/>
                <w:numId w:val="6"/>
              </w:numPr>
              <w:contextualSpacing/>
              <w:rPr>
                <w:rFonts w:asciiTheme="minorHAnsi" w:eastAsia="Calibri" w:hAnsiTheme="minorHAnsi" w:cstheme="minorHAnsi"/>
                <w:sz w:val="22"/>
                <w:szCs w:val="22"/>
              </w:rPr>
            </w:pPr>
            <w:r w:rsidRPr="00D81B41">
              <w:rPr>
                <w:rFonts w:asciiTheme="minorHAnsi" w:eastAsia="Calibri" w:hAnsiTheme="minorHAnsi" w:cstheme="minorHAnsi"/>
                <w:sz w:val="22"/>
                <w:szCs w:val="22"/>
              </w:rPr>
              <w:t>Smartphone</w:t>
            </w:r>
          </w:p>
        </w:tc>
        <w:tc>
          <w:tcPr>
            <w:tcW w:w="2871" w:type="dxa"/>
          </w:tcPr>
          <w:p w14:paraId="68CBDAC8" w14:textId="77777777"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60772746"/>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Einzelarbeit </w:t>
            </w:r>
          </w:p>
          <w:p w14:paraId="6F95240A"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13903459"/>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Partneraktivität </w:t>
            </w:r>
          </w:p>
          <w:p w14:paraId="4794775D"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33452617"/>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Kleingruppenarbeit</w:t>
            </w:r>
          </w:p>
          <w:p w14:paraId="25B3FBA2" w14:textId="6E355CF5"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98894958"/>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Plenum</w:t>
            </w:r>
          </w:p>
          <w:p w14:paraId="04C94F52" w14:textId="77777777" w:rsidR="002F1BBD" w:rsidRPr="00C05FD5" w:rsidRDefault="002F1BBD" w:rsidP="00AB107F">
            <w:pPr>
              <w:spacing w:line="276" w:lineRule="auto"/>
              <w:ind w:left="312" w:hanging="312"/>
              <w:rPr>
                <w:rFonts w:ascii="Calibri" w:hAnsi="Calibri" w:cs="Arial"/>
                <w:sz w:val="22"/>
                <w:szCs w:val="22"/>
                <w:lang w:val="de-AT" w:eastAsia="de-AT"/>
              </w:rPr>
            </w:pPr>
          </w:p>
        </w:tc>
        <w:tc>
          <w:tcPr>
            <w:tcW w:w="2919" w:type="dxa"/>
            <w:shd w:val="clear" w:color="auto" w:fill="auto"/>
          </w:tcPr>
          <w:p w14:paraId="39F4AB9F" w14:textId="6D228561"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87216640"/>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Kursraum</w:t>
            </w:r>
          </w:p>
          <w:p w14:paraId="7A68BA64"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24787376"/>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Wald/Wiese/Hof</w:t>
            </w:r>
          </w:p>
          <w:p w14:paraId="1EC3810C"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762822876"/>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 xml:space="preserve">Exkursion </w:t>
            </w:r>
          </w:p>
          <w:p w14:paraId="4D3A606E"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48763546"/>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Selbststudium zu Hause</w:t>
            </w:r>
          </w:p>
          <w:p w14:paraId="53924935" w14:textId="77777777" w:rsidR="002F1BBD" w:rsidRPr="00C05FD5" w:rsidRDefault="00AA7AC8" w:rsidP="00AB107F">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445858692"/>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 xml:space="preserve"> </w:t>
            </w:r>
            <w:r w:rsidR="002F1BBD" w:rsidRPr="00C05FD5">
              <w:rPr>
                <w:rFonts w:ascii="Calibri" w:hAnsi="Calibri" w:cs="Arial"/>
                <w:bCs/>
                <w:sz w:val="22"/>
                <w:szCs w:val="22"/>
                <w:lang w:val="de-AT" w:eastAsia="de-AT"/>
              </w:rPr>
              <w:t>S</w:t>
            </w:r>
            <w:r w:rsidR="002F1BBD" w:rsidRPr="00C05FD5">
              <w:rPr>
                <w:rFonts w:ascii="Calibri" w:hAnsi="Calibri" w:cs="Arial"/>
                <w:sz w:val="22"/>
                <w:szCs w:val="22"/>
                <w:lang w:val="de-AT" w:eastAsia="de-AT"/>
              </w:rPr>
              <w:t>onstiges, und zwar…</w:t>
            </w:r>
          </w:p>
          <w:p w14:paraId="2E0F49A7" w14:textId="77777777" w:rsidR="002F1BBD" w:rsidRPr="00C05FD5" w:rsidRDefault="002F1BBD" w:rsidP="00AB107F">
            <w:pPr>
              <w:spacing w:line="276" w:lineRule="auto"/>
              <w:rPr>
                <w:rFonts w:ascii="Calibri" w:hAnsi="Calibri" w:cs="Arial"/>
                <w:sz w:val="22"/>
                <w:szCs w:val="22"/>
                <w:lang w:val="de-AT" w:eastAsia="de-AT"/>
              </w:rPr>
            </w:pPr>
          </w:p>
          <w:p w14:paraId="1B894584" w14:textId="77777777" w:rsidR="002F1BBD" w:rsidRPr="00C05FD5" w:rsidRDefault="002F1BBD" w:rsidP="00AB107F">
            <w:pPr>
              <w:spacing w:line="276" w:lineRule="auto"/>
              <w:rPr>
                <w:rFonts w:ascii="Calibri" w:hAnsi="Calibri" w:cs="Arial"/>
                <w:sz w:val="22"/>
                <w:szCs w:val="22"/>
                <w:lang w:val="de-AT" w:eastAsia="de-AT"/>
              </w:rPr>
            </w:pPr>
          </w:p>
        </w:tc>
        <w:tc>
          <w:tcPr>
            <w:tcW w:w="2859" w:type="dxa"/>
          </w:tcPr>
          <w:p w14:paraId="7C3C951E" w14:textId="6F952BD4"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71323916"/>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Flipchart</w:t>
            </w:r>
          </w:p>
          <w:p w14:paraId="3B319AA2"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95708924"/>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Kärtchen</w:t>
            </w:r>
          </w:p>
          <w:p w14:paraId="790600B4"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08879196"/>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Arbeitsblätter</w:t>
            </w:r>
          </w:p>
          <w:p w14:paraId="76560102"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00079437"/>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Computer</w:t>
            </w:r>
          </w:p>
          <w:p w14:paraId="5C71A13C"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779952258"/>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 xml:space="preserve">Smartphones </w:t>
            </w:r>
          </w:p>
          <w:p w14:paraId="0E437036"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69530141"/>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Kopfhörer </w:t>
            </w:r>
          </w:p>
          <w:p w14:paraId="4C34934B"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870715792"/>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 xml:space="preserve"> </w:t>
            </w:r>
            <w:r w:rsidR="002F1BBD" w:rsidRPr="00C05FD5">
              <w:rPr>
                <w:rFonts w:ascii="Calibri" w:hAnsi="Calibri" w:cs="Arial"/>
                <w:bCs/>
                <w:sz w:val="22"/>
                <w:szCs w:val="22"/>
                <w:lang w:val="de-AT" w:eastAsia="de-AT"/>
              </w:rPr>
              <w:t>S</w:t>
            </w:r>
            <w:r w:rsidR="002F1BBD" w:rsidRPr="00C05FD5">
              <w:rPr>
                <w:rFonts w:ascii="Calibri" w:hAnsi="Calibri" w:cs="Arial"/>
                <w:sz w:val="22"/>
                <w:szCs w:val="22"/>
                <w:lang w:val="de-AT" w:eastAsia="de-AT"/>
              </w:rPr>
              <w:t>onstiges, und zwar…</w:t>
            </w:r>
          </w:p>
          <w:p w14:paraId="5BA98567" w14:textId="77777777" w:rsidR="002F1BBD" w:rsidRPr="00C05FD5" w:rsidRDefault="002F1BBD" w:rsidP="00AB107F">
            <w:pPr>
              <w:spacing w:line="276" w:lineRule="auto"/>
              <w:rPr>
                <w:rFonts w:ascii="Calibri" w:hAnsi="Calibri" w:cs="Arial"/>
                <w:bCs/>
                <w:sz w:val="22"/>
                <w:szCs w:val="22"/>
                <w:lang w:val="de-AT" w:eastAsia="de-AT"/>
              </w:rPr>
            </w:pPr>
          </w:p>
        </w:tc>
      </w:tr>
      <w:tr w:rsidR="002F1BBD" w:rsidRPr="00442D3C" w14:paraId="73BD2A90" w14:textId="77777777" w:rsidTr="00DB7AE5">
        <w:trPr>
          <w:cantSplit/>
          <w:trHeight w:val="580"/>
        </w:trPr>
        <w:tc>
          <w:tcPr>
            <w:tcW w:w="567" w:type="dxa"/>
            <w:vMerge/>
          </w:tcPr>
          <w:p w14:paraId="0293E883" w14:textId="77777777" w:rsidR="002F1BBD" w:rsidRPr="00FC74AD" w:rsidRDefault="002F1BBD" w:rsidP="00AB107F">
            <w:pPr>
              <w:spacing w:before="120" w:line="276" w:lineRule="auto"/>
              <w:rPr>
                <w:rFonts w:ascii="Calibri" w:eastAsia="Calibri" w:hAnsi="Calibri" w:cs="Arial"/>
                <w:bCs/>
                <w:sz w:val="22"/>
                <w:szCs w:val="22"/>
                <w:lang w:val="de-AT" w:eastAsia="en-US"/>
              </w:rPr>
            </w:pPr>
          </w:p>
        </w:tc>
        <w:tc>
          <w:tcPr>
            <w:tcW w:w="1417" w:type="dxa"/>
            <w:shd w:val="clear" w:color="auto" w:fill="auto"/>
          </w:tcPr>
          <w:p w14:paraId="7BE93872" w14:textId="24198870" w:rsidR="002F1BBD" w:rsidRPr="00C05FD5"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5</w:t>
            </w:r>
          </w:p>
        </w:tc>
        <w:tc>
          <w:tcPr>
            <w:tcW w:w="1843" w:type="dxa"/>
            <w:shd w:val="clear" w:color="auto" w:fill="auto"/>
          </w:tcPr>
          <w:p w14:paraId="3D275B8F" w14:textId="291C0308" w:rsidR="002F1BBD" w:rsidRPr="00C05FD5"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Vorstellung des Medientagebuchs</w:t>
            </w:r>
          </w:p>
        </w:tc>
        <w:tc>
          <w:tcPr>
            <w:tcW w:w="6628" w:type="dxa"/>
            <w:shd w:val="clear" w:color="auto" w:fill="auto"/>
          </w:tcPr>
          <w:p w14:paraId="1FDB9BC4" w14:textId="430EE970" w:rsidR="002F1BBD"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Der Trainer/die Trainerin stellt die Frage: „Was glauben Sie, wie lange verbringen Sie am Tag mit Ihrem Smartphone, wie oft schauen Sie auf das Smartphone?</w:t>
            </w:r>
          </w:p>
          <w:p w14:paraId="35E9FF6F" w14:textId="7BAE2BCB" w:rsidR="002F1BBD" w:rsidRDefault="002F1BBD" w:rsidP="00447885">
            <w:pPr>
              <w:pStyle w:val="Fuzeile"/>
              <w:numPr>
                <w:ilvl w:val="0"/>
                <w:numId w:val="13"/>
              </w:numPr>
              <w:tabs>
                <w:tab w:val="clear" w:pos="4536"/>
                <w:tab w:val="center" w:pos="4253"/>
                <w:tab w:val="left" w:pos="6816"/>
                <w:tab w:val="right" w:pos="14288"/>
              </w:tabs>
              <w:rPr>
                <w:rFonts w:ascii="Calibri" w:hAnsi="Calibri"/>
                <w:sz w:val="32"/>
                <w:szCs w:val="32"/>
              </w:rPr>
            </w:pPr>
            <w:r>
              <w:rPr>
                <w:rFonts w:ascii="Calibri" w:eastAsia="Calibri" w:hAnsi="Calibri" w:cs="Arial"/>
                <w:sz w:val="22"/>
                <w:szCs w:val="22"/>
                <w:lang w:val="de-AT" w:eastAsia="en-US"/>
              </w:rPr>
              <w:t xml:space="preserve">Das Medientagebuch wird vorgestellt (Tabelle auf dem Flipchart gezeichnet oder wenn vorhanden, per Beamer auf eine Leinwand projiziert). Die </w:t>
            </w:r>
            <w:r w:rsidR="00D12639">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erhalten die Aufgabe, einen oder zwei ganze Tage (je nachdem, wieviel Zeit bis zum nächsten Kurs ist), ein Medientagebuch zu führen (</w:t>
            </w:r>
            <w:r w:rsidRPr="002F1BBD">
              <w:rPr>
                <w:rFonts w:ascii="Calibri" w:eastAsia="Calibri" w:hAnsi="Calibri" w:cs="Arial"/>
                <w:b/>
                <w:bCs/>
                <w:sz w:val="22"/>
                <w:szCs w:val="22"/>
                <w:lang w:val="de-AT" w:eastAsia="en-US"/>
              </w:rPr>
              <w:t>Arbeitsblatt_Medientagebuch</w:t>
            </w:r>
            <w:r>
              <w:rPr>
                <w:rFonts w:ascii="Calibri" w:eastAsia="Calibri" w:hAnsi="Calibri" w:cs="Arial"/>
                <w:sz w:val="22"/>
                <w:szCs w:val="22"/>
                <w:lang w:val="de-AT" w:eastAsia="en-US"/>
              </w:rPr>
              <w:t>).</w:t>
            </w:r>
          </w:p>
          <w:p w14:paraId="29F05764" w14:textId="435D89B6" w:rsidR="002F1BBD" w:rsidRPr="00C05FD5"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Hier endet der erste Teil des Themas Medientagebuch. Der folgende Teil kann erst am nächsten Kurstag durchgeführt werden, wenn die </w:t>
            </w:r>
            <w:r w:rsidR="00D12639">
              <w:rPr>
                <w:rFonts w:ascii="Calibri" w:eastAsia="Calibri" w:hAnsi="Calibri" w:cs="Arial"/>
                <w:sz w:val="22"/>
                <w:szCs w:val="22"/>
                <w:lang w:val="de-AT" w:eastAsia="en-US"/>
              </w:rPr>
              <w:t>TeilnehmerInnen</w:t>
            </w:r>
            <w:r w:rsidR="00DF4C7D">
              <w:rPr>
                <w:rFonts w:ascii="Calibri" w:eastAsia="Calibri" w:hAnsi="Calibri" w:cs="Arial"/>
                <w:sz w:val="22"/>
                <w:szCs w:val="22"/>
                <w:lang w:val="de-AT" w:eastAsia="en-US"/>
              </w:rPr>
              <w:t xml:space="preserve"> i</w:t>
            </w:r>
            <w:r>
              <w:rPr>
                <w:rFonts w:ascii="Calibri" w:eastAsia="Calibri" w:hAnsi="Calibri" w:cs="Arial"/>
                <w:sz w:val="22"/>
                <w:szCs w:val="22"/>
                <w:lang w:val="de-AT" w:eastAsia="en-US"/>
              </w:rPr>
              <w:t>hre „Selbstlernaufgabe“ durchgeführt haben.</w:t>
            </w:r>
          </w:p>
        </w:tc>
        <w:tc>
          <w:tcPr>
            <w:tcW w:w="2871" w:type="dxa"/>
          </w:tcPr>
          <w:p w14:paraId="4DAB6942" w14:textId="77777777"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71030064"/>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Einzelarbeit </w:t>
            </w:r>
          </w:p>
          <w:p w14:paraId="43F1EC42"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37718714"/>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Partneraktivität </w:t>
            </w:r>
          </w:p>
          <w:p w14:paraId="33016D4E"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37678362"/>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Kleingruppenarbeit</w:t>
            </w:r>
          </w:p>
          <w:p w14:paraId="58CB0E32" w14:textId="179953D0"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135135944"/>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Plenum</w:t>
            </w:r>
          </w:p>
          <w:p w14:paraId="04555406" w14:textId="77777777" w:rsidR="002F1BBD" w:rsidRDefault="002F1BBD" w:rsidP="00AB107F">
            <w:pPr>
              <w:spacing w:before="120" w:line="276" w:lineRule="auto"/>
              <w:ind w:left="312" w:hanging="312"/>
              <w:rPr>
                <w:rFonts w:ascii="MS Gothic" w:eastAsia="MS Gothic" w:hAnsi="MS Gothic" w:cs="MS Gothic"/>
                <w:color w:val="993366"/>
              </w:rPr>
            </w:pPr>
          </w:p>
        </w:tc>
        <w:tc>
          <w:tcPr>
            <w:tcW w:w="2919" w:type="dxa"/>
            <w:shd w:val="clear" w:color="auto" w:fill="auto"/>
          </w:tcPr>
          <w:p w14:paraId="00EC6B3C" w14:textId="24FDB115"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83041420"/>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Kursraum</w:t>
            </w:r>
          </w:p>
          <w:p w14:paraId="08DA92D3"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8467564"/>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Wald/Wiese/Hof</w:t>
            </w:r>
          </w:p>
          <w:p w14:paraId="443F5AB5"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881547316"/>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 xml:space="preserve">Exkursion </w:t>
            </w:r>
          </w:p>
          <w:p w14:paraId="4D879D9E"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69619410"/>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Selbststudium zu Hause</w:t>
            </w:r>
          </w:p>
          <w:p w14:paraId="66B6A00C" w14:textId="77777777" w:rsidR="002F1BBD" w:rsidRPr="00C05FD5" w:rsidRDefault="00AA7AC8" w:rsidP="00AB107F">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949893826"/>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 xml:space="preserve"> </w:t>
            </w:r>
            <w:r w:rsidR="002F1BBD" w:rsidRPr="00C05FD5">
              <w:rPr>
                <w:rFonts w:ascii="Calibri" w:hAnsi="Calibri" w:cs="Arial"/>
                <w:bCs/>
                <w:sz w:val="22"/>
                <w:szCs w:val="22"/>
                <w:lang w:val="de-AT" w:eastAsia="de-AT"/>
              </w:rPr>
              <w:t>S</w:t>
            </w:r>
            <w:r w:rsidR="002F1BBD" w:rsidRPr="00C05FD5">
              <w:rPr>
                <w:rFonts w:ascii="Calibri" w:hAnsi="Calibri" w:cs="Arial"/>
                <w:sz w:val="22"/>
                <w:szCs w:val="22"/>
                <w:lang w:val="de-AT" w:eastAsia="de-AT"/>
              </w:rPr>
              <w:t>onstiges, und zwar…</w:t>
            </w:r>
          </w:p>
          <w:p w14:paraId="0726CA8C" w14:textId="77777777" w:rsidR="002F1BBD" w:rsidRPr="00C05FD5" w:rsidRDefault="002F1BBD" w:rsidP="00AB107F">
            <w:pPr>
              <w:spacing w:line="276" w:lineRule="auto"/>
              <w:rPr>
                <w:rFonts w:ascii="Calibri" w:hAnsi="Calibri" w:cs="Arial"/>
                <w:sz w:val="22"/>
                <w:szCs w:val="22"/>
                <w:lang w:val="de-AT" w:eastAsia="de-AT"/>
              </w:rPr>
            </w:pPr>
          </w:p>
          <w:p w14:paraId="58852299" w14:textId="77777777" w:rsidR="002F1BBD" w:rsidRDefault="002F1BBD" w:rsidP="00AB107F">
            <w:pPr>
              <w:spacing w:before="120" w:line="276" w:lineRule="auto"/>
              <w:ind w:left="312" w:hanging="312"/>
              <w:rPr>
                <w:rFonts w:ascii="MS Gothic" w:eastAsia="MS Gothic" w:hAnsi="MS Gothic" w:cs="MS Gothic"/>
                <w:color w:val="993366"/>
              </w:rPr>
            </w:pPr>
          </w:p>
        </w:tc>
        <w:tc>
          <w:tcPr>
            <w:tcW w:w="2859" w:type="dxa"/>
          </w:tcPr>
          <w:p w14:paraId="76351CB2" w14:textId="30E2A01A"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45233808"/>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Flipchart</w:t>
            </w:r>
          </w:p>
          <w:p w14:paraId="6E9ACF93"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52917965"/>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Kärtchen</w:t>
            </w:r>
          </w:p>
          <w:p w14:paraId="441A1E6F" w14:textId="73CB1B35"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48275516"/>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Arbeitsbl</w:t>
            </w:r>
            <w:r w:rsidR="002F1BBD">
              <w:rPr>
                <w:rFonts w:ascii="Calibri" w:hAnsi="Calibri" w:cs="Arial"/>
                <w:bCs/>
                <w:sz w:val="22"/>
                <w:szCs w:val="22"/>
                <w:lang w:val="de-AT" w:eastAsia="de-AT"/>
              </w:rPr>
              <w:t>ätter</w:t>
            </w:r>
          </w:p>
          <w:p w14:paraId="390E4EAF"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78478648"/>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Computer</w:t>
            </w:r>
          </w:p>
          <w:p w14:paraId="74ED588D"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110327110"/>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 xml:space="preserve">Smartphones </w:t>
            </w:r>
          </w:p>
          <w:p w14:paraId="506B1647"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40631724"/>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Kopfhörer </w:t>
            </w:r>
          </w:p>
          <w:p w14:paraId="374281C7"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607348786"/>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 xml:space="preserve"> </w:t>
            </w:r>
            <w:r w:rsidR="002F1BBD" w:rsidRPr="00C05FD5">
              <w:rPr>
                <w:rFonts w:ascii="Calibri" w:hAnsi="Calibri" w:cs="Arial"/>
                <w:bCs/>
                <w:sz w:val="22"/>
                <w:szCs w:val="22"/>
                <w:lang w:val="de-AT" w:eastAsia="de-AT"/>
              </w:rPr>
              <w:t>S</w:t>
            </w:r>
            <w:r w:rsidR="002F1BBD" w:rsidRPr="00C05FD5">
              <w:rPr>
                <w:rFonts w:ascii="Calibri" w:hAnsi="Calibri" w:cs="Arial"/>
                <w:sz w:val="22"/>
                <w:szCs w:val="22"/>
                <w:lang w:val="de-AT" w:eastAsia="de-AT"/>
              </w:rPr>
              <w:t>onstiges, und zwar…</w:t>
            </w:r>
          </w:p>
          <w:p w14:paraId="068D3F2C" w14:textId="77777777" w:rsidR="002F1BBD" w:rsidRDefault="002F1BBD" w:rsidP="00AB107F">
            <w:pPr>
              <w:spacing w:before="120" w:line="276" w:lineRule="auto"/>
              <w:ind w:left="312" w:hanging="312"/>
              <w:rPr>
                <w:rFonts w:ascii="MS Gothic" w:eastAsia="MS Gothic" w:hAnsi="MS Gothic" w:cs="MS Gothic"/>
                <w:color w:val="993366"/>
              </w:rPr>
            </w:pPr>
          </w:p>
        </w:tc>
      </w:tr>
      <w:tr w:rsidR="002F1BBD" w:rsidRPr="00442D3C" w14:paraId="64CF9A7E" w14:textId="77777777" w:rsidTr="00DB7AE5">
        <w:trPr>
          <w:cantSplit/>
          <w:trHeight w:val="580"/>
        </w:trPr>
        <w:tc>
          <w:tcPr>
            <w:tcW w:w="567" w:type="dxa"/>
            <w:vMerge/>
          </w:tcPr>
          <w:p w14:paraId="14AFB184" w14:textId="77777777" w:rsidR="002F1BBD" w:rsidRPr="00FC74AD" w:rsidRDefault="002F1BBD" w:rsidP="00AB107F">
            <w:pPr>
              <w:spacing w:before="120" w:line="276" w:lineRule="auto"/>
              <w:rPr>
                <w:rFonts w:ascii="Calibri" w:eastAsia="Calibri" w:hAnsi="Calibri" w:cs="Arial"/>
                <w:bCs/>
                <w:sz w:val="22"/>
                <w:szCs w:val="22"/>
                <w:lang w:val="de-AT" w:eastAsia="en-US"/>
              </w:rPr>
            </w:pPr>
          </w:p>
        </w:tc>
        <w:tc>
          <w:tcPr>
            <w:tcW w:w="1417" w:type="dxa"/>
            <w:shd w:val="clear" w:color="auto" w:fill="auto"/>
          </w:tcPr>
          <w:p w14:paraId="26525771" w14:textId="7F4BA96D" w:rsidR="002F1BBD" w:rsidRPr="00C05FD5" w:rsidRDefault="002F1BBD" w:rsidP="00AB107F">
            <w:pPr>
              <w:spacing w:before="120" w:line="276" w:lineRule="auto"/>
              <w:rPr>
                <w:rFonts w:ascii="Calibri" w:eastAsia="Calibri" w:hAnsi="Calibri" w:cs="Arial"/>
                <w:sz w:val="22"/>
                <w:szCs w:val="22"/>
                <w:lang w:val="de-AT" w:eastAsia="en-US"/>
              </w:rPr>
            </w:pPr>
          </w:p>
        </w:tc>
        <w:tc>
          <w:tcPr>
            <w:tcW w:w="1843" w:type="dxa"/>
            <w:shd w:val="clear" w:color="auto" w:fill="auto"/>
          </w:tcPr>
          <w:p w14:paraId="3FF14120" w14:textId="5D11B170" w:rsidR="002F1BBD" w:rsidRPr="00C05FD5"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Medientagebuch schreiben</w:t>
            </w:r>
          </w:p>
        </w:tc>
        <w:tc>
          <w:tcPr>
            <w:tcW w:w="6628" w:type="dxa"/>
            <w:shd w:val="clear" w:color="auto" w:fill="auto"/>
          </w:tcPr>
          <w:p w14:paraId="255C2F82" w14:textId="4C988C33" w:rsidR="002F1BBD" w:rsidRPr="00C05FD5"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Jede</w:t>
            </w:r>
            <w:r w:rsidR="00D12639">
              <w:rPr>
                <w:rFonts w:ascii="Calibri" w:eastAsia="Calibri" w:hAnsi="Calibri" w:cs="Arial"/>
                <w:sz w:val="22"/>
                <w:szCs w:val="22"/>
                <w:lang w:val="de-AT" w:eastAsia="en-US"/>
              </w:rPr>
              <w:t>/r Teilnehmende</w:t>
            </w:r>
            <w:r>
              <w:rPr>
                <w:rFonts w:ascii="Calibri" w:eastAsia="Calibri" w:hAnsi="Calibri" w:cs="Arial"/>
                <w:sz w:val="22"/>
                <w:szCs w:val="22"/>
                <w:lang w:val="de-AT" w:eastAsia="en-US"/>
              </w:rPr>
              <w:t xml:space="preserve"> führt an verschiedenen Tagen das Medientagebuch (</w:t>
            </w:r>
            <w:r w:rsidRPr="002F1BBD">
              <w:rPr>
                <w:rFonts w:ascii="Calibri" w:eastAsia="Calibri" w:hAnsi="Calibri" w:cs="Arial"/>
                <w:b/>
                <w:bCs/>
                <w:sz w:val="22"/>
                <w:szCs w:val="22"/>
                <w:lang w:val="de-AT" w:eastAsia="en-US"/>
              </w:rPr>
              <w:t>Arbeitsblatt_Medientagebuch</w:t>
            </w:r>
            <w:r w:rsidR="00DF4C7D">
              <w:rPr>
                <w:rFonts w:ascii="Calibri" w:eastAsia="Calibri" w:hAnsi="Calibri" w:cs="Arial"/>
                <w:sz w:val="22"/>
                <w:szCs w:val="22"/>
                <w:lang w:val="de-AT" w:eastAsia="en-US"/>
              </w:rPr>
              <w:t xml:space="preserve">) und notiert sich, wann er/sie </w:t>
            </w:r>
            <w:r>
              <w:rPr>
                <w:rFonts w:ascii="Calibri" w:eastAsia="Calibri" w:hAnsi="Calibri" w:cs="Arial"/>
                <w:sz w:val="22"/>
                <w:szCs w:val="22"/>
                <w:lang w:val="de-AT" w:eastAsia="en-US"/>
              </w:rPr>
              <w:t xml:space="preserve">wie lange mit welchem Medium beschäftigt ist. </w:t>
            </w:r>
          </w:p>
        </w:tc>
        <w:tc>
          <w:tcPr>
            <w:tcW w:w="2871" w:type="dxa"/>
          </w:tcPr>
          <w:p w14:paraId="76C56AE3" w14:textId="18F3DC3E"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4788347"/>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Einzelarbeit </w:t>
            </w:r>
          </w:p>
          <w:p w14:paraId="0EA27344"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01219605"/>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Partneraktivität </w:t>
            </w:r>
          </w:p>
          <w:p w14:paraId="092CA14B"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97244164"/>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Kleingruppenarbeit</w:t>
            </w:r>
          </w:p>
          <w:p w14:paraId="10346675" w14:textId="1C5598A6"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284802372"/>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Plenum</w:t>
            </w:r>
          </w:p>
          <w:p w14:paraId="5C97619F" w14:textId="77777777" w:rsidR="002F1BBD" w:rsidRDefault="002F1BBD" w:rsidP="00AB107F">
            <w:pPr>
              <w:spacing w:before="120" w:line="276" w:lineRule="auto"/>
              <w:ind w:left="312" w:hanging="312"/>
              <w:rPr>
                <w:rFonts w:ascii="MS Gothic" w:eastAsia="MS Gothic" w:hAnsi="MS Gothic" w:cs="MS Gothic"/>
                <w:color w:val="993366"/>
              </w:rPr>
            </w:pPr>
          </w:p>
        </w:tc>
        <w:tc>
          <w:tcPr>
            <w:tcW w:w="2919" w:type="dxa"/>
            <w:shd w:val="clear" w:color="auto" w:fill="auto"/>
          </w:tcPr>
          <w:p w14:paraId="454B506C" w14:textId="505B3333"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60331829"/>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Kursraum</w:t>
            </w:r>
          </w:p>
          <w:p w14:paraId="755928BB"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94158644"/>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Wald/Wiese/Hof</w:t>
            </w:r>
          </w:p>
          <w:p w14:paraId="787C848B"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558283654"/>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 xml:space="preserve">Exkursion </w:t>
            </w:r>
          </w:p>
          <w:p w14:paraId="5BF5B704" w14:textId="0E0BAE00"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72162379"/>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Selbststudium zu Hause</w:t>
            </w:r>
          </w:p>
          <w:p w14:paraId="7C7AEB4B" w14:textId="77777777" w:rsidR="002F1BBD" w:rsidRPr="00C05FD5" w:rsidRDefault="00AA7AC8" w:rsidP="00AB107F">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660921067"/>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 xml:space="preserve"> </w:t>
            </w:r>
            <w:r w:rsidR="002F1BBD" w:rsidRPr="00C05FD5">
              <w:rPr>
                <w:rFonts w:ascii="Calibri" w:hAnsi="Calibri" w:cs="Arial"/>
                <w:bCs/>
                <w:sz w:val="22"/>
                <w:szCs w:val="22"/>
                <w:lang w:val="de-AT" w:eastAsia="de-AT"/>
              </w:rPr>
              <w:t>S</w:t>
            </w:r>
            <w:r w:rsidR="002F1BBD" w:rsidRPr="00C05FD5">
              <w:rPr>
                <w:rFonts w:ascii="Calibri" w:hAnsi="Calibri" w:cs="Arial"/>
                <w:sz w:val="22"/>
                <w:szCs w:val="22"/>
                <w:lang w:val="de-AT" w:eastAsia="de-AT"/>
              </w:rPr>
              <w:t>onstiges, und zwar…</w:t>
            </w:r>
          </w:p>
          <w:p w14:paraId="12A18A18" w14:textId="77777777" w:rsidR="002F1BBD" w:rsidRPr="00C05FD5" w:rsidRDefault="002F1BBD" w:rsidP="00AB107F">
            <w:pPr>
              <w:spacing w:line="276" w:lineRule="auto"/>
              <w:rPr>
                <w:rFonts w:ascii="Calibri" w:hAnsi="Calibri" w:cs="Arial"/>
                <w:sz w:val="22"/>
                <w:szCs w:val="22"/>
                <w:lang w:val="de-AT" w:eastAsia="de-AT"/>
              </w:rPr>
            </w:pPr>
          </w:p>
          <w:p w14:paraId="3688F0F8" w14:textId="77777777" w:rsidR="002F1BBD" w:rsidRDefault="002F1BBD" w:rsidP="00AB107F">
            <w:pPr>
              <w:spacing w:before="120" w:line="276" w:lineRule="auto"/>
              <w:ind w:left="312" w:hanging="312"/>
              <w:rPr>
                <w:rFonts w:ascii="MS Gothic" w:eastAsia="MS Gothic" w:hAnsi="MS Gothic" w:cs="MS Gothic"/>
                <w:color w:val="993366"/>
              </w:rPr>
            </w:pPr>
          </w:p>
        </w:tc>
        <w:tc>
          <w:tcPr>
            <w:tcW w:w="2859" w:type="dxa"/>
          </w:tcPr>
          <w:p w14:paraId="5A3B7948" w14:textId="77777777"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36262891"/>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Flipchart</w:t>
            </w:r>
          </w:p>
          <w:p w14:paraId="36A8B2B2"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40536620"/>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Kärtchen</w:t>
            </w:r>
          </w:p>
          <w:p w14:paraId="00DC33F4" w14:textId="17B1CE50"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29395122"/>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Arbeitsbl</w:t>
            </w:r>
            <w:r w:rsidR="002F1BBD">
              <w:rPr>
                <w:rFonts w:ascii="Calibri" w:hAnsi="Calibri" w:cs="Arial"/>
                <w:bCs/>
                <w:sz w:val="22"/>
                <w:szCs w:val="22"/>
                <w:lang w:val="de-AT" w:eastAsia="de-AT"/>
              </w:rPr>
              <w:t xml:space="preserve">att </w:t>
            </w:r>
          </w:p>
          <w:p w14:paraId="1AC1D097"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85818239"/>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Computer</w:t>
            </w:r>
          </w:p>
          <w:p w14:paraId="186BE622"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79631946"/>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 xml:space="preserve">Smartphones </w:t>
            </w:r>
          </w:p>
          <w:p w14:paraId="7E686AF2"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93765928"/>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Kopfhörer </w:t>
            </w:r>
          </w:p>
          <w:p w14:paraId="06DBBE24"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545491111"/>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 xml:space="preserve"> </w:t>
            </w:r>
            <w:r w:rsidR="002F1BBD" w:rsidRPr="00C05FD5">
              <w:rPr>
                <w:rFonts w:ascii="Calibri" w:hAnsi="Calibri" w:cs="Arial"/>
                <w:bCs/>
                <w:sz w:val="22"/>
                <w:szCs w:val="22"/>
                <w:lang w:val="de-AT" w:eastAsia="de-AT"/>
              </w:rPr>
              <w:t>S</w:t>
            </w:r>
            <w:r w:rsidR="002F1BBD" w:rsidRPr="00C05FD5">
              <w:rPr>
                <w:rFonts w:ascii="Calibri" w:hAnsi="Calibri" w:cs="Arial"/>
                <w:sz w:val="22"/>
                <w:szCs w:val="22"/>
                <w:lang w:val="de-AT" w:eastAsia="de-AT"/>
              </w:rPr>
              <w:t>onstiges, und zwar…</w:t>
            </w:r>
          </w:p>
          <w:p w14:paraId="3E913CA0" w14:textId="77777777" w:rsidR="002F1BBD" w:rsidRDefault="002F1BBD" w:rsidP="00AB107F">
            <w:pPr>
              <w:spacing w:before="120" w:line="276" w:lineRule="auto"/>
              <w:ind w:left="312" w:hanging="312"/>
              <w:rPr>
                <w:rFonts w:ascii="MS Gothic" w:eastAsia="MS Gothic" w:hAnsi="MS Gothic" w:cs="MS Gothic"/>
                <w:color w:val="993366"/>
              </w:rPr>
            </w:pPr>
          </w:p>
        </w:tc>
      </w:tr>
      <w:tr w:rsidR="002F1BBD" w:rsidRPr="00442D3C" w14:paraId="0B6DC25B" w14:textId="77777777" w:rsidTr="00DB7AE5">
        <w:trPr>
          <w:cantSplit/>
          <w:trHeight w:val="580"/>
        </w:trPr>
        <w:tc>
          <w:tcPr>
            <w:tcW w:w="567" w:type="dxa"/>
            <w:vMerge/>
          </w:tcPr>
          <w:p w14:paraId="4A01BEAF" w14:textId="77777777" w:rsidR="002F1BBD" w:rsidRPr="00FC74AD" w:rsidRDefault="002F1BBD" w:rsidP="00AB107F">
            <w:pPr>
              <w:spacing w:before="120" w:line="276" w:lineRule="auto"/>
              <w:rPr>
                <w:rFonts w:ascii="Calibri" w:eastAsia="Calibri" w:hAnsi="Calibri" w:cs="Arial"/>
                <w:bCs/>
                <w:sz w:val="22"/>
                <w:szCs w:val="22"/>
                <w:lang w:val="de-AT" w:eastAsia="en-US"/>
              </w:rPr>
            </w:pPr>
          </w:p>
        </w:tc>
        <w:tc>
          <w:tcPr>
            <w:tcW w:w="1417" w:type="dxa"/>
            <w:shd w:val="clear" w:color="auto" w:fill="auto"/>
          </w:tcPr>
          <w:p w14:paraId="7828210D" w14:textId="3339C32F" w:rsidR="002F1BBD" w:rsidRPr="00C05FD5"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15</w:t>
            </w:r>
          </w:p>
        </w:tc>
        <w:tc>
          <w:tcPr>
            <w:tcW w:w="1843" w:type="dxa"/>
            <w:shd w:val="clear" w:color="auto" w:fill="auto"/>
          </w:tcPr>
          <w:p w14:paraId="3688F1E0" w14:textId="7F0E262A" w:rsidR="002F1BBD" w:rsidRPr="00C05FD5"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Präsentieren und Auswerten des durchgeführten Medientagebuchs</w:t>
            </w:r>
          </w:p>
        </w:tc>
        <w:tc>
          <w:tcPr>
            <w:tcW w:w="6628" w:type="dxa"/>
            <w:shd w:val="clear" w:color="auto" w:fill="auto"/>
          </w:tcPr>
          <w:p w14:paraId="369D0515" w14:textId="1C1B4952" w:rsidR="002F1BBD" w:rsidRDefault="002F1BBD" w:rsidP="0064193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Die </w:t>
            </w:r>
            <w:r w:rsidR="00D12639">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präsentieren in einer Übersicht (ausgefülltes </w:t>
            </w:r>
            <w:r w:rsidRPr="002F1BBD">
              <w:rPr>
                <w:rFonts w:ascii="Calibri" w:eastAsia="Calibri" w:hAnsi="Calibri" w:cs="Arial"/>
                <w:b/>
                <w:bCs/>
                <w:sz w:val="22"/>
                <w:szCs w:val="22"/>
                <w:lang w:val="de-AT" w:eastAsia="en-US"/>
              </w:rPr>
              <w:t>Arbeitsblatt_Medientagebuch</w:t>
            </w:r>
            <w:r>
              <w:rPr>
                <w:rFonts w:ascii="Calibri" w:eastAsia="Calibri" w:hAnsi="Calibri" w:cs="Arial"/>
                <w:sz w:val="22"/>
                <w:szCs w:val="22"/>
                <w:lang w:val="de-AT" w:eastAsia="en-US"/>
              </w:rPr>
              <w:t>), wie lange sie durchschnittlich am Tag mit welchen Medien beschäftigt sind.</w:t>
            </w:r>
          </w:p>
          <w:p w14:paraId="3EB3E57B" w14:textId="16EA060E" w:rsidR="002F1BBD" w:rsidRPr="005870E8" w:rsidRDefault="002F1BBD" w:rsidP="005870E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Aus den verschiedenen Antworten wird eine Übersicht zusammengestellt, in der die Bandbreiten (von – bis) in Minuten angegeben werden.</w:t>
            </w:r>
          </w:p>
        </w:tc>
        <w:tc>
          <w:tcPr>
            <w:tcW w:w="2871" w:type="dxa"/>
          </w:tcPr>
          <w:p w14:paraId="2838C6F6" w14:textId="6593592E"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42235064"/>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Einzelarbeit </w:t>
            </w:r>
          </w:p>
          <w:p w14:paraId="25359F24"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85589680"/>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Partneraktivität </w:t>
            </w:r>
          </w:p>
          <w:p w14:paraId="1526DE67"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52684523"/>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Kleingruppenarbeit</w:t>
            </w:r>
          </w:p>
          <w:p w14:paraId="0F2EE359" w14:textId="1F32CF85"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061638912"/>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Plenum</w:t>
            </w:r>
          </w:p>
          <w:p w14:paraId="167787FD" w14:textId="77777777" w:rsidR="002F1BBD" w:rsidRDefault="002F1BBD" w:rsidP="00AB107F">
            <w:pPr>
              <w:spacing w:before="120" w:line="276" w:lineRule="auto"/>
              <w:ind w:left="312" w:hanging="312"/>
              <w:rPr>
                <w:rFonts w:ascii="MS Gothic" w:eastAsia="MS Gothic" w:hAnsi="MS Gothic" w:cs="MS Gothic"/>
                <w:color w:val="993366"/>
              </w:rPr>
            </w:pPr>
          </w:p>
        </w:tc>
        <w:tc>
          <w:tcPr>
            <w:tcW w:w="2919" w:type="dxa"/>
            <w:shd w:val="clear" w:color="auto" w:fill="auto"/>
          </w:tcPr>
          <w:p w14:paraId="14D47D37" w14:textId="0E8F9326"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55396531"/>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Kursraum</w:t>
            </w:r>
          </w:p>
          <w:p w14:paraId="36D45D14"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36772513"/>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Wald/Wiese/Hof</w:t>
            </w:r>
          </w:p>
          <w:p w14:paraId="0C03A7A7"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437715481"/>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 xml:space="preserve">Exkursion </w:t>
            </w:r>
          </w:p>
          <w:p w14:paraId="03436DEA"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87957255"/>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Selbststudium zu Hause</w:t>
            </w:r>
          </w:p>
          <w:p w14:paraId="4CDC5EFB" w14:textId="77777777" w:rsidR="002F1BBD" w:rsidRPr="00C05FD5" w:rsidRDefault="00AA7AC8" w:rsidP="00AB107F">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676698321"/>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 xml:space="preserve"> </w:t>
            </w:r>
            <w:r w:rsidR="002F1BBD" w:rsidRPr="00C05FD5">
              <w:rPr>
                <w:rFonts w:ascii="Calibri" w:hAnsi="Calibri" w:cs="Arial"/>
                <w:bCs/>
                <w:sz w:val="22"/>
                <w:szCs w:val="22"/>
                <w:lang w:val="de-AT" w:eastAsia="de-AT"/>
              </w:rPr>
              <w:t>S</w:t>
            </w:r>
            <w:r w:rsidR="002F1BBD" w:rsidRPr="00C05FD5">
              <w:rPr>
                <w:rFonts w:ascii="Calibri" w:hAnsi="Calibri" w:cs="Arial"/>
                <w:sz w:val="22"/>
                <w:szCs w:val="22"/>
                <w:lang w:val="de-AT" w:eastAsia="de-AT"/>
              </w:rPr>
              <w:t>onstiges, und zwar…</w:t>
            </w:r>
          </w:p>
          <w:p w14:paraId="3D34AD23" w14:textId="77777777" w:rsidR="002F1BBD" w:rsidRPr="00C05FD5" w:rsidRDefault="002F1BBD" w:rsidP="00AB107F">
            <w:pPr>
              <w:spacing w:line="276" w:lineRule="auto"/>
              <w:rPr>
                <w:rFonts w:ascii="Calibri" w:hAnsi="Calibri" w:cs="Arial"/>
                <w:sz w:val="22"/>
                <w:szCs w:val="22"/>
                <w:lang w:val="de-AT" w:eastAsia="de-AT"/>
              </w:rPr>
            </w:pPr>
          </w:p>
          <w:p w14:paraId="02A8A265" w14:textId="77777777" w:rsidR="002F1BBD" w:rsidRDefault="002F1BBD" w:rsidP="00AB107F">
            <w:pPr>
              <w:spacing w:before="120" w:line="276" w:lineRule="auto"/>
              <w:ind w:left="312" w:hanging="312"/>
              <w:rPr>
                <w:rFonts w:ascii="MS Gothic" w:eastAsia="MS Gothic" w:hAnsi="MS Gothic" w:cs="MS Gothic"/>
                <w:color w:val="993366"/>
              </w:rPr>
            </w:pPr>
          </w:p>
        </w:tc>
        <w:tc>
          <w:tcPr>
            <w:tcW w:w="2859" w:type="dxa"/>
          </w:tcPr>
          <w:p w14:paraId="28E2DC0D" w14:textId="77777777"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32614709"/>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Flipchart</w:t>
            </w:r>
          </w:p>
          <w:p w14:paraId="2220AB60"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37471706"/>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Kärtchen</w:t>
            </w:r>
          </w:p>
          <w:p w14:paraId="5A5B54BF" w14:textId="2AB78F5B"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83838339"/>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Arbeitsbl</w:t>
            </w:r>
            <w:r w:rsidR="002F1BBD">
              <w:rPr>
                <w:rFonts w:ascii="Calibri" w:hAnsi="Calibri" w:cs="Arial"/>
                <w:bCs/>
                <w:sz w:val="22"/>
                <w:szCs w:val="22"/>
                <w:lang w:val="de-AT" w:eastAsia="de-AT"/>
              </w:rPr>
              <w:t xml:space="preserve">att </w:t>
            </w:r>
          </w:p>
          <w:p w14:paraId="7CCEF92D"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99208002"/>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Computer</w:t>
            </w:r>
          </w:p>
          <w:p w14:paraId="2B3A32BA"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783646942"/>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 xml:space="preserve">Smartphones </w:t>
            </w:r>
          </w:p>
          <w:p w14:paraId="72B8DB50"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31405271"/>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Kopfhörer </w:t>
            </w:r>
          </w:p>
          <w:p w14:paraId="38C292C9"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1603134"/>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 xml:space="preserve"> </w:t>
            </w:r>
            <w:r w:rsidR="002F1BBD" w:rsidRPr="00C05FD5">
              <w:rPr>
                <w:rFonts w:ascii="Calibri" w:hAnsi="Calibri" w:cs="Arial"/>
                <w:bCs/>
                <w:sz w:val="22"/>
                <w:szCs w:val="22"/>
                <w:lang w:val="de-AT" w:eastAsia="de-AT"/>
              </w:rPr>
              <w:t>S</w:t>
            </w:r>
            <w:r w:rsidR="002F1BBD" w:rsidRPr="00C05FD5">
              <w:rPr>
                <w:rFonts w:ascii="Calibri" w:hAnsi="Calibri" w:cs="Arial"/>
                <w:sz w:val="22"/>
                <w:szCs w:val="22"/>
                <w:lang w:val="de-AT" w:eastAsia="de-AT"/>
              </w:rPr>
              <w:t>onstiges, und zwar…</w:t>
            </w:r>
          </w:p>
          <w:p w14:paraId="1A6AB9FC" w14:textId="77777777" w:rsidR="002F1BBD" w:rsidRDefault="002F1BBD" w:rsidP="00AB107F">
            <w:pPr>
              <w:spacing w:before="120" w:line="276" w:lineRule="auto"/>
              <w:ind w:left="312" w:hanging="312"/>
              <w:rPr>
                <w:rFonts w:ascii="MS Gothic" w:eastAsia="MS Gothic" w:hAnsi="MS Gothic" w:cs="MS Gothic"/>
                <w:color w:val="993366"/>
              </w:rPr>
            </w:pPr>
          </w:p>
        </w:tc>
      </w:tr>
      <w:tr w:rsidR="002F1BBD" w:rsidRPr="00442D3C" w14:paraId="155B265B" w14:textId="77777777" w:rsidTr="00DB7AE5">
        <w:trPr>
          <w:cantSplit/>
          <w:trHeight w:val="580"/>
        </w:trPr>
        <w:tc>
          <w:tcPr>
            <w:tcW w:w="567" w:type="dxa"/>
            <w:vMerge/>
          </w:tcPr>
          <w:p w14:paraId="6EB0278D" w14:textId="77777777" w:rsidR="002F1BBD" w:rsidRPr="00FC74AD" w:rsidRDefault="002F1BBD" w:rsidP="00AB107F">
            <w:pPr>
              <w:spacing w:before="120" w:line="276" w:lineRule="auto"/>
              <w:rPr>
                <w:rFonts w:ascii="Calibri" w:eastAsia="Calibri" w:hAnsi="Calibri" w:cs="Arial"/>
                <w:bCs/>
                <w:sz w:val="22"/>
                <w:szCs w:val="22"/>
                <w:lang w:val="de-AT" w:eastAsia="en-US"/>
              </w:rPr>
            </w:pPr>
          </w:p>
        </w:tc>
        <w:tc>
          <w:tcPr>
            <w:tcW w:w="1417" w:type="dxa"/>
            <w:shd w:val="clear" w:color="auto" w:fill="auto"/>
          </w:tcPr>
          <w:p w14:paraId="443BB495" w14:textId="3FFD2CE5" w:rsidR="002F1BBD" w:rsidRPr="00C05FD5"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418B8E39" w14:textId="4CB80F3A" w:rsidR="002F1BBD" w:rsidRPr="00C05FD5"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Diskussion zu den gemachten Erfahrungen</w:t>
            </w:r>
          </w:p>
        </w:tc>
        <w:tc>
          <w:tcPr>
            <w:tcW w:w="6628" w:type="dxa"/>
            <w:shd w:val="clear" w:color="auto" w:fill="auto"/>
          </w:tcPr>
          <w:p w14:paraId="07D19FC3" w14:textId="64C632DE" w:rsidR="002F1BBD" w:rsidRDefault="002F1BBD" w:rsidP="005870E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Der Trainer/die Trainerin stellt vor, wie die statistischen Daten tatsächlich sind:</w:t>
            </w:r>
          </w:p>
          <w:p w14:paraId="0FEABDB4" w14:textId="3EAB9AC4" w:rsidR="002F1BBD" w:rsidRDefault="002F1BBD" w:rsidP="00E2460F">
            <w:pPr>
              <w:pStyle w:val="Listenabsatz"/>
              <w:numPr>
                <w:ilvl w:val="0"/>
                <w:numId w:val="4"/>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im Schnitt schaut man 88 Mal am Tag auf das Handy, das macht im Schnitt alle 11 Minuten </w:t>
            </w:r>
          </w:p>
          <w:p w14:paraId="3B7C6F45" w14:textId="1CB69F1C" w:rsidR="002F1BBD" w:rsidRDefault="002F1BBD" w:rsidP="00E2460F">
            <w:pPr>
              <w:pStyle w:val="Listenabsatz"/>
              <w:numPr>
                <w:ilvl w:val="0"/>
                <w:numId w:val="4"/>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53 Mal am Tag wird danach eine Aktion ausgeführt, z.B. SMS oder </w:t>
            </w:r>
            <w:r w:rsidR="0095224A">
              <w:rPr>
                <w:rFonts w:ascii="Calibri" w:eastAsia="Calibri" w:hAnsi="Calibri" w:cs="Arial"/>
                <w:sz w:val="22"/>
                <w:szCs w:val="22"/>
                <w:lang w:val="de-AT" w:eastAsia="en-US"/>
              </w:rPr>
              <w:t>WhatsApp</w:t>
            </w:r>
            <w:r>
              <w:rPr>
                <w:rFonts w:ascii="Calibri" w:eastAsia="Calibri" w:hAnsi="Calibri" w:cs="Arial"/>
                <w:sz w:val="22"/>
                <w:szCs w:val="22"/>
                <w:lang w:val="de-AT" w:eastAsia="en-US"/>
              </w:rPr>
              <w:t xml:space="preserve"> schreiben, ein Spiel spielen, auf </w:t>
            </w:r>
            <w:r w:rsidR="0095224A">
              <w:rPr>
                <w:rFonts w:ascii="Calibri" w:eastAsia="Calibri" w:hAnsi="Calibri" w:cs="Arial"/>
                <w:sz w:val="22"/>
                <w:szCs w:val="22"/>
                <w:lang w:val="de-AT" w:eastAsia="en-US"/>
              </w:rPr>
              <w:t>Facebook</w:t>
            </w:r>
            <w:r>
              <w:rPr>
                <w:rFonts w:ascii="Calibri" w:eastAsia="Calibri" w:hAnsi="Calibri" w:cs="Arial"/>
                <w:sz w:val="22"/>
                <w:szCs w:val="22"/>
                <w:lang w:val="de-AT" w:eastAsia="en-US"/>
              </w:rPr>
              <w:t xml:space="preserve"> etwas posten, usw. </w:t>
            </w:r>
          </w:p>
          <w:p w14:paraId="610E0B70" w14:textId="2275C34E" w:rsidR="002F1BBD" w:rsidRPr="005870E8" w:rsidRDefault="002F1BBD" w:rsidP="005870E8">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Anschließend werden die Daten mit den gemachten Erfahrungen der </w:t>
            </w:r>
            <w:r w:rsidR="00D12639">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verglichen und diskutiert:</w:t>
            </w:r>
          </w:p>
          <w:p w14:paraId="43B9171D" w14:textId="6405A4FA" w:rsidR="002F1BBD" w:rsidRDefault="002F1BBD" w:rsidP="005870E8">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Leitfragen:</w:t>
            </w:r>
          </w:p>
          <w:p w14:paraId="2EB88DAD" w14:textId="7431C146" w:rsidR="002F1BBD" w:rsidRDefault="0095224A" w:rsidP="00E2460F">
            <w:pPr>
              <w:pStyle w:val="Listenabsatz"/>
              <w:numPr>
                <w:ilvl w:val="0"/>
                <w:numId w:val="7"/>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Ü</w:t>
            </w:r>
            <w:r w:rsidR="002F1BBD">
              <w:rPr>
                <w:rFonts w:ascii="Calibri" w:eastAsia="Calibri" w:hAnsi="Calibri" w:cs="Arial"/>
                <w:sz w:val="22"/>
                <w:szCs w:val="22"/>
                <w:lang w:val="de-AT" w:eastAsia="en-US"/>
              </w:rPr>
              <w:t>berrascht mich das Ergebnis?</w:t>
            </w:r>
          </w:p>
          <w:p w14:paraId="791FED07" w14:textId="61BE0D92" w:rsidR="002F1BBD" w:rsidRDefault="0095224A" w:rsidP="00E2460F">
            <w:pPr>
              <w:pStyle w:val="Listenabsatz"/>
              <w:numPr>
                <w:ilvl w:val="0"/>
                <w:numId w:val="7"/>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G</w:t>
            </w:r>
            <w:r w:rsidR="002F1BBD">
              <w:rPr>
                <w:rFonts w:ascii="Calibri" w:eastAsia="Calibri" w:hAnsi="Calibri" w:cs="Arial"/>
                <w:sz w:val="22"/>
                <w:szCs w:val="22"/>
                <w:lang w:val="de-AT" w:eastAsia="en-US"/>
              </w:rPr>
              <w:t>ehörte ich dazu?</w:t>
            </w:r>
          </w:p>
          <w:p w14:paraId="4AC83A74" w14:textId="5FCBE9D0" w:rsidR="002F1BBD" w:rsidRDefault="0095224A" w:rsidP="00E2460F">
            <w:pPr>
              <w:pStyle w:val="Listenabsatz"/>
              <w:numPr>
                <w:ilvl w:val="0"/>
                <w:numId w:val="7"/>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w:t>
            </w:r>
            <w:r w:rsidR="002F1BBD" w:rsidRPr="005870E8">
              <w:rPr>
                <w:rFonts w:ascii="Calibri" w:eastAsia="Calibri" w:hAnsi="Calibri" w:cs="Arial"/>
                <w:sz w:val="22"/>
                <w:szCs w:val="22"/>
                <w:lang w:val="de-AT" w:eastAsia="en-US"/>
              </w:rPr>
              <w:t>ill ich das tatsächlich?</w:t>
            </w:r>
          </w:p>
          <w:p w14:paraId="028CEBFA" w14:textId="1EE54157" w:rsidR="002F1BBD" w:rsidRDefault="0095224A" w:rsidP="00E2460F">
            <w:pPr>
              <w:pStyle w:val="Listenabsatz"/>
              <w:numPr>
                <w:ilvl w:val="0"/>
                <w:numId w:val="7"/>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w:t>
            </w:r>
            <w:r w:rsidR="002F1BBD">
              <w:rPr>
                <w:rFonts w:ascii="Calibri" w:eastAsia="Calibri" w:hAnsi="Calibri" w:cs="Arial"/>
                <w:sz w:val="22"/>
                <w:szCs w:val="22"/>
                <w:lang w:val="de-AT" w:eastAsia="en-US"/>
              </w:rPr>
              <w:t>as macht das „Handy-Schauen“ mit uns?</w:t>
            </w:r>
          </w:p>
          <w:p w14:paraId="23E117CC" w14:textId="4D90DED4" w:rsidR="002F1BBD" w:rsidRDefault="002F1BBD" w:rsidP="005870E8">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Die Ergebnisse der letzten Leitfrage werden auf einem Flipchart notiert.</w:t>
            </w:r>
          </w:p>
          <w:p w14:paraId="3BB43AFA" w14:textId="77777777" w:rsidR="002F1BBD" w:rsidRDefault="002F1BBD" w:rsidP="00E2460F">
            <w:pPr>
              <w:pStyle w:val="Listenabsatz"/>
              <w:numPr>
                <w:ilvl w:val="0"/>
                <w:numId w:val="8"/>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Produktivität leidet</w:t>
            </w:r>
          </w:p>
          <w:p w14:paraId="252D2450" w14:textId="472CCC89" w:rsidR="002F1BBD" w:rsidRDefault="0095224A" w:rsidP="00E2460F">
            <w:pPr>
              <w:pStyle w:val="Listenabsatz"/>
              <w:numPr>
                <w:ilvl w:val="0"/>
                <w:numId w:val="8"/>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D</w:t>
            </w:r>
            <w:r w:rsidR="002F1BBD">
              <w:rPr>
                <w:rFonts w:ascii="Calibri" w:eastAsia="Calibri" w:hAnsi="Calibri" w:cs="Arial"/>
                <w:sz w:val="22"/>
                <w:szCs w:val="22"/>
                <w:lang w:val="de-AT" w:eastAsia="en-US"/>
              </w:rPr>
              <w:t>er Tag ist zerstückelt, man wird unzufrieden, das verursacht STRESS</w:t>
            </w:r>
          </w:p>
          <w:p w14:paraId="79920CF1" w14:textId="77777777" w:rsidR="002F1BBD" w:rsidRDefault="002F1BBD" w:rsidP="00E2460F">
            <w:pPr>
              <w:pStyle w:val="Listenabsatz"/>
              <w:numPr>
                <w:ilvl w:val="0"/>
                <w:numId w:val="8"/>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Flucht aus der Realität, v.a. bei einsamen Menschen</w:t>
            </w:r>
          </w:p>
          <w:p w14:paraId="21DBEF3C" w14:textId="0A04295C" w:rsidR="002F1BBD" w:rsidRPr="005870E8" w:rsidRDefault="0095224A" w:rsidP="0095224A">
            <w:pPr>
              <w:pStyle w:val="Listenabsatz"/>
              <w:numPr>
                <w:ilvl w:val="0"/>
                <w:numId w:val="8"/>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I</w:t>
            </w:r>
            <w:r w:rsidR="002F1BBD">
              <w:rPr>
                <w:rFonts w:ascii="Calibri" w:eastAsia="Calibri" w:hAnsi="Calibri" w:cs="Arial"/>
                <w:sz w:val="22"/>
                <w:szCs w:val="22"/>
                <w:lang w:val="de-AT" w:eastAsia="en-US"/>
              </w:rPr>
              <w:t>m Beisein von anderen Menschen zeige ich ihnen</w:t>
            </w:r>
            <w:r>
              <w:rPr>
                <w:rFonts w:ascii="Calibri" w:eastAsia="Calibri" w:hAnsi="Calibri" w:cs="Arial"/>
                <w:sz w:val="22"/>
                <w:szCs w:val="22"/>
                <w:lang w:val="de-AT" w:eastAsia="en-US"/>
              </w:rPr>
              <w:t xml:space="preserve"> damit</w:t>
            </w:r>
            <w:r w:rsidR="002F1BBD">
              <w:rPr>
                <w:rFonts w:ascii="Calibri" w:eastAsia="Calibri" w:hAnsi="Calibri" w:cs="Arial"/>
                <w:sz w:val="22"/>
                <w:szCs w:val="22"/>
                <w:lang w:val="de-AT" w:eastAsia="en-US"/>
              </w:rPr>
              <w:t>, dass ich kein Interesse an ihnen habe</w:t>
            </w:r>
          </w:p>
        </w:tc>
        <w:tc>
          <w:tcPr>
            <w:tcW w:w="2871" w:type="dxa"/>
          </w:tcPr>
          <w:p w14:paraId="54B04986" w14:textId="77777777"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70358040"/>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Einzelarbeit </w:t>
            </w:r>
          </w:p>
          <w:p w14:paraId="0A017565"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15564037"/>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Partneraktivität </w:t>
            </w:r>
          </w:p>
          <w:p w14:paraId="750163C1"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89362524"/>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Kleingruppenarbeit</w:t>
            </w:r>
          </w:p>
          <w:p w14:paraId="515CC891" w14:textId="3B3A091D"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673806019"/>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Plenum</w:t>
            </w:r>
          </w:p>
          <w:p w14:paraId="0D759210" w14:textId="77777777" w:rsidR="002F1BBD" w:rsidRDefault="002F1BBD" w:rsidP="00AB107F">
            <w:pPr>
              <w:spacing w:before="120" w:line="276" w:lineRule="auto"/>
              <w:ind w:left="312" w:hanging="312"/>
              <w:rPr>
                <w:rFonts w:ascii="MS Gothic" w:eastAsia="MS Gothic" w:hAnsi="MS Gothic" w:cs="MS Gothic"/>
                <w:color w:val="993366"/>
              </w:rPr>
            </w:pPr>
          </w:p>
        </w:tc>
        <w:tc>
          <w:tcPr>
            <w:tcW w:w="2919" w:type="dxa"/>
            <w:shd w:val="clear" w:color="auto" w:fill="auto"/>
          </w:tcPr>
          <w:p w14:paraId="6F873A6A" w14:textId="0F835DF6"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67190304"/>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Kursraum</w:t>
            </w:r>
          </w:p>
          <w:p w14:paraId="31D8E93F"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28181557"/>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Wald/Wiese/Hof</w:t>
            </w:r>
          </w:p>
          <w:p w14:paraId="6978EFB9"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45879185"/>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 xml:space="preserve">Exkursion </w:t>
            </w:r>
          </w:p>
          <w:p w14:paraId="5F91843E"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51431807"/>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Selbststudium zu Hause</w:t>
            </w:r>
          </w:p>
          <w:p w14:paraId="6C8B17E9" w14:textId="77777777" w:rsidR="002F1BBD" w:rsidRPr="00C05FD5" w:rsidRDefault="00AA7AC8" w:rsidP="00AB107F">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2054343632"/>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 xml:space="preserve"> </w:t>
            </w:r>
            <w:r w:rsidR="002F1BBD" w:rsidRPr="00C05FD5">
              <w:rPr>
                <w:rFonts w:ascii="Calibri" w:hAnsi="Calibri" w:cs="Arial"/>
                <w:bCs/>
                <w:sz w:val="22"/>
                <w:szCs w:val="22"/>
                <w:lang w:val="de-AT" w:eastAsia="de-AT"/>
              </w:rPr>
              <w:t>S</w:t>
            </w:r>
            <w:r w:rsidR="002F1BBD" w:rsidRPr="00C05FD5">
              <w:rPr>
                <w:rFonts w:ascii="Calibri" w:hAnsi="Calibri" w:cs="Arial"/>
                <w:sz w:val="22"/>
                <w:szCs w:val="22"/>
                <w:lang w:val="de-AT" w:eastAsia="de-AT"/>
              </w:rPr>
              <w:t>onstiges, und zwar…</w:t>
            </w:r>
          </w:p>
          <w:p w14:paraId="2F213A3C" w14:textId="77777777" w:rsidR="002F1BBD" w:rsidRPr="00C05FD5" w:rsidRDefault="002F1BBD" w:rsidP="00AB107F">
            <w:pPr>
              <w:spacing w:line="276" w:lineRule="auto"/>
              <w:rPr>
                <w:rFonts w:ascii="Calibri" w:hAnsi="Calibri" w:cs="Arial"/>
                <w:sz w:val="22"/>
                <w:szCs w:val="22"/>
                <w:lang w:val="de-AT" w:eastAsia="de-AT"/>
              </w:rPr>
            </w:pPr>
          </w:p>
          <w:p w14:paraId="72712B4E" w14:textId="77777777" w:rsidR="002F1BBD" w:rsidRDefault="002F1BBD" w:rsidP="00AB107F">
            <w:pPr>
              <w:spacing w:before="120" w:line="276" w:lineRule="auto"/>
              <w:ind w:left="312" w:hanging="312"/>
              <w:rPr>
                <w:rFonts w:ascii="MS Gothic" w:eastAsia="MS Gothic" w:hAnsi="MS Gothic" w:cs="MS Gothic"/>
                <w:color w:val="993366"/>
              </w:rPr>
            </w:pPr>
          </w:p>
        </w:tc>
        <w:tc>
          <w:tcPr>
            <w:tcW w:w="2859" w:type="dxa"/>
          </w:tcPr>
          <w:p w14:paraId="28C3DB8D" w14:textId="5A6B6FCF"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13870675"/>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Flipchart</w:t>
            </w:r>
          </w:p>
          <w:p w14:paraId="7CCA7C32"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30391660"/>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Kärtchen</w:t>
            </w:r>
          </w:p>
          <w:p w14:paraId="7F0B9168"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55121095"/>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Arbeitsblätter</w:t>
            </w:r>
          </w:p>
          <w:p w14:paraId="79D63DBC"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573422"/>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Computer</w:t>
            </w:r>
          </w:p>
          <w:p w14:paraId="2B0B5859"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667475859"/>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 xml:space="preserve">Smartphones </w:t>
            </w:r>
          </w:p>
          <w:p w14:paraId="6D491C54"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85784126"/>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Kopfhörer </w:t>
            </w:r>
          </w:p>
          <w:p w14:paraId="28D0C617" w14:textId="4062181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455070098"/>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 xml:space="preserve"> </w:t>
            </w:r>
            <w:r w:rsidR="002F1BBD" w:rsidRPr="00C05FD5">
              <w:rPr>
                <w:rFonts w:ascii="Calibri" w:hAnsi="Calibri" w:cs="Arial"/>
                <w:bCs/>
                <w:sz w:val="22"/>
                <w:szCs w:val="22"/>
                <w:lang w:val="de-AT" w:eastAsia="de-AT"/>
              </w:rPr>
              <w:t>S</w:t>
            </w:r>
            <w:r w:rsidR="002F1BBD" w:rsidRPr="00C05FD5">
              <w:rPr>
                <w:rFonts w:ascii="Calibri" w:hAnsi="Calibri" w:cs="Arial"/>
                <w:sz w:val="22"/>
                <w:szCs w:val="22"/>
                <w:lang w:val="de-AT" w:eastAsia="de-AT"/>
              </w:rPr>
              <w:t>onstiges, und zwar…</w:t>
            </w:r>
          </w:p>
          <w:p w14:paraId="7A9731B7" w14:textId="77777777" w:rsidR="002F1BBD" w:rsidRDefault="002F1BBD" w:rsidP="00AB107F">
            <w:pPr>
              <w:spacing w:before="120" w:line="276" w:lineRule="auto"/>
              <w:ind w:left="312" w:hanging="312"/>
              <w:rPr>
                <w:rFonts w:ascii="MS Gothic" w:eastAsia="MS Gothic" w:hAnsi="MS Gothic" w:cs="MS Gothic"/>
                <w:color w:val="993366"/>
              </w:rPr>
            </w:pPr>
          </w:p>
        </w:tc>
      </w:tr>
      <w:tr w:rsidR="002F1BBD" w:rsidRPr="00442D3C" w14:paraId="23ABF3D4" w14:textId="77777777" w:rsidTr="00DB7AE5">
        <w:trPr>
          <w:cantSplit/>
          <w:trHeight w:val="580"/>
        </w:trPr>
        <w:tc>
          <w:tcPr>
            <w:tcW w:w="567" w:type="dxa"/>
            <w:vMerge/>
          </w:tcPr>
          <w:p w14:paraId="15D8FF78" w14:textId="77777777" w:rsidR="002F1BBD" w:rsidRPr="00FC74AD" w:rsidRDefault="002F1BBD" w:rsidP="00AB107F">
            <w:pPr>
              <w:spacing w:before="120" w:line="276" w:lineRule="auto"/>
              <w:rPr>
                <w:rFonts w:ascii="Calibri" w:eastAsia="Calibri" w:hAnsi="Calibri" w:cs="Arial"/>
                <w:bCs/>
                <w:sz w:val="22"/>
                <w:szCs w:val="22"/>
                <w:lang w:val="de-AT" w:eastAsia="en-US"/>
              </w:rPr>
            </w:pPr>
          </w:p>
        </w:tc>
        <w:tc>
          <w:tcPr>
            <w:tcW w:w="1417" w:type="dxa"/>
            <w:shd w:val="clear" w:color="auto" w:fill="auto"/>
          </w:tcPr>
          <w:p w14:paraId="24831EE3" w14:textId="76EA4EAB" w:rsidR="002F1BBD" w:rsidRPr="00C05FD5"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491F0A4C" w14:textId="119D01ED" w:rsidR="002F1BBD"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Erarbeiten von Regeln für „Weniger Handy-Schauen“ </w:t>
            </w:r>
          </w:p>
          <w:p w14:paraId="5544BA43" w14:textId="6E44312A" w:rsidR="002F1BBD" w:rsidRPr="00C05FD5" w:rsidRDefault="002F1BBD" w:rsidP="00AB107F">
            <w:pPr>
              <w:spacing w:before="120" w:line="276" w:lineRule="auto"/>
              <w:rPr>
                <w:rFonts w:ascii="Calibri" w:eastAsia="Calibri" w:hAnsi="Calibri" w:cs="Arial"/>
                <w:sz w:val="22"/>
                <w:szCs w:val="22"/>
                <w:lang w:val="de-AT" w:eastAsia="en-US"/>
              </w:rPr>
            </w:pPr>
          </w:p>
        </w:tc>
        <w:tc>
          <w:tcPr>
            <w:tcW w:w="6628" w:type="dxa"/>
            <w:shd w:val="clear" w:color="auto" w:fill="auto"/>
          </w:tcPr>
          <w:p w14:paraId="290FB324" w14:textId="48CD771A" w:rsidR="002F1BBD" w:rsidRDefault="002F1BB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Gemeinsam überlegen die </w:t>
            </w:r>
            <w:r w:rsidR="00D12639">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und der Trainer/die Trainerin, wie man es schafft, im Alltag weniger auf das Handy zu schauen. Die Ergebnisse werden auf dem Flipchart festgehalten:</w:t>
            </w:r>
          </w:p>
          <w:p w14:paraId="12C412CD" w14:textId="77777777" w:rsidR="002F1BBD" w:rsidRDefault="002F1BBD" w:rsidP="005870E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Motto: „Weniger ist mehr“</w:t>
            </w:r>
          </w:p>
          <w:p w14:paraId="57DF6C67" w14:textId="77777777" w:rsidR="002F1BBD" w:rsidRDefault="002F1BBD" w:rsidP="00E2460F">
            <w:pPr>
              <w:pStyle w:val="Listenabsatz"/>
              <w:numPr>
                <w:ilvl w:val="0"/>
                <w:numId w:val="9"/>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Push-Meldungen abstellen</w:t>
            </w:r>
          </w:p>
          <w:p w14:paraId="02F2CBF5" w14:textId="003E9418" w:rsidR="002F1BBD" w:rsidRDefault="002F1BBD" w:rsidP="00E2460F">
            <w:pPr>
              <w:pStyle w:val="Listenabsatz"/>
              <w:numPr>
                <w:ilvl w:val="0"/>
                <w:numId w:val="9"/>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Signale (Klingelton, Vibration, …) deaktivieren</w:t>
            </w:r>
          </w:p>
          <w:p w14:paraId="31A0B847" w14:textId="77777777" w:rsidR="002F1BBD" w:rsidRDefault="002F1BBD" w:rsidP="00E2460F">
            <w:pPr>
              <w:pStyle w:val="Listenabsatz"/>
              <w:numPr>
                <w:ilvl w:val="0"/>
                <w:numId w:val="9"/>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nicht mehr benötigte Apps löschen</w:t>
            </w:r>
          </w:p>
          <w:p w14:paraId="3155E32E" w14:textId="77777777" w:rsidR="002F1BBD" w:rsidRDefault="002F1BBD" w:rsidP="00E2460F">
            <w:pPr>
              <w:pStyle w:val="Listenabsatz"/>
              <w:numPr>
                <w:ilvl w:val="0"/>
                <w:numId w:val="9"/>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Handy-Auszeiten definieren</w:t>
            </w:r>
          </w:p>
          <w:p w14:paraId="1B47ECEE" w14:textId="77777777" w:rsidR="002F1BBD" w:rsidRDefault="002F1BBD" w:rsidP="00E2460F">
            <w:pPr>
              <w:pStyle w:val="Listenabsatz"/>
              <w:numPr>
                <w:ilvl w:val="1"/>
                <w:numId w:val="9"/>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ausschalten, für ca. 10 Minuten und dann schrittweise erhöhen (Quelle: MyMonk)</w:t>
            </w:r>
          </w:p>
          <w:p w14:paraId="2493D504" w14:textId="77777777" w:rsidR="002F1BBD" w:rsidRDefault="002F1BBD" w:rsidP="00E2460F">
            <w:pPr>
              <w:pStyle w:val="Listenabsatz"/>
              <w:numPr>
                <w:ilvl w:val="1"/>
                <w:numId w:val="9"/>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Zeiten definieren, an denen das Handy nicht genutzt wird</w:t>
            </w:r>
          </w:p>
          <w:p w14:paraId="2932105A" w14:textId="564AF2F0" w:rsidR="002F1BBD" w:rsidRDefault="00593C7E" w:rsidP="00E2460F">
            <w:pPr>
              <w:pStyle w:val="Listenabsatz"/>
              <w:numPr>
                <w:ilvl w:val="0"/>
                <w:numId w:val="9"/>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D</w:t>
            </w:r>
            <w:r w:rsidR="002F1BBD">
              <w:rPr>
                <w:rFonts w:ascii="Calibri" w:eastAsia="Calibri" w:hAnsi="Calibri" w:cs="Arial"/>
                <w:sz w:val="22"/>
                <w:szCs w:val="22"/>
                <w:lang w:val="de-AT" w:eastAsia="en-US"/>
              </w:rPr>
              <w:t>as Handy hat im Schlafzimmer NICHTS zu suchen, die Weckerfunktion wird durch einen analogen (altmodischen) Wecker ersetzt</w:t>
            </w:r>
          </w:p>
          <w:p w14:paraId="48AA8756" w14:textId="53526F82" w:rsidR="002F1BBD" w:rsidRPr="005870E8" w:rsidRDefault="002F1BBD" w:rsidP="00E2460F">
            <w:pPr>
              <w:pStyle w:val="Listenabsatz"/>
              <w:numPr>
                <w:ilvl w:val="0"/>
                <w:numId w:val="9"/>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Alternativen zum Handy-Konsum suchen, z.B. Stricken, Lesen, Kreuzworträtseln, Vokabeln lernen, Tagebuch schreiben, …</w:t>
            </w:r>
          </w:p>
        </w:tc>
        <w:tc>
          <w:tcPr>
            <w:tcW w:w="2871" w:type="dxa"/>
          </w:tcPr>
          <w:p w14:paraId="36A45C6F" w14:textId="77777777"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37277674"/>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Einzelarbeit </w:t>
            </w:r>
          </w:p>
          <w:p w14:paraId="5A7ACEFC"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2277094"/>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Partneraktivität </w:t>
            </w:r>
          </w:p>
          <w:p w14:paraId="34639062"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39092853"/>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Kleingruppenarbeit</w:t>
            </w:r>
          </w:p>
          <w:p w14:paraId="6AA6DC96" w14:textId="035FB04E"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036307086"/>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Plenum</w:t>
            </w:r>
          </w:p>
          <w:p w14:paraId="5116D6C4" w14:textId="77777777" w:rsidR="002F1BBD" w:rsidRDefault="002F1BBD" w:rsidP="00AB107F">
            <w:pPr>
              <w:spacing w:before="120" w:line="276" w:lineRule="auto"/>
              <w:ind w:left="312" w:hanging="312"/>
              <w:rPr>
                <w:rFonts w:ascii="MS Gothic" w:eastAsia="MS Gothic" w:hAnsi="MS Gothic" w:cs="MS Gothic"/>
                <w:color w:val="993366"/>
              </w:rPr>
            </w:pPr>
          </w:p>
        </w:tc>
        <w:tc>
          <w:tcPr>
            <w:tcW w:w="2919" w:type="dxa"/>
            <w:shd w:val="clear" w:color="auto" w:fill="auto"/>
          </w:tcPr>
          <w:p w14:paraId="1E69504B" w14:textId="29E5859A"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76776620"/>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Kursraum</w:t>
            </w:r>
          </w:p>
          <w:p w14:paraId="493A1301"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57544155"/>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Wald/Wiese/Hof</w:t>
            </w:r>
          </w:p>
          <w:p w14:paraId="53F7EB53"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692645521"/>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 xml:space="preserve">Exkursion </w:t>
            </w:r>
          </w:p>
          <w:p w14:paraId="690BA073"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6489383"/>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Selbststudium zu Hause</w:t>
            </w:r>
          </w:p>
          <w:p w14:paraId="7E1738AF" w14:textId="77777777" w:rsidR="002F1BBD" w:rsidRPr="00C05FD5" w:rsidRDefault="00AA7AC8" w:rsidP="00AB107F">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502165463"/>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 xml:space="preserve"> </w:t>
            </w:r>
            <w:r w:rsidR="002F1BBD" w:rsidRPr="00C05FD5">
              <w:rPr>
                <w:rFonts w:ascii="Calibri" w:hAnsi="Calibri" w:cs="Arial"/>
                <w:bCs/>
                <w:sz w:val="22"/>
                <w:szCs w:val="22"/>
                <w:lang w:val="de-AT" w:eastAsia="de-AT"/>
              </w:rPr>
              <w:t>S</w:t>
            </w:r>
            <w:r w:rsidR="002F1BBD" w:rsidRPr="00C05FD5">
              <w:rPr>
                <w:rFonts w:ascii="Calibri" w:hAnsi="Calibri" w:cs="Arial"/>
                <w:sz w:val="22"/>
                <w:szCs w:val="22"/>
                <w:lang w:val="de-AT" w:eastAsia="de-AT"/>
              </w:rPr>
              <w:t>onstiges, und zwar…</w:t>
            </w:r>
          </w:p>
          <w:p w14:paraId="5BE69AC4" w14:textId="77777777" w:rsidR="002F1BBD" w:rsidRPr="00C05FD5" w:rsidRDefault="002F1BBD" w:rsidP="00AB107F">
            <w:pPr>
              <w:spacing w:line="276" w:lineRule="auto"/>
              <w:rPr>
                <w:rFonts w:ascii="Calibri" w:hAnsi="Calibri" w:cs="Arial"/>
                <w:sz w:val="22"/>
                <w:szCs w:val="22"/>
                <w:lang w:val="de-AT" w:eastAsia="de-AT"/>
              </w:rPr>
            </w:pPr>
          </w:p>
          <w:p w14:paraId="743A05F3" w14:textId="77777777" w:rsidR="002F1BBD" w:rsidRDefault="002F1BBD" w:rsidP="00AB107F">
            <w:pPr>
              <w:spacing w:before="120" w:line="276" w:lineRule="auto"/>
              <w:ind w:left="312" w:hanging="312"/>
              <w:rPr>
                <w:rFonts w:ascii="MS Gothic" w:eastAsia="MS Gothic" w:hAnsi="MS Gothic" w:cs="MS Gothic"/>
                <w:color w:val="993366"/>
              </w:rPr>
            </w:pPr>
          </w:p>
        </w:tc>
        <w:tc>
          <w:tcPr>
            <w:tcW w:w="2859" w:type="dxa"/>
          </w:tcPr>
          <w:p w14:paraId="38CC4185" w14:textId="5E178A59" w:rsidR="002F1BBD"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60251918"/>
                <w14:checkbox>
                  <w14:checked w14:val="1"/>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Flipchart</w:t>
            </w:r>
          </w:p>
          <w:p w14:paraId="0EFA6FE0"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2459253"/>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Kärtchen</w:t>
            </w:r>
          </w:p>
          <w:p w14:paraId="38A28EB6"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111953433"/>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Arbeitsblätter</w:t>
            </w:r>
          </w:p>
          <w:p w14:paraId="4F49A7A5"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61119344"/>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Computer</w:t>
            </w:r>
          </w:p>
          <w:p w14:paraId="57B14260"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000309295"/>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sz w:val="22"/>
                <w:szCs w:val="22"/>
                <w:lang w:val="de-AT" w:eastAsia="de-AT"/>
              </w:rPr>
              <w:t xml:space="preserve">Smartphones </w:t>
            </w:r>
          </w:p>
          <w:p w14:paraId="464C4A1F" w14:textId="77777777" w:rsidR="002F1BBD"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01118188"/>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ab/>
            </w:r>
            <w:r w:rsidR="002F1BBD" w:rsidRPr="00C05FD5">
              <w:rPr>
                <w:rFonts w:ascii="Calibri" w:hAnsi="Calibri" w:cs="Arial"/>
                <w:bCs/>
                <w:sz w:val="22"/>
                <w:szCs w:val="22"/>
                <w:lang w:val="de-AT" w:eastAsia="de-AT"/>
              </w:rPr>
              <w:t xml:space="preserve">Kopfhörer </w:t>
            </w:r>
          </w:p>
          <w:p w14:paraId="77C45AA7" w14:textId="77777777" w:rsidR="002F1BBD"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081201506"/>
                <w14:checkbox>
                  <w14:checked w14:val="0"/>
                  <w14:checkedState w14:val="2612" w14:font="MS Gothic"/>
                  <w14:uncheckedState w14:val="2610" w14:font="MS Gothic"/>
                </w14:checkbox>
              </w:sdtPr>
              <w:sdtEndPr/>
              <w:sdtContent>
                <w:r w:rsidR="002F1BBD">
                  <w:rPr>
                    <w:rFonts w:ascii="MS Gothic" w:eastAsia="MS Gothic" w:hAnsi="MS Gothic" w:cs="MS Gothic" w:hint="eastAsia"/>
                    <w:color w:val="993366"/>
                  </w:rPr>
                  <w:t>☐</w:t>
                </w:r>
              </w:sdtContent>
            </w:sdt>
            <w:r w:rsidR="002F1BBD" w:rsidRPr="00C05FD5">
              <w:rPr>
                <w:rFonts w:ascii="Calibri" w:hAnsi="Calibri" w:cs="Arial"/>
                <w:b/>
                <w:color w:val="993366"/>
                <w:sz w:val="22"/>
                <w:szCs w:val="22"/>
                <w:lang w:val="de-AT" w:eastAsia="de-AT"/>
              </w:rPr>
              <w:t xml:space="preserve"> </w:t>
            </w:r>
            <w:r w:rsidR="002F1BBD" w:rsidRPr="00C05FD5">
              <w:rPr>
                <w:rFonts w:ascii="Calibri" w:hAnsi="Calibri" w:cs="Arial"/>
                <w:bCs/>
                <w:sz w:val="22"/>
                <w:szCs w:val="22"/>
                <w:lang w:val="de-AT" w:eastAsia="de-AT"/>
              </w:rPr>
              <w:t>S</w:t>
            </w:r>
            <w:r w:rsidR="002F1BBD" w:rsidRPr="00C05FD5">
              <w:rPr>
                <w:rFonts w:ascii="Calibri" w:hAnsi="Calibri" w:cs="Arial"/>
                <w:sz w:val="22"/>
                <w:szCs w:val="22"/>
                <w:lang w:val="de-AT" w:eastAsia="de-AT"/>
              </w:rPr>
              <w:t>onstiges, und zwar…</w:t>
            </w:r>
          </w:p>
          <w:p w14:paraId="710338EE" w14:textId="77777777" w:rsidR="002F1BBD" w:rsidRDefault="002F1BBD" w:rsidP="00AB107F">
            <w:pPr>
              <w:spacing w:before="120" w:line="276" w:lineRule="auto"/>
              <w:ind w:left="312" w:hanging="312"/>
              <w:rPr>
                <w:rFonts w:ascii="MS Gothic" w:eastAsia="MS Gothic" w:hAnsi="MS Gothic" w:cs="MS Gothic"/>
                <w:color w:val="993366"/>
              </w:rPr>
            </w:pPr>
          </w:p>
        </w:tc>
      </w:tr>
      <w:bookmarkEnd w:id="1"/>
      <w:tr w:rsidR="00DE5E69" w:rsidRPr="00442D3C" w14:paraId="5C42981F" w14:textId="77777777" w:rsidTr="00DB7AE5">
        <w:trPr>
          <w:cantSplit/>
          <w:trHeight w:val="580"/>
        </w:trPr>
        <w:tc>
          <w:tcPr>
            <w:tcW w:w="567" w:type="dxa"/>
            <w:vMerge w:val="restart"/>
          </w:tcPr>
          <w:p w14:paraId="1F879193" w14:textId="24F34862" w:rsidR="00DE5E69" w:rsidRPr="00FC74AD" w:rsidRDefault="00DE5E69" w:rsidP="00AB107F">
            <w:pPr>
              <w:spacing w:before="120" w:line="276" w:lineRule="auto"/>
              <w:rPr>
                <w:rFonts w:ascii="Calibri" w:eastAsia="Calibri" w:hAnsi="Calibri" w:cs="Arial"/>
                <w:bCs/>
                <w:sz w:val="22"/>
                <w:szCs w:val="22"/>
                <w:lang w:val="de-AT" w:eastAsia="en-US"/>
              </w:rPr>
            </w:pPr>
            <w:r w:rsidRPr="00FC74AD">
              <w:rPr>
                <w:rFonts w:ascii="Calibri" w:eastAsia="Calibri" w:hAnsi="Calibri" w:cs="Arial"/>
                <w:bCs/>
                <w:sz w:val="22"/>
                <w:szCs w:val="22"/>
                <w:lang w:val="de-AT" w:eastAsia="en-US"/>
              </w:rPr>
              <w:lastRenderedPageBreak/>
              <w:t>2</w:t>
            </w:r>
          </w:p>
        </w:tc>
        <w:tc>
          <w:tcPr>
            <w:tcW w:w="1417" w:type="dxa"/>
            <w:shd w:val="clear" w:color="auto" w:fill="auto"/>
          </w:tcPr>
          <w:p w14:paraId="584EDCB4" w14:textId="40CD501F" w:rsidR="00DE5E69" w:rsidRPr="00C05FD5" w:rsidRDefault="00DE5E69"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5</w:t>
            </w:r>
          </w:p>
        </w:tc>
        <w:tc>
          <w:tcPr>
            <w:tcW w:w="1843" w:type="dxa"/>
            <w:shd w:val="clear" w:color="auto" w:fill="auto"/>
          </w:tcPr>
          <w:p w14:paraId="6475C6CC" w14:textId="2F2F5535" w:rsidR="00DE5E69" w:rsidRPr="00C05FD5" w:rsidRDefault="00DE5E69"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Überleitung zum Thema Passwörter</w:t>
            </w:r>
          </w:p>
        </w:tc>
        <w:tc>
          <w:tcPr>
            <w:tcW w:w="6628" w:type="dxa"/>
            <w:shd w:val="clear" w:color="auto" w:fill="auto"/>
          </w:tcPr>
          <w:p w14:paraId="6687FCF8" w14:textId="5DD553C3" w:rsidR="00DE5E69" w:rsidRDefault="00DE5E69"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Es wird die Frage gestellt: „Wo sind Sie im Internet unterwegs?“. </w:t>
            </w:r>
            <w:r>
              <w:rPr>
                <w:rFonts w:ascii="Calibri" w:eastAsia="Calibri" w:hAnsi="Calibri" w:cs="Arial"/>
                <w:sz w:val="22"/>
                <w:szCs w:val="22"/>
                <w:lang w:val="de-AT" w:eastAsia="en-US"/>
              </w:rPr>
              <w:br/>
              <w:t>Zu erwartende Antworten:</w:t>
            </w:r>
          </w:p>
          <w:p w14:paraId="317D65BF" w14:textId="7A6219DC" w:rsidR="00DE5E69" w:rsidRDefault="00DE5E6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5-min Villach</w:t>
            </w:r>
            <w:r w:rsidR="00EB6ADC">
              <w:rPr>
                <w:rFonts w:ascii="Calibri" w:eastAsia="Calibri" w:hAnsi="Calibri" w:cs="Arial"/>
                <w:sz w:val="22"/>
                <w:szCs w:val="22"/>
                <w:lang w:val="de-AT" w:eastAsia="en-US"/>
              </w:rPr>
              <w:t xml:space="preserve"> (o.a.)</w:t>
            </w:r>
          </w:p>
          <w:p w14:paraId="3A4C236E" w14:textId="77777777" w:rsidR="00DE5E69" w:rsidRDefault="00DE5E6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E-Mails</w:t>
            </w:r>
          </w:p>
          <w:p w14:paraId="3A0BA847" w14:textId="057374EA" w:rsidR="00DE5E69" w:rsidRDefault="00593C7E"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WhatsApp/p</w:t>
            </w:r>
            <w:r w:rsidR="00DE5E69">
              <w:rPr>
                <w:rFonts w:ascii="Calibri" w:eastAsia="Calibri" w:hAnsi="Calibri" w:cs="Arial"/>
                <w:sz w:val="22"/>
                <w:szCs w:val="22"/>
                <w:lang w:val="de-AT" w:eastAsia="en-US"/>
              </w:rPr>
              <w:t>adlet</w:t>
            </w:r>
          </w:p>
          <w:p w14:paraId="13A9FF14" w14:textId="77777777" w:rsidR="00DE5E69" w:rsidRDefault="00DE5E6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Willhaben/Spock/Ebay</w:t>
            </w:r>
          </w:p>
          <w:p w14:paraId="64908365" w14:textId="77777777" w:rsidR="00DE5E69" w:rsidRDefault="00DE5E6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Amazon Zalando</w:t>
            </w:r>
          </w:p>
          <w:p w14:paraId="25A26A29" w14:textId="484BDBE5" w:rsidR="00DE5E69" w:rsidRDefault="00DE5E69" w:rsidP="00363218">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Nachdem wir einige Beispiele gefunden haben, stellt der T</w:t>
            </w:r>
            <w:r w:rsidR="00593C7E">
              <w:rPr>
                <w:rFonts w:ascii="Calibri" w:eastAsia="Calibri" w:hAnsi="Calibri" w:cs="Arial"/>
                <w:sz w:val="22"/>
                <w:szCs w:val="22"/>
                <w:lang w:val="de-AT" w:eastAsia="en-US"/>
              </w:rPr>
              <w:t>rainer/ die Trainerin</w:t>
            </w:r>
            <w:r>
              <w:rPr>
                <w:rFonts w:ascii="Calibri" w:eastAsia="Calibri" w:hAnsi="Calibri" w:cs="Arial"/>
                <w:sz w:val="22"/>
                <w:szCs w:val="22"/>
                <w:lang w:val="de-AT" w:eastAsia="en-US"/>
              </w:rPr>
              <w:t xml:space="preserve"> die Frage: „Was brauche ich, um E-Mails zu verschicken, mich auf Am</w:t>
            </w:r>
            <w:r w:rsidR="00C61DE7">
              <w:rPr>
                <w:rFonts w:ascii="Calibri" w:eastAsia="Calibri" w:hAnsi="Calibri" w:cs="Arial"/>
                <w:sz w:val="22"/>
                <w:szCs w:val="22"/>
                <w:lang w:val="de-AT" w:eastAsia="en-US"/>
              </w:rPr>
              <w:t>a</w:t>
            </w:r>
            <w:r>
              <w:rPr>
                <w:rFonts w:ascii="Calibri" w:eastAsia="Calibri" w:hAnsi="Calibri" w:cs="Arial"/>
                <w:sz w:val="22"/>
                <w:szCs w:val="22"/>
                <w:lang w:val="de-AT" w:eastAsia="en-US"/>
              </w:rPr>
              <w:t>zon anzumelden, um Einkäufe zu tätigen, usw.?“</w:t>
            </w:r>
          </w:p>
          <w:p w14:paraId="75FC8D54" w14:textId="77777777" w:rsidR="00DE5E69" w:rsidRDefault="00DE5E69" w:rsidP="00363218">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Zu erwartende Antworten:</w:t>
            </w:r>
          </w:p>
          <w:p w14:paraId="4924B6E1" w14:textId="77777777" w:rsidR="00DE5E69" w:rsidRDefault="00DE5E6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Zugangsaccount/Zugangscode</w:t>
            </w:r>
          </w:p>
          <w:p w14:paraId="15585F0C" w14:textId="3155408C" w:rsidR="00DE5E69" w:rsidRPr="00363218" w:rsidRDefault="00DE5E6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Passwort</w:t>
            </w:r>
          </w:p>
        </w:tc>
        <w:tc>
          <w:tcPr>
            <w:tcW w:w="2871" w:type="dxa"/>
          </w:tcPr>
          <w:p w14:paraId="4BAAF800" w14:textId="77777777" w:rsidR="00DE5E69"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88159603"/>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Einzelarbeit </w:t>
            </w:r>
          </w:p>
          <w:p w14:paraId="78F9053E" w14:textId="77777777" w:rsidR="00DE5E69"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1328229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Partneraktivität </w:t>
            </w:r>
          </w:p>
          <w:p w14:paraId="044B1549" w14:textId="77777777" w:rsidR="00DE5E69"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3628918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Kleingruppenarbeit</w:t>
            </w:r>
          </w:p>
          <w:p w14:paraId="4F7C4B70" w14:textId="6777EFF0" w:rsidR="00DE5E69"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306981029"/>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Plenum</w:t>
            </w:r>
          </w:p>
          <w:p w14:paraId="7A430827" w14:textId="77777777" w:rsidR="00DE5E69" w:rsidRDefault="00DE5E69" w:rsidP="00AB107F">
            <w:pPr>
              <w:spacing w:before="120" w:line="276" w:lineRule="auto"/>
              <w:ind w:left="312" w:hanging="312"/>
              <w:rPr>
                <w:rFonts w:ascii="MS Gothic" w:eastAsia="MS Gothic" w:hAnsi="MS Gothic" w:cs="MS Gothic"/>
                <w:color w:val="993366"/>
              </w:rPr>
            </w:pPr>
          </w:p>
        </w:tc>
        <w:tc>
          <w:tcPr>
            <w:tcW w:w="2919" w:type="dxa"/>
            <w:shd w:val="clear" w:color="auto" w:fill="auto"/>
          </w:tcPr>
          <w:p w14:paraId="6E66F12F" w14:textId="5A32EFBD" w:rsidR="00DE5E69"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76583169"/>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Kursraum</w:t>
            </w:r>
          </w:p>
          <w:p w14:paraId="7E3F8EAF" w14:textId="77777777" w:rsidR="00DE5E69"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6029811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Wald/Wiese/Hof</w:t>
            </w:r>
          </w:p>
          <w:p w14:paraId="6751BE17" w14:textId="77777777" w:rsidR="00DE5E69"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37557592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Exkursion </w:t>
            </w:r>
          </w:p>
          <w:p w14:paraId="45F67590" w14:textId="77777777" w:rsidR="00DE5E69"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81092057"/>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Selbststudium zu Hause</w:t>
            </w:r>
          </w:p>
          <w:p w14:paraId="1B08DCCC" w14:textId="77777777" w:rsidR="00DE5E69" w:rsidRPr="00C05FD5" w:rsidRDefault="00AA7AC8" w:rsidP="00AB107F">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038970277"/>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3E0B3C86" w14:textId="77777777" w:rsidR="00DE5E69" w:rsidRPr="00C05FD5" w:rsidRDefault="00DE5E69" w:rsidP="00AB107F">
            <w:pPr>
              <w:spacing w:line="276" w:lineRule="auto"/>
              <w:rPr>
                <w:rFonts w:ascii="Calibri" w:hAnsi="Calibri" w:cs="Arial"/>
                <w:sz w:val="22"/>
                <w:szCs w:val="22"/>
                <w:lang w:val="de-AT" w:eastAsia="de-AT"/>
              </w:rPr>
            </w:pPr>
          </w:p>
          <w:p w14:paraId="789CB43B" w14:textId="77777777" w:rsidR="00DE5E69" w:rsidRDefault="00DE5E69" w:rsidP="00AB107F">
            <w:pPr>
              <w:spacing w:before="120" w:line="276" w:lineRule="auto"/>
              <w:ind w:left="312" w:hanging="312"/>
              <w:rPr>
                <w:rFonts w:ascii="MS Gothic" w:eastAsia="MS Gothic" w:hAnsi="MS Gothic" w:cs="MS Gothic"/>
                <w:color w:val="993366"/>
              </w:rPr>
            </w:pPr>
          </w:p>
        </w:tc>
        <w:tc>
          <w:tcPr>
            <w:tcW w:w="2859" w:type="dxa"/>
          </w:tcPr>
          <w:p w14:paraId="501DC648" w14:textId="77777777" w:rsidR="00DE5E69" w:rsidRPr="00C05FD5" w:rsidRDefault="00AA7AC8"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3023768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Flipchart</w:t>
            </w:r>
          </w:p>
          <w:p w14:paraId="214C9DB0" w14:textId="77777777" w:rsidR="00DE5E69"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03953257"/>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Kärtchen</w:t>
            </w:r>
          </w:p>
          <w:p w14:paraId="134A2123" w14:textId="77777777" w:rsidR="00DE5E69"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449739857"/>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Arbeitsblätter</w:t>
            </w:r>
          </w:p>
          <w:p w14:paraId="1DE5F809" w14:textId="77777777" w:rsidR="00DE5E69"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5458324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Computer</w:t>
            </w:r>
          </w:p>
          <w:p w14:paraId="1A692D37" w14:textId="77777777" w:rsidR="00DE5E69"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460008398"/>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Smartphones </w:t>
            </w:r>
          </w:p>
          <w:p w14:paraId="4FF85672" w14:textId="77777777" w:rsidR="00DE5E69" w:rsidRPr="00C05FD5" w:rsidRDefault="00AA7AC8"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86322647"/>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Kopfhörer </w:t>
            </w:r>
          </w:p>
          <w:p w14:paraId="0519277D" w14:textId="77777777" w:rsidR="00DE5E69" w:rsidRPr="00C05FD5" w:rsidRDefault="00AA7AC8"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22564406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2EBB2336" w14:textId="77777777" w:rsidR="00DE5E69" w:rsidRDefault="00DE5E69" w:rsidP="00AB107F">
            <w:pPr>
              <w:spacing w:before="120" w:line="276" w:lineRule="auto"/>
              <w:ind w:left="312" w:hanging="312"/>
              <w:rPr>
                <w:rFonts w:ascii="MS Gothic" w:eastAsia="MS Gothic" w:hAnsi="MS Gothic" w:cs="MS Gothic"/>
                <w:color w:val="993366"/>
              </w:rPr>
            </w:pPr>
          </w:p>
        </w:tc>
      </w:tr>
      <w:tr w:rsidR="00DE5E69" w:rsidRPr="00442D3C" w14:paraId="0817AA29" w14:textId="77777777" w:rsidTr="00DB7AE5">
        <w:trPr>
          <w:cantSplit/>
          <w:trHeight w:val="580"/>
        </w:trPr>
        <w:tc>
          <w:tcPr>
            <w:tcW w:w="567" w:type="dxa"/>
            <w:vMerge/>
          </w:tcPr>
          <w:p w14:paraId="2963C0AE" w14:textId="77777777" w:rsidR="00DE5E69" w:rsidRPr="00FC74AD" w:rsidRDefault="00DE5E69" w:rsidP="00363218">
            <w:pPr>
              <w:spacing w:before="120" w:line="276" w:lineRule="auto"/>
              <w:rPr>
                <w:rFonts w:ascii="Calibri" w:eastAsia="Calibri" w:hAnsi="Calibri" w:cs="Arial"/>
                <w:bCs/>
                <w:sz w:val="22"/>
                <w:szCs w:val="22"/>
                <w:lang w:val="de-AT" w:eastAsia="en-US"/>
              </w:rPr>
            </w:pPr>
          </w:p>
        </w:tc>
        <w:tc>
          <w:tcPr>
            <w:tcW w:w="1417" w:type="dxa"/>
            <w:shd w:val="clear" w:color="auto" w:fill="auto"/>
          </w:tcPr>
          <w:p w14:paraId="262A770D" w14:textId="2EE885DA" w:rsidR="00DE5E69" w:rsidRPr="00C05FD5" w:rsidRDefault="00DE5E69" w:rsidP="0036321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5</w:t>
            </w:r>
          </w:p>
        </w:tc>
        <w:tc>
          <w:tcPr>
            <w:tcW w:w="1843" w:type="dxa"/>
            <w:shd w:val="clear" w:color="auto" w:fill="auto"/>
          </w:tcPr>
          <w:p w14:paraId="4625FA13" w14:textId="49D3C58E" w:rsidR="00DE5E69" w:rsidRDefault="00DE5E69" w:rsidP="0036321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Quiz - Passwörter</w:t>
            </w:r>
          </w:p>
        </w:tc>
        <w:tc>
          <w:tcPr>
            <w:tcW w:w="6628" w:type="dxa"/>
            <w:shd w:val="clear" w:color="auto" w:fill="auto"/>
          </w:tcPr>
          <w:p w14:paraId="7D7BDDF8" w14:textId="42C0BF8D" w:rsidR="00DE5E69" w:rsidRDefault="00DE5E69" w:rsidP="00363218">
            <w:pPr>
              <w:spacing w:before="120" w:line="276" w:lineRule="auto"/>
              <w:rPr>
                <w:rFonts w:ascii="Calibri" w:eastAsia="Calibri" w:hAnsi="Calibri" w:cs="Arial"/>
                <w:sz w:val="22"/>
                <w:szCs w:val="22"/>
                <w:lang w:val="de-AT" w:eastAsia="en-US"/>
              </w:rPr>
            </w:pPr>
            <w:bookmarkStart w:id="2" w:name="_Hlk75938499"/>
            <w:r>
              <w:rPr>
                <w:rFonts w:ascii="Calibri" w:eastAsia="Calibri" w:hAnsi="Calibri" w:cs="Arial"/>
                <w:sz w:val="22"/>
                <w:szCs w:val="22"/>
                <w:lang w:val="de-AT" w:eastAsia="en-US"/>
              </w:rPr>
              <w:t xml:space="preserve">Es wird folgende Frage an die </w:t>
            </w:r>
            <w:r w:rsidR="00593C7E">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gestellt:</w:t>
            </w:r>
          </w:p>
          <w:p w14:paraId="13FF6E0E" w14:textId="585D1709" w:rsidR="00DE5E69" w:rsidRDefault="00DE5E69" w:rsidP="0036321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„Was, glauben Sie, sind die häufigsten verwendeten Passwörter in Österreich?“</w:t>
            </w:r>
          </w:p>
          <w:p w14:paraId="39F78844" w14:textId="4B0A7A6A" w:rsidR="00DE5E69" w:rsidRDefault="00DE5E69" w:rsidP="0036321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Jede</w:t>
            </w:r>
            <w:r w:rsidR="00593C7E">
              <w:rPr>
                <w:rFonts w:ascii="Calibri" w:eastAsia="Calibri" w:hAnsi="Calibri" w:cs="Arial"/>
                <w:sz w:val="22"/>
                <w:szCs w:val="22"/>
                <w:lang w:val="de-AT" w:eastAsia="en-US"/>
              </w:rPr>
              <w:t>/r</w:t>
            </w:r>
            <w:r>
              <w:rPr>
                <w:rFonts w:ascii="Calibri" w:eastAsia="Calibri" w:hAnsi="Calibri" w:cs="Arial"/>
                <w:sz w:val="22"/>
                <w:szCs w:val="22"/>
                <w:lang w:val="de-AT" w:eastAsia="en-US"/>
              </w:rPr>
              <w:t xml:space="preserve"> </w:t>
            </w:r>
            <w:r w:rsidR="00593C7E">
              <w:rPr>
                <w:rFonts w:ascii="Calibri" w:eastAsia="Calibri" w:hAnsi="Calibri" w:cs="Arial"/>
                <w:sz w:val="22"/>
                <w:szCs w:val="22"/>
                <w:lang w:val="de-AT" w:eastAsia="en-US"/>
              </w:rPr>
              <w:t>TeilnehmerIn</w:t>
            </w:r>
            <w:r>
              <w:rPr>
                <w:rFonts w:ascii="Calibri" w:eastAsia="Calibri" w:hAnsi="Calibri" w:cs="Arial"/>
                <w:sz w:val="22"/>
                <w:szCs w:val="22"/>
                <w:lang w:val="de-AT" w:eastAsia="en-US"/>
              </w:rPr>
              <w:t xml:space="preserve"> gibt ein oder mehrere Vorschläge ab, die auf dem Flipchart gesammelt werden</w:t>
            </w:r>
            <w:bookmarkEnd w:id="2"/>
            <w:r>
              <w:rPr>
                <w:rFonts w:ascii="Calibri" w:eastAsia="Calibri" w:hAnsi="Calibri" w:cs="Arial"/>
                <w:sz w:val="22"/>
                <w:szCs w:val="22"/>
                <w:lang w:val="de-AT" w:eastAsia="en-US"/>
              </w:rPr>
              <w:t>.</w:t>
            </w:r>
          </w:p>
        </w:tc>
        <w:tc>
          <w:tcPr>
            <w:tcW w:w="2871" w:type="dxa"/>
          </w:tcPr>
          <w:p w14:paraId="7BFB1B11" w14:textId="77777777" w:rsidR="00DE5E69" w:rsidRPr="00C05FD5" w:rsidRDefault="00AA7AC8" w:rsidP="0036321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468859563"/>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Einzelarbeit </w:t>
            </w:r>
          </w:p>
          <w:p w14:paraId="6B4A57C7"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0374861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Partneraktivität </w:t>
            </w:r>
          </w:p>
          <w:p w14:paraId="1E167032"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6059073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Kleingruppenarbeit</w:t>
            </w:r>
          </w:p>
          <w:p w14:paraId="5DDAEE3A"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480888839"/>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Plenum</w:t>
            </w:r>
          </w:p>
          <w:p w14:paraId="6833589D" w14:textId="77777777" w:rsidR="00DE5E69" w:rsidRDefault="00DE5E69" w:rsidP="00363218">
            <w:pPr>
              <w:spacing w:before="120" w:line="276" w:lineRule="auto"/>
              <w:ind w:left="312" w:hanging="312"/>
              <w:rPr>
                <w:rFonts w:ascii="MS Gothic" w:eastAsia="MS Gothic" w:hAnsi="MS Gothic" w:cs="MS Gothic"/>
                <w:color w:val="993366"/>
              </w:rPr>
            </w:pPr>
          </w:p>
        </w:tc>
        <w:tc>
          <w:tcPr>
            <w:tcW w:w="2919" w:type="dxa"/>
            <w:shd w:val="clear" w:color="auto" w:fill="auto"/>
          </w:tcPr>
          <w:p w14:paraId="32F20C86" w14:textId="77777777" w:rsidR="00DE5E69" w:rsidRPr="00C05FD5" w:rsidRDefault="00AA7AC8" w:rsidP="0036321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29536057"/>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Kursraum</w:t>
            </w:r>
          </w:p>
          <w:p w14:paraId="0AD74846"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7037021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Wald/Wiese/Hof</w:t>
            </w:r>
          </w:p>
          <w:p w14:paraId="7FFC65DD"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58176829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Exkursion </w:t>
            </w:r>
          </w:p>
          <w:p w14:paraId="10DCD795"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93040042"/>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Selbststudium zu Hause</w:t>
            </w:r>
          </w:p>
          <w:p w14:paraId="03473232" w14:textId="77777777" w:rsidR="00DE5E69" w:rsidRPr="00C05FD5" w:rsidRDefault="00AA7AC8" w:rsidP="00363218">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66480714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14DB7CEB" w14:textId="77777777" w:rsidR="00DE5E69" w:rsidRDefault="00DE5E69" w:rsidP="00363218">
            <w:pPr>
              <w:spacing w:before="120" w:line="276" w:lineRule="auto"/>
              <w:ind w:left="312" w:hanging="312"/>
              <w:rPr>
                <w:rFonts w:ascii="MS Gothic" w:eastAsia="MS Gothic" w:hAnsi="MS Gothic" w:cs="MS Gothic"/>
                <w:color w:val="993366"/>
              </w:rPr>
            </w:pPr>
          </w:p>
        </w:tc>
        <w:tc>
          <w:tcPr>
            <w:tcW w:w="2859" w:type="dxa"/>
          </w:tcPr>
          <w:p w14:paraId="5D5D4B14" w14:textId="636E5AFA" w:rsidR="00DE5E69" w:rsidRPr="00C05FD5" w:rsidRDefault="00AA7AC8" w:rsidP="0036321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17734760"/>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Flipchart</w:t>
            </w:r>
          </w:p>
          <w:p w14:paraId="5F1630D5"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8268953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Kärtchen</w:t>
            </w:r>
          </w:p>
          <w:p w14:paraId="715C41CE"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4721557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Arbeitsblätter</w:t>
            </w:r>
          </w:p>
          <w:p w14:paraId="7B556149"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0287419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Computer</w:t>
            </w:r>
          </w:p>
          <w:p w14:paraId="15822BA0"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01565817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Smartphones </w:t>
            </w:r>
          </w:p>
          <w:p w14:paraId="3DD06793"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29552448"/>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Kopfhörer </w:t>
            </w:r>
          </w:p>
          <w:p w14:paraId="7F22530E"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982007923"/>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4353FCD7" w14:textId="77777777" w:rsidR="00DE5E69" w:rsidRDefault="00DE5E69" w:rsidP="00DE5E69">
            <w:pPr>
              <w:spacing w:before="120" w:line="276" w:lineRule="auto"/>
              <w:rPr>
                <w:rFonts w:ascii="MS Gothic" w:eastAsia="MS Gothic" w:hAnsi="MS Gothic" w:cs="MS Gothic"/>
                <w:color w:val="993366"/>
              </w:rPr>
            </w:pPr>
          </w:p>
        </w:tc>
      </w:tr>
      <w:tr w:rsidR="00DE5E69" w:rsidRPr="00442D3C" w14:paraId="1BD27D2C" w14:textId="77777777" w:rsidTr="00DB7AE5">
        <w:trPr>
          <w:cantSplit/>
          <w:trHeight w:val="580"/>
        </w:trPr>
        <w:tc>
          <w:tcPr>
            <w:tcW w:w="567" w:type="dxa"/>
            <w:vMerge/>
          </w:tcPr>
          <w:p w14:paraId="238F5C1A" w14:textId="77777777" w:rsidR="00DE5E69" w:rsidRPr="00FC74AD" w:rsidRDefault="00DE5E69" w:rsidP="00363218">
            <w:pPr>
              <w:spacing w:before="120" w:line="276" w:lineRule="auto"/>
              <w:rPr>
                <w:rFonts w:ascii="Calibri" w:eastAsia="Calibri" w:hAnsi="Calibri" w:cs="Arial"/>
                <w:bCs/>
                <w:sz w:val="22"/>
                <w:szCs w:val="22"/>
                <w:lang w:val="de-AT" w:eastAsia="en-US"/>
              </w:rPr>
            </w:pPr>
          </w:p>
        </w:tc>
        <w:tc>
          <w:tcPr>
            <w:tcW w:w="1417" w:type="dxa"/>
            <w:shd w:val="clear" w:color="auto" w:fill="auto"/>
          </w:tcPr>
          <w:p w14:paraId="3DAEB28B" w14:textId="72E3ADCC" w:rsidR="00DE5E69" w:rsidRPr="00C05FD5" w:rsidRDefault="00DE5E69" w:rsidP="0036321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5</w:t>
            </w:r>
          </w:p>
        </w:tc>
        <w:tc>
          <w:tcPr>
            <w:tcW w:w="1843" w:type="dxa"/>
            <w:shd w:val="clear" w:color="auto" w:fill="auto"/>
          </w:tcPr>
          <w:p w14:paraId="72044F91" w14:textId="39EB6AAF" w:rsidR="00DE5E69" w:rsidRDefault="00DE5E69" w:rsidP="0036321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Auflösung – Quiz</w:t>
            </w:r>
          </w:p>
        </w:tc>
        <w:tc>
          <w:tcPr>
            <w:tcW w:w="6628" w:type="dxa"/>
            <w:shd w:val="clear" w:color="auto" w:fill="auto"/>
          </w:tcPr>
          <w:p w14:paraId="16FD07DE" w14:textId="77777777" w:rsidR="00DE5E69" w:rsidRDefault="00DE5E69" w:rsidP="00363218">
            <w:pPr>
              <w:spacing w:before="120" w:line="276" w:lineRule="auto"/>
              <w:rPr>
                <w:rFonts w:ascii="Calibri" w:eastAsia="Calibri" w:hAnsi="Calibri" w:cs="Arial"/>
                <w:sz w:val="22"/>
                <w:szCs w:val="22"/>
                <w:lang w:val="de-AT" w:eastAsia="en-US"/>
              </w:rPr>
            </w:pPr>
            <w:bookmarkStart w:id="3" w:name="_Hlk75938532"/>
            <w:r w:rsidRPr="005A22EB">
              <w:rPr>
                <w:rFonts w:ascii="Calibri" w:eastAsia="Calibri" w:hAnsi="Calibri" w:cs="Arial"/>
                <w:sz w:val="22"/>
                <w:szCs w:val="22"/>
                <w:lang w:val="de-AT" w:eastAsia="en-US"/>
              </w:rPr>
              <w:t xml:space="preserve">die </w:t>
            </w:r>
            <w:r>
              <w:rPr>
                <w:rFonts w:ascii="Calibri" w:eastAsia="Calibri" w:hAnsi="Calibri" w:cs="Arial"/>
                <w:sz w:val="22"/>
                <w:szCs w:val="22"/>
                <w:lang w:val="de-AT" w:eastAsia="en-US"/>
              </w:rPr>
              <w:t>fünf häufigsten Passwörter lauten:</w:t>
            </w:r>
          </w:p>
          <w:p w14:paraId="7BC65D53" w14:textId="77777777" w:rsidR="00DE5E69" w:rsidRDefault="00DE5E69" w:rsidP="005A22EB">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- 123456</w:t>
            </w:r>
          </w:p>
          <w:p w14:paraId="240C1AB1" w14:textId="5555D097" w:rsidR="00DE5E69" w:rsidRDefault="00DE5E69" w:rsidP="005A22EB">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- 123456789</w:t>
            </w:r>
          </w:p>
          <w:p w14:paraId="662E7300" w14:textId="2737A7EF" w:rsidR="00DE5E69" w:rsidRDefault="00DE5E69" w:rsidP="005A22EB">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- 12345678</w:t>
            </w:r>
          </w:p>
          <w:p w14:paraId="5A774BA3" w14:textId="2F242B65" w:rsidR="00DE5E69" w:rsidRDefault="00DE5E69" w:rsidP="005A22EB">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password</w:t>
            </w:r>
          </w:p>
          <w:p w14:paraId="029C32A5" w14:textId="77777777" w:rsidR="00DE5E69" w:rsidRDefault="00DE5E69" w:rsidP="005A22EB">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- 1234567</w:t>
            </w:r>
          </w:p>
          <w:p w14:paraId="2EFE11BD" w14:textId="77777777" w:rsidR="00DE5E69" w:rsidRDefault="00DE5E69" w:rsidP="005A22EB">
            <w:pPr>
              <w:spacing w:line="276" w:lineRule="auto"/>
              <w:rPr>
                <w:rFonts w:ascii="Calibri" w:eastAsia="Calibri" w:hAnsi="Calibri" w:cs="Arial"/>
                <w:sz w:val="22"/>
                <w:szCs w:val="22"/>
                <w:lang w:val="de-AT" w:eastAsia="en-US"/>
              </w:rPr>
            </w:pPr>
          </w:p>
          <w:p w14:paraId="291761C5" w14:textId="77777777" w:rsidR="00DE5E69" w:rsidRDefault="00DE5E69" w:rsidP="005A22EB">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weitere verwendete Passwörter:</w:t>
            </w:r>
          </w:p>
          <w:p w14:paraId="4A4A5D6D" w14:textId="3710F54B" w:rsidR="00DE5E69" w:rsidRDefault="00DE5E69" w:rsidP="005A22EB">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Name von Haustieren, Geburtstag, Kosenamen, Name von Freund/Freundin</w:t>
            </w:r>
            <w:bookmarkEnd w:id="3"/>
          </w:p>
        </w:tc>
        <w:tc>
          <w:tcPr>
            <w:tcW w:w="2871" w:type="dxa"/>
          </w:tcPr>
          <w:p w14:paraId="21EF02A1" w14:textId="77777777" w:rsidR="00DE5E69" w:rsidRPr="00C05FD5" w:rsidRDefault="00AA7AC8" w:rsidP="0036321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1124700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Einzelarbeit </w:t>
            </w:r>
          </w:p>
          <w:p w14:paraId="6944A0C5"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5383677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Partneraktivität </w:t>
            </w:r>
          </w:p>
          <w:p w14:paraId="08D88DF2"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540528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Kleingruppenarbeit</w:t>
            </w:r>
          </w:p>
          <w:p w14:paraId="76CA315C"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598764578"/>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Plenum</w:t>
            </w:r>
          </w:p>
          <w:p w14:paraId="45D49C52" w14:textId="77777777" w:rsidR="00DE5E69" w:rsidRDefault="00DE5E69" w:rsidP="00363218">
            <w:pPr>
              <w:spacing w:before="120" w:line="276" w:lineRule="auto"/>
              <w:ind w:left="312" w:hanging="312"/>
              <w:rPr>
                <w:rFonts w:ascii="MS Gothic" w:eastAsia="MS Gothic" w:hAnsi="MS Gothic" w:cs="MS Gothic"/>
                <w:color w:val="993366"/>
              </w:rPr>
            </w:pPr>
          </w:p>
        </w:tc>
        <w:tc>
          <w:tcPr>
            <w:tcW w:w="2919" w:type="dxa"/>
            <w:shd w:val="clear" w:color="auto" w:fill="auto"/>
          </w:tcPr>
          <w:p w14:paraId="087DC00C" w14:textId="77777777" w:rsidR="00DE5E69" w:rsidRPr="00C05FD5" w:rsidRDefault="00AA7AC8" w:rsidP="0036321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77041272"/>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Kursraum</w:t>
            </w:r>
          </w:p>
          <w:p w14:paraId="5B3D400F"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3364967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Wald/Wiese/Hof</w:t>
            </w:r>
          </w:p>
          <w:p w14:paraId="57CF6606"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50735506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Exkursion </w:t>
            </w:r>
          </w:p>
          <w:p w14:paraId="4A89E792"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8618818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Selbststudium zu Hause</w:t>
            </w:r>
          </w:p>
          <w:p w14:paraId="27859B64" w14:textId="77777777" w:rsidR="00DE5E69" w:rsidRPr="00C05FD5" w:rsidRDefault="00AA7AC8" w:rsidP="00363218">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6868314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4BA70C84" w14:textId="77777777" w:rsidR="00DE5E69" w:rsidRDefault="00DE5E69" w:rsidP="00363218">
            <w:pPr>
              <w:spacing w:before="120" w:line="276" w:lineRule="auto"/>
              <w:ind w:left="312" w:hanging="312"/>
              <w:rPr>
                <w:rFonts w:ascii="MS Gothic" w:eastAsia="MS Gothic" w:hAnsi="MS Gothic" w:cs="MS Gothic"/>
                <w:color w:val="993366"/>
              </w:rPr>
            </w:pPr>
          </w:p>
        </w:tc>
        <w:tc>
          <w:tcPr>
            <w:tcW w:w="2859" w:type="dxa"/>
          </w:tcPr>
          <w:p w14:paraId="6297FED7" w14:textId="1D42F376" w:rsidR="00DE5E69" w:rsidRPr="00C05FD5" w:rsidRDefault="00AA7AC8" w:rsidP="0036321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70171030"/>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Flipchart</w:t>
            </w:r>
          </w:p>
          <w:p w14:paraId="7C18649B"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2221658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Kärtchen</w:t>
            </w:r>
          </w:p>
          <w:p w14:paraId="4ED87ABB"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15264803"/>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Arbeitsblätter</w:t>
            </w:r>
          </w:p>
          <w:p w14:paraId="61E92B7A"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9329949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Computer</w:t>
            </w:r>
          </w:p>
          <w:p w14:paraId="4935D577"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4325250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Smartphones </w:t>
            </w:r>
          </w:p>
          <w:p w14:paraId="314B1085"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5491710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Kopfhörer </w:t>
            </w:r>
          </w:p>
          <w:p w14:paraId="27C59370"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536095672"/>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61B5F059" w14:textId="77777777" w:rsidR="00DE5E69" w:rsidRDefault="00DE5E69" w:rsidP="00363218">
            <w:pPr>
              <w:spacing w:before="120" w:line="276" w:lineRule="auto"/>
              <w:ind w:left="312" w:hanging="312"/>
              <w:rPr>
                <w:rFonts w:ascii="MS Gothic" w:eastAsia="MS Gothic" w:hAnsi="MS Gothic" w:cs="MS Gothic"/>
                <w:color w:val="993366"/>
              </w:rPr>
            </w:pPr>
          </w:p>
        </w:tc>
      </w:tr>
      <w:tr w:rsidR="00DE5E69" w:rsidRPr="00442D3C" w14:paraId="6B80BD3F" w14:textId="77777777" w:rsidTr="00DB7AE5">
        <w:trPr>
          <w:cantSplit/>
          <w:trHeight w:val="580"/>
        </w:trPr>
        <w:tc>
          <w:tcPr>
            <w:tcW w:w="567" w:type="dxa"/>
            <w:vMerge/>
          </w:tcPr>
          <w:p w14:paraId="5283E6E2" w14:textId="77777777" w:rsidR="00DE5E69" w:rsidRPr="00FC74AD" w:rsidRDefault="00DE5E69" w:rsidP="00363218">
            <w:pPr>
              <w:spacing w:before="120" w:line="276" w:lineRule="auto"/>
              <w:rPr>
                <w:rFonts w:ascii="Calibri" w:eastAsia="Calibri" w:hAnsi="Calibri" w:cs="Arial"/>
                <w:bCs/>
                <w:sz w:val="22"/>
                <w:szCs w:val="22"/>
                <w:lang w:val="de-AT" w:eastAsia="en-US"/>
              </w:rPr>
            </w:pPr>
          </w:p>
        </w:tc>
        <w:tc>
          <w:tcPr>
            <w:tcW w:w="1417" w:type="dxa"/>
            <w:shd w:val="clear" w:color="auto" w:fill="auto"/>
          </w:tcPr>
          <w:p w14:paraId="6D0CCFF4" w14:textId="4DCD27FD" w:rsidR="00DE5E69" w:rsidRPr="00C05FD5" w:rsidRDefault="00DE5E69" w:rsidP="0036321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1F92BAB4" w14:textId="4CCAF525" w:rsidR="00DE5E69" w:rsidRDefault="00DE5E69" w:rsidP="0036321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Erfahrungs-austausch</w:t>
            </w:r>
          </w:p>
        </w:tc>
        <w:tc>
          <w:tcPr>
            <w:tcW w:w="6628" w:type="dxa"/>
            <w:shd w:val="clear" w:color="auto" w:fill="auto"/>
          </w:tcPr>
          <w:p w14:paraId="3EB95C04" w14:textId="5BCCDF61" w:rsidR="00DE5E69" w:rsidRDefault="00DE5E69" w:rsidP="000B57EA">
            <w:pPr>
              <w:spacing w:before="120" w:line="276" w:lineRule="auto"/>
              <w:rPr>
                <w:rFonts w:ascii="Calibri" w:eastAsia="Calibri" w:hAnsi="Calibri" w:cs="Arial"/>
                <w:sz w:val="22"/>
                <w:szCs w:val="22"/>
                <w:lang w:val="de-AT" w:eastAsia="en-US"/>
              </w:rPr>
            </w:pPr>
            <w:bookmarkStart w:id="4" w:name="_Hlk75938585"/>
            <w:r>
              <w:rPr>
                <w:rFonts w:ascii="Calibri" w:eastAsia="Calibri" w:hAnsi="Calibri" w:cs="Arial"/>
                <w:sz w:val="22"/>
                <w:szCs w:val="22"/>
                <w:lang w:val="de-AT" w:eastAsia="en-US"/>
              </w:rPr>
              <w:t>Gemeinsames Erarbeiten, w</w:t>
            </w:r>
            <w:r w:rsidR="00593C7E">
              <w:rPr>
                <w:rFonts w:ascii="Calibri" w:eastAsia="Calibri" w:hAnsi="Calibri" w:cs="Arial"/>
                <w:sz w:val="22"/>
                <w:szCs w:val="22"/>
                <w:lang w:val="de-AT" w:eastAsia="en-US"/>
              </w:rPr>
              <w:t>arum Passwörter so wichtig sind:</w:t>
            </w:r>
            <w:r>
              <w:rPr>
                <w:rFonts w:ascii="Calibri" w:eastAsia="Calibri" w:hAnsi="Calibri" w:cs="Arial"/>
                <w:sz w:val="22"/>
                <w:szCs w:val="22"/>
                <w:lang w:val="de-AT" w:eastAsia="en-US"/>
              </w:rPr>
              <w:t xml:space="preserve"> Die </w:t>
            </w:r>
            <w:r w:rsidR="00593C7E">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erzählen, ob und welche Erfahrungen sie bereits gemacht haben. Daraus ergeben sich folgende Antworten:</w:t>
            </w:r>
          </w:p>
          <w:p w14:paraId="683B2E12" w14:textId="1DE5FEAF" w:rsidR="00DE5E69" w:rsidRDefault="00593C7E"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P</w:t>
            </w:r>
            <w:r w:rsidR="00DE5E69">
              <w:rPr>
                <w:rFonts w:ascii="Calibri" w:eastAsia="Calibri" w:hAnsi="Calibri" w:cs="Arial"/>
                <w:sz w:val="22"/>
                <w:szCs w:val="22"/>
                <w:lang w:val="de-AT" w:eastAsia="en-US"/>
              </w:rPr>
              <w:t>lötzlich kommt man nicht mehr auf seinen fb-Account, Instagram…</w:t>
            </w:r>
          </w:p>
          <w:p w14:paraId="7126222A" w14:textId="0A556A8D" w:rsidR="00DE5E69" w:rsidRDefault="00593C7E"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M</w:t>
            </w:r>
            <w:r w:rsidR="00DE5E69">
              <w:rPr>
                <w:rFonts w:ascii="Calibri" w:eastAsia="Calibri" w:hAnsi="Calibri" w:cs="Arial"/>
                <w:sz w:val="22"/>
                <w:szCs w:val="22"/>
                <w:lang w:val="de-AT" w:eastAsia="en-US"/>
              </w:rPr>
              <w:t>an erhält ungewollte/aggressive Werbung per Mail</w:t>
            </w:r>
          </w:p>
          <w:p w14:paraId="7BB8CE2B" w14:textId="3C86F65B" w:rsidR="00DE5E69" w:rsidRDefault="00593C7E"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M</w:t>
            </w:r>
            <w:r w:rsidR="00DE5E69">
              <w:rPr>
                <w:rFonts w:ascii="Calibri" w:eastAsia="Calibri" w:hAnsi="Calibri" w:cs="Arial"/>
                <w:sz w:val="22"/>
                <w:szCs w:val="22"/>
                <w:lang w:val="de-AT" w:eastAsia="en-US"/>
              </w:rPr>
              <w:t>an verschickt unbemerkt Spam-Mails, das eigene E-Mailkonto wird gesperrt</w:t>
            </w:r>
          </w:p>
          <w:p w14:paraId="03FBFFFA" w14:textId="179D2647" w:rsidR="00DE5E69" w:rsidRPr="000B57EA" w:rsidRDefault="00593C7E"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D</w:t>
            </w:r>
            <w:r w:rsidR="00DE5E69">
              <w:rPr>
                <w:rFonts w:ascii="Calibri" w:eastAsia="Calibri" w:hAnsi="Calibri" w:cs="Arial"/>
                <w:sz w:val="22"/>
                <w:szCs w:val="22"/>
                <w:lang w:val="de-AT" w:eastAsia="en-US"/>
              </w:rPr>
              <w:t>er Computer ist plötzlich verschlüsselt, man kommt nicht mehr in den Computer hinein, man wird erpresst</w:t>
            </w:r>
            <w:bookmarkEnd w:id="4"/>
          </w:p>
        </w:tc>
        <w:tc>
          <w:tcPr>
            <w:tcW w:w="2871" w:type="dxa"/>
          </w:tcPr>
          <w:p w14:paraId="242C3C65" w14:textId="77777777" w:rsidR="00DE5E69" w:rsidRPr="00C05FD5" w:rsidRDefault="00AA7AC8" w:rsidP="0036321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6591192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Einzelarbeit </w:t>
            </w:r>
          </w:p>
          <w:p w14:paraId="5015BF50"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3787695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Partneraktivität </w:t>
            </w:r>
          </w:p>
          <w:p w14:paraId="6D594AFC"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8059532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Kleingruppenarbeit</w:t>
            </w:r>
          </w:p>
          <w:p w14:paraId="159E871B"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361251443"/>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Plenum</w:t>
            </w:r>
          </w:p>
          <w:p w14:paraId="79BEC2BF" w14:textId="77777777" w:rsidR="00DE5E69" w:rsidRDefault="00DE5E69" w:rsidP="00363218">
            <w:pPr>
              <w:spacing w:before="120" w:line="276" w:lineRule="auto"/>
              <w:ind w:left="312" w:hanging="312"/>
              <w:rPr>
                <w:rFonts w:ascii="MS Gothic" w:eastAsia="MS Gothic" w:hAnsi="MS Gothic" w:cs="MS Gothic"/>
                <w:color w:val="993366"/>
              </w:rPr>
            </w:pPr>
          </w:p>
        </w:tc>
        <w:tc>
          <w:tcPr>
            <w:tcW w:w="2919" w:type="dxa"/>
            <w:shd w:val="clear" w:color="auto" w:fill="auto"/>
          </w:tcPr>
          <w:p w14:paraId="7DB1DD76" w14:textId="77777777" w:rsidR="00DE5E69" w:rsidRPr="00C05FD5" w:rsidRDefault="00AA7AC8" w:rsidP="0036321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99740693"/>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Kursraum</w:t>
            </w:r>
          </w:p>
          <w:p w14:paraId="2B8A0316" w14:textId="2DADC01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6110716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Wald/Wiese/Hof</w:t>
            </w:r>
          </w:p>
          <w:p w14:paraId="68A52959"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925571642"/>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Exkursion </w:t>
            </w:r>
          </w:p>
          <w:p w14:paraId="23302AAD"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5811879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Selbststudium zu Hause</w:t>
            </w:r>
          </w:p>
          <w:p w14:paraId="09E2058B" w14:textId="77777777" w:rsidR="00DE5E69" w:rsidRPr="00C05FD5" w:rsidRDefault="00AA7AC8" w:rsidP="00363218">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988740307"/>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728A905E" w14:textId="77777777" w:rsidR="00DE5E69" w:rsidRDefault="00DE5E69" w:rsidP="00363218">
            <w:pPr>
              <w:spacing w:before="120" w:line="276" w:lineRule="auto"/>
              <w:ind w:left="312" w:hanging="312"/>
              <w:rPr>
                <w:rFonts w:ascii="MS Gothic" w:eastAsia="MS Gothic" w:hAnsi="MS Gothic" w:cs="MS Gothic"/>
                <w:color w:val="993366"/>
              </w:rPr>
            </w:pPr>
          </w:p>
        </w:tc>
        <w:tc>
          <w:tcPr>
            <w:tcW w:w="2859" w:type="dxa"/>
          </w:tcPr>
          <w:p w14:paraId="3EFB5F0B" w14:textId="4452AC38" w:rsidR="00DE5E69" w:rsidRPr="00C05FD5" w:rsidRDefault="00AA7AC8" w:rsidP="0036321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31040645"/>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Flipchart</w:t>
            </w:r>
          </w:p>
          <w:p w14:paraId="4C79EFA7"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6077484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Kärtchen</w:t>
            </w:r>
          </w:p>
          <w:p w14:paraId="7CEBBE85"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02084057"/>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Arbeitsblätter</w:t>
            </w:r>
          </w:p>
          <w:p w14:paraId="7AF8E0E2"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457756183"/>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Computer</w:t>
            </w:r>
          </w:p>
          <w:p w14:paraId="38D845F3"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94981703"/>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Smartphones </w:t>
            </w:r>
          </w:p>
          <w:p w14:paraId="5C003AE4"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2248070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Kopfhörer </w:t>
            </w:r>
          </w:p>
          <w:p w14:paraId="0FE01ED6"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053582678"/>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0159C254" w14:textId="77777777" w:rsidR="00DE5E69" w:rsidRDefault="00DE5E69" w:rsidP="00363218">
            <w:pPr>
              <w:spacing w:before="120" w:line="276" w:lineRule="auto"/>
              <w:ind w:left="312" w:hanging="312"/>
              <w:rPr>
                <w:rFonts w:ascii="MS Gothic" w:eastAsia="MS Gothic" w:hAnsi="MS Gothic" w:cs="MS Gothic"/>
                <w:color w:val="993366"/>
              </w:rPr>
            </w:pPr>
          </w:p>
        </w:tc>
      </w:tr>
      <w:tr w:rsidR="00DE5E69" w:rsidRPr="00442D3C" w14:paraId="6B22DD73" w14:textId="77777777" w:rsidTr="00DB7AE5">
        <w:trPr>
          <w:cantSplit/>
          <w:trHeight w:val="580"/>
        </w:trPr>
        <w:tc>
          <w:tcPr>
            <w:tcW w:w="567" w:type="dxa"/>
            <w:vMerge/>
          </w:tcPr>
          <w:p w14:paraId="2D0D531B" w14:textId="77777777" w:rsidR="00DE5E69" w:rsidRPr="00FC74AD" w:rsidRDefault="00DE5E69" w:rsidP="00363218">
            <w:pPr>
              <w:spacing w:before="120" w:line="276" w:lineRule="auto"/>
              <w:rPr>
                <w:rFonts w:ascii="Calibri" w:eastAsia="Calibri" w:hAnsi="Calibri" w:cs="Arial"/>
                <w:bCs/>
                <w:sz w:val="22"/>
                <w:szCs w:val="22"/>
                <w:lang w:val="de-AT" w:eastAsia="en-US"/>
              </w:rPr>
            </w:pPr>
          </w:p>
        </w:tc>
        <w:tc>
          <w:tcPr>
            <w:tcW w:w="1417" w:type="dxa"/>
            <w:shd w:val="clear" w:color="auto" w:fill="auto"/>
          </w:tcPr>
          <w:p w14:paraId="08B71AAC" w14:textId="293D3B01" w:rsidR="00DE5E69" w:rsidRPr="00C05FD5" w:rsidRDefault="00DE5E69" w:rsidP="0036321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7386E058" w14:textId="40708553" w:rsidR="00DE5E69" w:rsidRDefault="00DE5E69" w:rsidP="0036321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Diskussion über Passwort-Regeln</w:t>
            </w:r>
          </w:p>
        </w:tc>
        <w:tc>
          <w:tcPr>
            <w:tcW w:w="6628" w:type="dxa"/>
            <w:shd w:val="clear" w:color="auto" w:fill="auto"/>
          </w:tcPr>
          <w:p w14:paraId="13683F0B" w14:textId="2E74C95C" w:rsidR="00DE5E69" w:rsidRDefault="00DE5E69" w:rsidP="00C5151E">
            <w:pPr>
              <w:spacing w:before="120" w:line="276" w:lineRule="auto"/>
              <w:rPr>
                <w:rFonts w:ascii="Calibri" w:eastAsia="Calibri" w:hAnsi="Calibri" w:cs="Arial"/>
                <w:sz w:val="22"/>
                <w:szCs w:val="22"/>
                <w:lang w:val="de-AT" w:eastAsia="en-US"/>
              </w:rPr>
            </w:pPr>
            <w:bookmarkStart w:id="5" w:name="_Hlk75938641"/>
            <w:r>
              <w:rPr>
                <w:rFonts w:ascii="Calibri" w:eastAsia="Calibri" w:hAnsi="Calibri" w:cs="Arial"/>
                <w:sz w:val="22"/>
                <w:szCs w:val="22"/>
                <w:lang w:val="de-AT" w:eastAsia="en-US"/>
              </w:rPr>
              <w:t xml:space="preserve">Die </w:t>
            </w:r>
            <w:r w:rsidR="00593C7E">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erarbeiten Regeln für sichere Passwörter. Diese können sein:</w:t>
            </w:r>
          </w:p>
          <w:p w14:paraId="08A938F2" w14:textId="3E409040" w:rsidR="00DE5E69" w:rsidRDefault="00593C7E"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M</w:t>
            </w:r>
            <w:r w:rsidR="00DE5E69">
              <w:rPr>
                <w:rFonts w:ascii="Calibri" w:eastAsia="Calibri" w:hAnsi="Calibri" w:cs="Arial"/>
                <w:sz w:val="22"/>
                <w:szCs w:val="22"/>
                <w:lang w:val="de-AT" w:eastAsia="en-US"/>
              </w:rPr>
              <w:t>indestens 8 Zeichen lang</w:t>
            </w:r>
          </w:p>
          <w:p w14:paraId="33A80DF0" w14:textId="4331F331" w:rsidR="00DE5E69" w:rsidRDefault="00593C7E"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K</w:t>
            </w:r>
            <w:r w:rsidR="00DE5E69">
              <w:rPr>
                <w:rFonts w:ascii="Calibri" w:eastAsia="Calibri" w:hAnsi="Calibri" w:cs="Arial"/>
                <w:sz w:val="22"/>
                <w:szCs w:val="22"/>
                <w:lang w:val="de-AT" w:eastAsia="en-US"/>
              </w:rPr>
              <w:t>leine und große Buchstaben, Zahlen und Sonderzeichen verwenden</w:t>
            </w:r>
          </w:p>
          <w:p w14:paraId="11D7DE29" w14:textId="3960012F" w:rsidR="00DE5E69" w:rsidRDefault="00DE5E6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Passwort nirgends notieren</w:t>
            </w:r>
          </w:p>
          <w:p w14:paraId="41977DAD" w14:textId="77777777" w:rsidR="00DE5E69" w:rsidRDefault="00DE5E6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Wörter sollten nicht im Wörterbuch zu finden sein</w:t>
            </w:r>
          </w:p>
          <w:p w14:paraId="2BEAA74E" w14:textId="5D777EBE" w:rsidR="00DE5E69" w:rsidRDefault="00593C7E"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K</w:t>
            </w:r>
            <w:r w:rsidR="00DE5E69">
              <w:rPr>
                <w:rFonts w:ascii="Calibri" w:eastAsia="Calibri" w:hAnsi="Calibri" w:cs="Arial"/>
                <w:sz w:val="22"/>
                <w:szCs w:val="22"/>
                <w:lang w:val="de-AT" w:eastAsia="en-US"/>
              </w:rPr>
              <w:t>eine Tastenkombinationen verwenden</w:t>
            </w:r>
          </w:p>
          <w:p w14:paraId="037D7FC2" w14:textId="3CE07228" w:rsidR="00DE5E69" w:rsidRDefault="00593C7E"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K</w:t>
            </w:r>
            <w:r w:rsidR="00DE5E69">
              <w:rPr>
                <w:rFonts w:ascii="Calibri" w:eastAsia="Calibri" w:hAnsi="Calibri" w:cs="Arial"/>
                <w:sz w:val="22"/>
                <w:szCs w:val="22"/>
                <w:lang w:val="de-AT" w:eastAsia="en-US"/>
              </w:rPr>
              <w:t>eine eigenen Namen, Haustiernamen, Geburtstage etc. verwenden</w:t>
            </w:r>
          </w:p>
          <w:p w14:paraId="18598216" w14:textId="4D21B444" w:rsidR="00DE5E69" w:rsidRPr="00DE5E69" w:rsidRDefault="00593C7E" w:rsidP="00DE5E69">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F</w:t>
            </w:r>
            <w:r w:rsidR="00DE5E69">
              <w:rPr>
                <w:rFonts w:ascii="Calibri" w:eastAsia="Calibri" w:hAnsi="Calibri" w:cs="Arial"/>
                <w:sz w:val="22"/>
                <w:szCs w:val="22"/>
                <w:lang w:val="de-AT" w:eastAsia="en-US"/>
              </w:rPr>
              <w:t>ür unterschiedliche Anwendungen verschiedene Wörter verwenden</w:t>
            </w:r>
            <w:bookmarkEnd w:id="5"/>
          </w:p>
        </w:tc>
        <w:tc>
          <w:tcPr>
            <w:tcW w:w="2871" w:type="dxa"/>
          </w:tcPr>
          <w:p w14:paraId="7D985E29" w14:textId="77777777" w:rsidR="00DE5E69" w:rsidRPr="00C05FD5" w:rsidRDefault="00AA7AC8" w:rsidP="0036321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50472953"/>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Einzelarbeit </w:t>
            </w:r>
          </w:p>
          <w:p w14:paraId="5961415B"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32266132"/>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Partneraktivität </w:t>
            </w:r>
          </w:p>
          <w:p w14:paraId="031520A5"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425569407"/>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Kleingruppenarbeit</w:t>
            </w:r>
          </w:p>
          <w:p w14:paraId="5C921296"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041036037"/>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Plenum</w:t>
            </w:r>
          </w:p>
          <w:p w14:paraId="3CE0520B" w14:textId="77777777" w:rsidR="00DE5E69" w:rsidRDefault="00DE5E69" w:rsidP="00363218">
            <w:pPr>
              <w:spacing w:before="120" w:line="276" w:lineRule="auto"/>
              <w:ind w:left="312" w:hanging="312"/>
              <w:rPr>
                <w:rFonts w:ascii="MS Gothic" w:eastAsia="MS Gothic" w:hAnsi="MS Gothic" w:cs="MS Gothic"/>
                <w:color w:val="993366"/>
              </w:rPr>
            </w:pPr>
          </w:p>
        </w:tc>
        <w:tc>
          <w:tcPr>
            <w:tcW w:w="2919" w:type="dxa"/>
            <w:shd w:val="clear" w:color="auto" w:fill="auto"/>
          </w:tcPr>
          <w:p w14:paraId="6ADFEA9F" w14:textId="77777777" w:rsidR="00DE5E69" w:rsidRPr="00C05FD5" w:rsidRDefault="00AA7AC8" w:rsidP="0036321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67863519"/>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Kursraum</w:t>
            </w:r>
          </w:p>
          <w:p w14:paraId="2B38B659" w14:textId="687AF03C"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6107412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Wald/Wiese/Hof</w:t>
            </w:r>
          </w:p>
          <w:p w14:paraId="39B82D0E"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42661823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Exkursion </w:t>
            </w:r>
          </w:p>
          <w:p w14:paraId="69A538D1"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7999294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Selbststudium zu Hause</w:t>
            </w:r>
          </w:p>
          <w:p w14:paraId="028195C0" w14:textId="77777777" w:rsidR="00DE5E69" w:rsidRPr="00C05FD5" w:rsidRDefault="00AA7AC8" w:rsidP="00363218">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202574078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04B857DA" w14:textId="77777777" w:rsidR="00DE5E69" w:rsidRDefault="00DE5E69" w:rsidP="00363218">
            <w:pPr>
              <w:spacing w:before="120" w:line="276" w:lineRule="auto"/>
              <w:ind w:left="312" w:hanging="312"/>
              <w:rPr>
                <w:rFonts w:ascii="MS Gothic" w:eastAsia="MS Gothic" w:hAnsi="MS Gothic" w:cs="MS Gothic"/>
                <w:color w:val="993366"/>
              </w:rPr>
            </w:pPr>
          </w:p>
        </w:tc>
        <w:tc>
          <w:tcPr>
            <w:tcW w:w="2859" w:type="dxa"/>
          </w:tcPr>
          <w:p w14:paraId="405AA8D6" w14:textId="5491000C" w:rsidR="00DE5E69" w:rsidRPr="00C05FD5" w:rsidRDefault="00AA7AC8" w:rsidP="0036321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1161364"/>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Flipchart</w:t>
            </w:r>
          </w:p>
          <w:p w14:paraId="710BFB86"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1186656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Kärtchen</w:t>
            </w:r>
          </w:p>
          <w:p w14:paraId="73BD3618"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71897473"/>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Arbeitsblätter</w:t>
            </w:r>
          </w:p>
          <w:p w14:paraId="3CD11EA5"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7997864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Computer</w:t>
            </w:r>
          </w:p>
          <w:p w14:paraId="3D917762"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59431179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Smartphones </w:t>
            </w:r>
          </w:p>
          <w:p w14:paraId="109DC378" w14:textId="77777777" w:rsidR="00DE5E69" w:rsidRPr="00C05FD5" w:rsidRDefault="00AA7AC8" w:rsidP="0036321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2689481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Kopfhörer </w:t>
            </w:r>
          </w:p>
          <w:p w14:paraId="0F609668" w14:textId="77777777" w:rsidR="00DE5E69" w:rsidRPr="00C05FD5" w:rsidRDefault="00AA7AC8" w:rsidP="0036321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55867768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2F0EF03B" w14:textId="77777777" w:rsidR="00DE5E69" w:rsidRDefault="00DE5E69" w:rsidP="00363218">
            <w:pPr>
              <w:spacing w:before="120" w:line="276" w:lineRule="auto"/>
              <w:ind w:left="312" w:hanging="312"/>
              <w:rPr>
                <w:rFonts w:ascii="MS Gothic" w:eastAsia="MS Gothic" w:hAnsi="MS Gothic" w:cs="MS Gothic"/>
                <w:color w:val="993366"/>
              </w:rPr>
            </w:pPr>
          </w:p>
        </w:tc>
      </w:tr>
      <w:tr w:rsidR="00DE5E69" w:rsidRPr="00442D3C" w14:paraId="195D8795" w14:textId="77777777" w:rsidTr="00DB7AE5">
        <w:trPr>
          <w:cantSplit/>
          <w:trHeight w:val="580"/>
        </w:trPr>
        <w:tc>
          <w:tcPr>
            <w:tcW w:w="567" w:type="dxa"/>
            <w:vMerge/>
          </w:tcPr>
          <w:p w14:paraId="132123B5" w14:textId="77777777" w:rsidR="00DE5E69" w:rsidRPr="00FC74AD" w:rsidRDefault="00DE5E69" w:rsidP="000355F5">
            <w:pPr>
              <w:spacing w:before="120" w:line="276" w:lineRule="auto"/>
              <w:rPr>
                <w:rFonts w:ascii="Calibri" w:eastAsia="Calibri" w:hAnsi="Calibri" w:cs="Arial"/>
                <w:bCs/>
                <w:sz w:val="22"/>
                <w:szCs w:val="22"/>
                <w:lang w:val="de-AT" w:eastAsia="en-US"/>
              </w:rPr>
            </w:pPr>
          </w:p>
        </w:tc>
        <w:tc>
          <w:tcPr>
            <w:tcW w:w="1417" w:type="dxa"/>
            <w:shd w:val="clear" w:color="auto" w:fill="auto"/>
          </w:tcPr>
          <w:p w14:paraId="1D402AFE" w14:textId="733A000F" w:rsidR="00DE5E69" w:rsidRPr="00C05FD5" w:rsidRDefault="00DE5E69" w:rsidP="000355F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5</w:t>
            </w:r>
          </w:p>
        </w:tc>
        <w:tc>
          <w:tcPr>
            <w:tcW w:w="1843" w:type="dxa"/>
            <w:shd w:val="clear" w:color="auto" w:fill="auto"/>
          </w:tcPr>
          <w:p w14:paraId="2A00A866" w14:textId="77777777" w:rsidR="00DE5E69" w:rsidRDefault="00DE5E69" w:rsidP="000355F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Übung/</w:t>
            </w:r>
          </w:p>
          <w:p w14:paraId="41BE0AB2" w14:textId="76492545" w:rsidR="00DE5E69" w:rsidRDefault="00DE5E69" w:rsidP="000355F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Anwendungs-aufgabe</w:t>
            </w:r>
          </w:p>
        </w:tc>
        <w:tc>
          <w:tcPr>
            <w:tcW w:w="6628" w:type="dxa"/>
            <w:shd w:val="clear" w:color="auto" w:fill="auto"/>
          </w:tcPr>
          <w:p w14:paraId="1AD4DCC2" w14:textId="7643A07F" w:rsidR="00DE5E69" w:rsidRDefault="00DE5E69" w:rsidP="000355F5">
            <w:pPr>
              <w:spacing w:before="120" w:line="276" w:lineRule="auto"/>
              <w:rPr>
                <w:rFonts w:ascii="Calibri" w:eastAsia="Calibri" w:hAnsi="Calibri" w:cs="Arial"/>
                <w:sz w:val="22"/>
                <w:szCs w:val="22"/>
                <w:lang w:val="de-AT" w:eastAsia="en-US"/>
              </w:rPr>
            </w:pPr>
            <w:bookmarkStart w:id="6" w:name="_Hlk75938673"/>
            <w:r>
              <w:rPr>
                <w:rFonts w:ascii="Calibri" w:eastAsia="Calibri" w:hAnsi="Calibri" w:cs="Arial"/>
                <w:sz w:val="22"/>
                <w:szCs w:val="22"/>
                <w:lang w:val="de-AT" w:eastAsia="en-US"/>
              </w:rPr>
              <w:t xml:space="preserve">Anhand eines ausgedachten Satzes wird gezeigt, wie man intelligente Passwörter findet und sich merkt. Hierzu wird </w:t>
            </w:r>
            <w:r w:rsidR="00062B81">
              <w:rPr>
                <w:rFonts w:ascii="Calibri" w:eastAsia="Calibri" w:hAnsi="Calibri" w:cs="Arial"/>
                <w:sz w:val="22"/>
                <w:szCs w:val="22"/>
                <w:lang w:val="de-AT" w:eastAsia="en-US"/>
              </w:rPr>
              <w:t>das „</w:t>
            </w:r>
            <w:r w:rsidRPr="00DE5E69">
              <w:rPr>
                <w:rFonts w:ascii="Calibri" w:eastAsia="Calibri" w:hAnsi="Calibri" w:cs="Arial"/>
                <w:b/>
                <w:bCs/>
                <w:sz w:val="22"/>
                <w:szCs w:val="22"/>
                <w:lang w:val="de-AT" w:eastAsia="en-US"/>
              </w:rPr>
              <w:t>Arbeitsblatt_Passwort</w:t>
            </w:r>
            <w:r w:rsidR="00062B81">
              <w:rPr>
                <w:rFonts w:ascii="Calibri" w:eastAsia="Calibri" w:hAnsi="Calibri" w:cs="Arial"/>
                <w:b/>
                <w:bCs/>
                <w:sz w:val="22"/>
                <w:szCs w:val="22"/>
                <w:lang w:val="de-AT" w:eastAsia="en-US"/>
              </w:rPr>
              <w:t xml:space="preserve">“ </w:t>
            </w:r>
            <w:r w:rsidR="00062B81" w:rsidRPr="00062B81">
              <w:rPr>
                <w:rFonts w:ascii="Calibri" w:eastAsia="Calibri" w:hAnsi="Calibri" w:cs="Arial"/>
                <w:sz w:val="22"/>
                <w:szCs w:val="22"/>
                <w:lang w:val="de-AT" w:eastAsia="en-US"/>
              </w:rPr>
              <w:t>ausgeteilt.</w:t>
            </w:r>
          </w:p>
          <w:p w14:paraId="338D5A99" w14:textId="1C0764C4" w:rsidR="00DE5E69" w:rsidRDefault="00DE5E69" w:rsidP="000355F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Anschließend werden im Internet zwei Seiten vorgestellt, die zum Prüfen eines Passworts dienen. </w:t>
            </w:r>
          </w:p>
          <w:p w14:paraId="62B18087" w14:textId="4297A2D0" w:rsidR="00DE5E69" w:rsidRPr="00DE5E69" w:rsidRDefault="00AA7AC8" w:rsidP="000355F5">
            <w:pPr>
              <w:spacing w:before="120" w:line="276" w:lineRule="auto"/>
              <w:rPr>
                <w:rFonts w:ascii="Calibri" w:eastAsia="Calibri" w:hAnsi="Calibri" w:cs="Arial"/>
                <w:b/>
                <w:bCs/>
                <w:sz w:val="22"/>
                <w:szCs w:val="22"/>
                <w:lang w:val="de-AT" w:eastAsia="en-US"/>
              </w:rPr>
            </w:pPr>
            <w:hyperlink r:id="rId8" w:history="1">
              <w:r w:rsidR="00DE5E69" w:rsidRPr="00DE5E69">
                <w:rPr>
                  <w:rStyle w:val="Hyperlink"/>
                  <w:rFonts w:ascii="Calibri" w:eastAsia="Calibri" w:hAnsi="Calibri" w:cs="Arial"/>
                  <w:b/>
                  <w:bCs/>
                  <w:sz w:val="22"/>
                  <w:szCs w:val="22"/>
                  <w:lang w:val="de-AT" w:eastAsia="en-US"/>
                </w:rPr>
                <w:t>https://wiesicheristmeinpasswort.de</w:t>
              </w:r>
            </w:hyperlink>
          </w:p>
          <w:p w14:paraId="258018A6" w14:textId="29561DDF" w:rsidR="00DE5E69" w:rsidRPr="00DE5E69" w:rsidRDefault="00AA7AC8" w:rsidP="000355F5">
            <w:pPr>
              <w:spacing w:before="120" w:line="276" w:lineRule="auto"/>
              <w:rPr>
                <w:rFonts w:ascii="Calibri" w:eastAsia="Calibri" w:hAnsi="Calibri" w:cs="Arial"/>
                <w:b/>
                <w:bCs/>
                <w:sz w:val="22"/>
                <w:szCs w:val="22"/>
                <w:lang w:val="de-AT" w:eastAsia="en-US"/>
              </w:rPr>
            </w:pPr>
            <w:hyperlink r:id="rId9" w:history="1">
              <w:r w:rsidR="00DE5E69" w:rsidRPr="00DE5E69">
                <w:rPr>
                  <w:rStyle w:val="Hyperlink"/>
                  <w:rFonts w:ascii="Calibri" w:eastAsia="Calibri" w:hAnsi="Calibri" w:cs="Arial"/>
                  <w:b/>
                  <w:bCs/>
                  <w:sz w:val="22"/>
                  <w:szCs w:val="22"/>
                  <w:lang w:val="de-AT" w:eastAsia="en-US"/>
                </w:rPr>
                <w:t>https://checkdeinpasswort.de</w:t>
              </w:r>
            </w:hyperlink>
            <w:bookmarkEnd w:id="6"/>
            <w:r w:rsidR="00DE5E69" w:rsidRPr="00DE5E69">
              <w:rPr>
                <w:rFonts w:ascii="Calibri" w:eastAsia="Calibri" w:hAnsi="Calibri" w:cs="Arial"/>
                <w:b/>
                <w:bCs/>
                <w:sz w:val="22"/>
                <w:szCs w:val="22"/>
                <w:lang w:val="de-AT" w:eastAsia="en-US"/>
              </w:rPr>
              <w:t xml:space="preserve"> </w:t>
            </w:r>
          </w:p>
          <w:p w14:paraId="32AD1FE3" w14:textId="25150C80" w:rsidR="00DE5E69" w:rsidRDefault="00DE5E69" w:rsidP="000355F5">
            <w:pPr>
              <w:spacing w:before="120" w:line="276" w:lineRule="auto"/>
              <w:rPr>
                <w:rFonts w:ascii="Calibri" w:eastAsia="Calibri" w:hAnsi="Calibri" w:cs="Arial"/>
                <w:sz w:val="22"/>
                <w:szCs w:val="22"/>
                <w:lang w:val="de-AT" w:eastAsia="en-US"/>
              </w:rPr>
            </w:pPr>
          </w:p>
        </w:tc>
        <w:tc>
          <w:tcPr>
            <w:tcW w:w="2871" w:type="dxa"/>
          </w:tcPr>
          <w:p w14:paraId="3C68A8F6" w14:textId="77777777" w:rsidR="00DE5E69" w:rsidRPr="00C05FD5" w:rsidRDefault="00AA7AC8" w:rsidP="000355F5">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81821242"/>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Einzelarbeit </w:t>
            </w:r>
          </w:p>
          <w:p w14:paraId="1626B35F"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2622128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Partneraktivität </w:t>
            </w:r>
          </w:p>
          <w:p w14:paraId="65BBFA5B"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60082852"/>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Kleingruppenarbeit</w:t>
            </w:r>
          </w:p>
          <w:p w14:paraId="778073C2" w14:textId="77777777" w:rsidR="00DE5E69" w:rsidRPr="00C05FD5" w:rsidRDefault="00AA7AC8" w:rsidP="000355F5">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6846050"/>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Plenum</w:t>
            </w:r>
          </w:p>
          <w:p w14:paraId="36AD1D69" w14:textId="77777777" w:rsidR="00DE5E69" w:rsidRDefault="00DE5E69" w:rsidP="000355F5">
            <w:pPr>
              <w:spacing w:before="120" w:line="276" w:lineRule="auto"/>
              <w:ind w:left="312" w:hanging="312"/>
              <w:rPr>
                <w:rFonts w:ascii="MS Gothic" w:eastAsia="MS Gothic" w:hAnsi="MS Gothic" w:cs="MS Gothic"/>
                <w:color w:val="993366"/>
              </w:rPr>
            </w:pPr>
          </w:p>
        </w:tc>
        <w:tc>
          <w:tcPr>
            <w:tcW w:w="2919" w:type="dxa"/>
            <w:shd w:val="clear" w:color="auto" w:fill="auto"/>
          </w:tcPr>
          <w:p w14:paraId="15E5DF9A" w14:textId="77777777" w:rsidR="00DE5E69" w:rsidRPr="00C05FD5" w:rsidRDefault="00AA7AC8" w:rsidP="000355F5">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29171304"/>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Kursraum</w:t>
            </w:r>
          </w:p>
          <w:p w14:paraId="2EBFCFD1"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35290837"/>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Wald/Wiese/Hof</w:t>
            </w:r>
          </w:p>
          <w:p w14:paraId="0F945999" w14:textId="77777777" w:rsidR="00DE5E69" w:rsidRPr="00C05FD5" w:rsidRDefault="00AA7AC8" w:rsidP="000355F5">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68096374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Exkursion </w:t>
            </w:r>
          </w:p>
          <w:p w14:paraId="493DFFCC"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4066751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Selbststudium zu Hause</w:t>
            </w:r>
          </w:p>
          <w:p w14:paraId="6A8B1E4E" w14:textId="77777777" w:rsidR="00DE5E69" w:rsidRPr="00C05FD5" w:rsidRDefault="00AA7AC8" w:rsidP="000355F5">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893772333"/>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2A4E05BC" w14:textId="77777777" w:rsidR="00DE5E69" w:rsidRDefault="00DE5E69" w:rsidP="000355F5">
            <w:pPr>
              <w:spacing w:before="120" w:line="276" w:lineRule="auto"/>
              <w:ind w:left="312" w:hanging="312"/>
              <w:rPr>
                <w:rFonts w:ascii="MS Gothic" w:eastAsia="MS Gothic" w:hAnsi="MS Gothic" w:cs="MS Gothic"/>
                <w:color w:val="993366"/>
              </w:rPr>
            </w:pPr>
          </w:p>
        </w:tc>
        <w:tc>
          <w:tcPr>
            <w:tcW w:w="2859" w:type="dxa"/>
          </w:tcPr>
          <w:p w14:paraId="7616976F" w14:textId="77777777" w:rsidR="00DE5E69" w:rsidRPr="00C05FD5" w:rsidRDefault="00AA7AC8" w:rsidP="000355F5">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3608873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Flipchart</w:t>
            </w:r>
          </w:p>
          <w:p w14:paraId="5BBC7C40"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3963810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Kärtchen</w:t>
            </w:r>
          </w:p>
          <w:p w14:paraId="68F79810" w14:textId="2F86D720"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34671352"/>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Arbeitsbl</w:t>
            </w:r>
            <w:r w:rsidR="00DE5E69">
              <w:rPr>
                <w:rFonts w:ascii="Calibri" w:hAnsi="Calibri" w:cs="Arial"/>
                <w:bCs/>
                <w:sz w:val="22"/>
                <w:szCs w:val="22"/>
                <w:lang w:val="de-AT" w:eastAsia="de-AT"/>
              </w:rPr>
              <w:t>att Passwort</w:t>
            </w:r>
          </w:p>
          <w:p w14:paraId="7D917E77" w14:textId="1310A2DE"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43291696"/>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Computer</w:t>
            </w:r>
          </w:p>
          <w:p w14:paraId="51ADA792" w14:textId="77777777" w:rsidR="00DE5E69" w:rsidRPr="00C05FD5" w:rsidRDefault="00AA7AC8" w:rsidP="000355F5">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57612519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Smartphones </w:t>
            </w:r>
          </w:p>
          <w:p w14:paraId="0E026E20"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91589463"/>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Kopfhörer </w:t>
            </w:r>
          </w:p>
          <w:p w14:paraId="0E476C30" w14:textId="27F0380E" w:rsidR="00DE5E69" w:rsidRPr="00C05FD5" w:rsidRDefault="00AA7AC8" w:rsidP="000355F5">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838580345"/>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Pr>
                <w:rFonts w:ascii="Calibri" w:hAnsi="Calibri" w:cs="Arial"/>
                <w:bCs/>
                <w:sz w:val="22"/>
                <w:szCs w:val="22"/>
                <w:lang w:val="de-AT" w:eastAsia="de-AT"/>
              </w:rPr>
              <w:t>Internetzugang</w:t>
            </w:r>
          </w:p>
          <w:p w14:paraId="0E3EC6CE" w14:textId="77777777" w:rsidR="00DE5E69" w:rsidRDefault="00DE5E69" w:rsidP="000355F5">
            <w:pPr>
              <w:spacing w:before="120" w:line="276" w:lineRule="auto"/>
              <w:ind w:left="312" w:hanging="312"/>
              <w:rPr>
                <w:rFonts w:ascii="MS Gothic" w:eastAsia="MS Gothic" w:hAnsi="MS Gothic" w:cs="MS Gothic"/>
                <w:color w:val="993366"/>
              </w:rPr>
            </w:pPr>
          </w:p>
        </w:tc>
      </w:tr>
      <w:tr w:rsidR="00DE5E69" w:rsidRPr="00442D3C" w14:paraId="19AFFB40" w14:textId="77777777" w:rsidTr="00DB7AE5">
        <w:trPr>
          <w:cantSplit/>
          <w:trHeight w:val="580"/>
        </w:trPr>
        <w:tc>
          <w:tcPr>
            <w:tcW w:w="567" w:type="dxa"/>
            <w:vMerge/>
          </w:tcPr>
          <w:p w14:paraId="7AF44884" w14:textId="77777777" w:rsidR="00DE5E69" w:rsidRPr="00FC74AD" w:rsidRDefault="00DE5E69" w:rsidP="000355F5">
            <w:pPr>
              <w:spacing w:before="120" w:line="276" w:lineRule="auto"/>
              <w:rPr>
                <w:rFonts w:ascii="Calibri" w:eastAsia="Calibri" w:hAnsi="Calibri" w:cs="Arial"/>
                <w:bCs/>
                <w:sz w:val="22"/>
                <w:szCs w:val="22"/>
                <w:lang w:val="de-AT" w:eastAsia="en-US"/>
              </w:rPr>
            </w:pPr>
          </w:p>
        </w:tc>
        <w:tc>
          <w:tcPr>
            <w:tcW w:w="1417" w:type="dxa"/>
            <w:shd w:val="clear" w:color="auto" w:fill="auto"/>
          </w:tcPr>
          <w:p w14:paraId="3224E9A9" w14:textId="79638BBA" w:rsidR="00DE5E69" w:rsidRPr="00C05FD5" w:rsidRDefault="00DE5E69" w:rsidP="000355F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4D24C8DE" w14:textId="5372428F" w:rsidR="00DE5E69" w:rsidRDefault="00DE5E69" w:rsidP="000355F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Übung/Vertiefung</w:t>
            </w:r>
          </w:p>
        </w:tc>
        <w:tc>
          <w:tcPr>
            <w:tcW w:w="6628" w:type="dxa"/>
            <w:shd w:val="clear" w:color="auto" w:fill="auto"/>
          </w:tcPr>
          <w:p w14:paraId="7F1CCE9C" w14:textId="1015AF23" w:rsidR="00DE5E69" w:rsidRDefault="00DE5E69" w:rsidP="000355F5">
            <w:pPr>
              <w:spacing w:before="120" w:line="276" w:lineRule="auto"/>
              <w:rPr>
                <w:rFonts w:ascii="Calibri" w:eastAsia="Calibri" w:hAnsi="Calibri" w:cs="Arial"/>
                <w:sz w:val="22"/>
                <w:szCs w:val="22"/>
                <w:lang w:val="de-AT" w:eastAsia="en-US"/>
              </w:rPr>
            </w:pPr>
            <w:bookmarkStart w:id="7" w:name="_Hlk75938776"/>
            <w:r>
              <w:rPr>
                <w:rFonts w:ascii="Calibri" w:eastAsia="Calibri" w:hAnsi="Calibri" w:cs="Arial"/>
                <w:sz w:val="22"/>
                <w:szCs w:val="22"/>
                <w:lang w:val="de-AT" w:eastAsia="en-US"/>
              </w:rPr>
              <w:t xml:space="preserve">Die </w:t>
            </w:r>
            <w:r w:rsidR="00593C7E">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denken sich selber Passwörter aus und testen diese auf den Internetseiten. Hilfestellung liefert das zuvor ausgeteilte </w:t>
            </w:r>
            <w:r w:rsidRPr="00DE5E69">
              <w:rPr>
                <w:rFonts w:ascii="Calibri" w:eastAsia="Calibri" w:hAnsi="Calibri" w:cs="Arial"/>
                <w:b/>
                <w:bCs/>
                <w:sz w:val="22"/>
                <w:szCs w:val="22"/>
                <w:lang w:val="de-AT" w:eastAsia="en-US"/>
              </w:rPr>
              <w:t>Arbeitsblatt_Passwort</w:t>
            </w:r>
            <w:r>
              <w:rPr>
                <w:rFonts w:ascii="Calibri" w:eastAsia="Calibri" w:hAnsi="Calibri" w:cs="Arial"/>
                <w:sz w:val="22"/>
                <w:szCs w:val="22"/>
                <w:lang w:val="de-AT" w:eastAsia="en-US"/>
              </w:rPr>
              <w:t xml:space="preserve">. </w:t>
            </w:r>
          </w:p>
          <w:p w14:paraId="173AC9A3" w14:textId="3961DD04" w:rsidR="00DE5E69" w:rsidRDefault="00DE5E69" w:rsidP="000355F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Die Ergebnisse werden zum Schluss besprochen ohne, dass die Passwörter genannt werden. Hier geht es vielmehr um die Frage, ob das Ergebnis überrascht und welche Schlüsse man selber zieht</w:t>
            </w:r>
            <w:bookmarkEnd w:id="7"/>
            <w:r>
              <w:rPr>
                <w:rFonts w:ascii="Calibri" w:eastAsia="Calibri" w:hAnsi="Calibri" w:cs="Arial"/>
                <w:sz w:val="22"/>
                <w:szCs w:val="22"/>
                <w:lang w:val="de-AT" w:eastAsia="en-US"/>
              </w:rPr>
              <w:t>.</w:t>
            </w:r>
          </w:p>
        </w:tc>
        <w:tc>
          <w:tcPr>
            <w:tcW w:w="2871" w:type="dxa"/>
          </w:tcPr>
          <w:p w14:paraId="576228B4" w14:textId="3A4E9DB8" w:rsidR="00DE5E69" w:rsidRPr="00C05FD5" w:rsidRDefault="00AA7AC8" w:rsidP="000355F5">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04145380"/>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Einzelarbeit </w:t>
            </w:r>
          </w:p>
          <w:p w14:paraId="6BC060EC"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4191757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Partneraktivität </w:t>
            </w:r>
          </w:p>
          <w:p w14:paraId="4E532E47"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60933162"/>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Kleingruppenarbeit</w:t>
            </w:r>
          </w:p>
          <w:p w14:paraId="68232D09" w14:textId="77777777" w:rsidR="00DE5E69" w:rsidRPr="00C05FD5" w:rsidRDefault="00AA7AC8" w:rsidP="000355F5">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773552502"/>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Plenum</w:t>
            </w:r>
          </w:p>
          <w:p w14:paraId="455635A6" w14:textId="77777777" w:rsidR="00DE5E69" w:rsidRDefault="00DE5E69" w:rsidP="000355F5">
            <w:pPr>
              <w:spacing w:before="120" w:line="276" w:lineRule="auto"/>
              <w:ind w:left="312" w:hanging="312"/>
              <w:rPr>
                <w:rFonts w:ascii="MS Gothic" w:eastAsia="MS Gothic" w:hAnsi="MS Gothic" w:cs="MS Gothic"/>
                <w:color w:val="993366"/>
              </w:rPr>
            </w:pPr>
          </w:p>
        </w:tc>
        <w:tc>
          <w:tcPr>
            <w:tcW w:w="2919" w:type="dxa"/>
            <w:shd w:val="clear" w:color="auto" w:fill="auto"/>
          </w:tcPr>
          <w:p w14:paraId="14139908" w14:textId="77777777" w:rsidR="00DE5E69" w:rsidRPr="00C05FD5" w:rsidRDefault="00AA7AC8" w:rsidP="000355F5">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59461503"/>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Kursraum</w:t>
            </w:r>
          </w:p>
          <w:p w14:paraId="4EE27802"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5656509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Wald/Wiese/Hof</w:t>
            </w:r>
          </w:p>
          <w:p w14:paraId="6122D617" w14:textId="77777777" w:rsidR="00DE5E69" w:rsidRPr="00C05FD5" w:rsidRDefault="00AA7AC8" w:rsidP="000355F5">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30801241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Exkursion </w:t>
            </w:r>
          </w:p>
          <w:p w14:paraId="107C29BE"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5862435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Selbststudium zu Hause</w:t>
            </w:r>
          </w:p>
          <w:p w14:paraId="065A1B65" w14:textId="77777777" w:rsidR="00DE5E69" w:rsidRPr="00C05FD5" w:rsidRDefault="00AA7AC8" w:rsidP="000355F5">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62875759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17550D6E" w14:textId="77777777" w:rsidR="00DE5E69" w:rsidRDefault="00DE5E69" w:rsidP="000355F5">
            <w:pPr>
              <w:spacing w:before="120" w:line="276" w:lineRule="auto"/>
              <w:ind w:left="312" w:hanging="312"/>
              <w:rPr>
                <w:rFonts w:ascii="MS Gothic" w:eastAsia="MS Gothic" w:hAnsi="MS Gothic" w:cs="MS Gothic"/>
                <w:color w:val="993366"/>
              </w:rPr>
            </w:pPr>
          </w:p>
        </w:tc>
        <w:tc>
          <w:tcPr>
            <w:tcW w:w="2859" w:type="dxa"/>
          </w:tcPr>
          <w:p w14:paraId="19491DDB" w14:textId="77777777" w:rsidR="00DE5E69" w:rsidRPr="00C05FD5" w:rsidRDefault="00AA7AC8" w:rsidP="000355F5">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1702027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Flipchart</w:t>
            </w:r>
          </w:p>
          <w:p w14:paraId="250B0F3C"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2095010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Kärtchen</w:t>
            </w:r>
          </w:p>
          <w:p w14:paraId="34543EE0" w14:textId="56B00D76"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83895577"/>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Arbeitsbl</w:t>
            </w:r>
            <w:r w:rsidR="00DE5E69">
              <w:rPr>
                <w:rFonts w:ascii="Calibri" w:hAnsi="Calibri" w:cs="Arial"/>
                <w:bCs/>
                <w:sz w:val="22"/>
                <w:szCs w:val="22"/>
                <w:lang w:val="de-AT" w:eastAsia="de-AT"/>
              </w:rPr>
              <w:t xml:space="preserve">att </w:t>
            </w:r>
          </w:p>
          <w:p w14:paraId="1EFCD531" w14:textId="72D4C582"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39035980"/>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Computer</w:t>
            </w:r>
          </w:p>
          <w:p w14:paraId="648B8D05" w14:textId="77777777" w:rsidR="00DE5E69" w:rsidRPr="00C05FD5" w:rsidRDefault="00AA7AC8" w:rsidP="000355F5">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306898977"/>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Smartphones </w:t>
            </w:r>
          </w:p>
          <w:p w14:paraId="58ADD8F3"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455032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Kopfhörer </w:t>
            </w:r>
          </w:p>
          <w:p w14:paraId="50AADC77" w14:textId="77777777" w:rsidR="00A61A9B" w:rsidRPr="00C05FD5" w:rsidRDefault="00AA7AC8" w:rsidP="00A61A9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843658179"/>
                <w14:checkbox>
                  <w14:checked w14:val="1"/>
                  <w14:checkedState w14:val="2612" w14:font="MS Gothic"/>
                  <w14:uncheckedState w14:val="2610" w14:font="MS Gothic"/>
                </w14:checkbox>
              </w:sdtPr>
              <w:sdtEndPr/>
              <w:sdtContent>
                <w:r w:rsidR="00A61A9B">
                  <w:rPr>
                    <w:rFonts w:ascii="MS Gothic" w:eastAsia="MS Gothic" w:hAnsi="MS Gothic" w:cs="MS Gothic" w:hint="eastAsia"/>
                    <w:color w:val="993366"/>
                  </w:rPr>
                  <w:t>☒</w:t>
                </w:r>
              </w:sdtContent>
            </w:sdt>
            <w:r w:rsidR="00A61A9B" w:rsidRPr="00C05FD5">
              <w:rPr>
                <w:rFonts w:ascii="Calibri" w:hAnsi="Calibri" w:cs="Arial"/>
                <w:b/>
                <w:color w:val="993366"/>
                <w:sz w:val="22"/>
                <w:szCs w:val="22"/>
                <w:lang w:val="de-AT" w:eastAsia="de-AT"/>
              </w:rPr>
              <w:t xml:space="preserve"> </w:t>
            </w:r>
            <w:r w:rsidR="00A61A9B">
              <w:rPr>
                <w:rFonts w:ascii="Calibri" w:hAnsi="Calibri" w:cs="Arial"/>
                <w:bCs/>
                <w:sz w:val="22"/>
                <w:szCs w:val="22"/>
                <w:lang w:val="de-AT" w:eastAsia="de-AT"/>
              </w:rPr>
              <w:t>Internetzugang</w:t>
            </w:r>
          </w:p>
          <w:p w14:paraId="34F0EC8F" w14:textId="77777777" w:rsidR="00DE5E69" w:rsidRDefault="00DE5E69" w:rsidP="000355F5">
            <w:pPr>
              <w:spacing w:before="120" w:line="276" w:lineRule="auto"/>
              <w:ind w:left="312" w:hanging="312"/>
              <w:rPr>
                <w:rFonts w:ascii="MS Gothic" w:eastAsia="MS Gothic" w:hAnsi="MS Gothic" w:cs="MS Gothic"/>
                <w:color w:val="993366"/>
              </w:rPr>
            </w:pPr>
          </w:p>
        </w:tc>
      </w:tr>
      <w:tr w:rsidR="00DE5E69" w:rsidRPr="00442D3C" w14:paraId="40CBE636" w14:textId="77777777" w:rsidTr="00DB7AE5">
        <w:trPr>
          <w:cantSplit/>
          <w:trHeight w:val="580"/>
        </w:trPr>
        <w:tc>
          <w:tcPr>
            <w:tcW w:w="567" w:type="dxa"/>
            <w:vMerge w:val="restart"/>
          </w:tcPr>
          <w:p w14:paraId="6DBA0A9F" w14:textId="4AEE5DB6" w:rsidR="00DE5E69" w:rsidRPr="00FC74AD" w:rsidRDefault="00DE5E69" w:rsidP="000355F5">
            <w:pPr>
              <w:spacing w:before="120" w:line="276" w:lineRule="auto"/>
              <w:rPr>
                <w:rFonts w:ascii="Calibri" w:eastAsia="Calibri" w:hAnsi="Calibri" w:cs="Arial"/>
                <w:bCs/>
                <w:sz w:val="22"/>
                <w:szCs w:val="22"/>
                <w:lang w:val="de-AT" w:eastAsia="en-US"/>
              </w:rPr>
            </w:pPr>
            <w:r w:rsidRPr="00FC74AD">
              <w:rPr>
                <w:rFonts w:ascii="Calibri" w:eastAsia="Calibri" w:hAnsi="Calibri" w:cs="Arial"/>
                <w:bCs/>
                <w:sz w:val="22"/>
                <w:szCs w:val="22"/>
                <w:lang w:val="de-AT" w:eastAsia="en-US"/>
              </w:rPr>
              <w:t>3</w:t>
            </w:r>
          </w:p>
        </w:tc>
        <w:tc>
          <w:tcPr>
            <w:tcW w:w="1417" w:type="dxa"/>
            <w:shd w:val="clear" w:color="auto" w:fill="auto"/>
          </w:tcPr>
          <w:p w14:paraId="06D73BA3" w14:textId="088EEA2A" w:rsidR="00DE5E69" w:rsidRPr="00C05FD5" w:rsidRDefault="00DE5E69" w:rsidP="000355F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4CC43A59" w14:textId="77777777" w:rsidR="00DE5E69" w:rsidRDefault="00DE5E69" w:rsidP="000355F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Überleitung/</w:t>
            </w:r>
          </w:p>
          <w:p w14:paraId="0A1791B8" w14:textId="429CD1C3" w:rsidR="00DE5E69" w:rsidRDefault="00DE5E69" w:rsidP="000355F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Aktivierung Internet-recherche</w:t>
            </w:r>
          </w:p>
        </w:tc>
        <w:tc>
          <w:tcPr>
            <w:tcW w:w="6628" w:type="dxa"/>
            <w:shd w:val="clear" w:color="auto" w:fill="auto"/>
          </w:tcPr>
          <w:p w14:paraId="1AD59D8C" w14:textId="7A68B565" w:rsidR="00DE5E69" w:rsidRDefault="00DE5E69" w:rsidP="000355F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Frage: „Wenn Sie etwas im Internet suchen, wie machen Sie das?“ und „Wo suchen Sie? Welche Suchmaschinen kennen Sie?“</w:t>
            </w:r>
          </w:p>
          <w:p w14:paraId="7E80760D" w14:textId="77777777" w:rsidR="00DE5E69" w:rsidRDefault="00DE5E69" w:rsidP="000355F5">
            <w:pPr>
              <w:spacing w:before="120" w:line="276" w:lineRule="auto"/>
              <w:rPr>
                <w:rFonts w:ascii="Calibri" w:eastAsia="Calibri" w:hAnsi="Calibri" w:cs="Arial"/>
                <w:sz w:val="22"/>
                <w:szCs w:val="22"/>
                <w:lang w:val="de-AT" w:eastAsia="en-US"/>
              </w:rPr>
            </w:pPr>
          </w:p>
          <w:p w14:paraId="06CBCCF5" w14:textId="49A05561" w:rsidR="00DE5E69" w:rsidRDefault="00DE5E69" w:rsidP="00BA11C0">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Zusammenfassung bzw. Ergänzung der Ergebnisse</w:t>
            </w:r>
          </w:p>
          <w:p w14:paraId="52EFB306" w14:textId="24D42F3C" w:rsidR="00DE5E69" w:rsidRDefault="00AA7AC8" w:rsidP="00BA11C0">
            <w:pPr>
              <w:spacing w:before="120" w:line="276" w:lineRule="auto"/>
              <w:rPr>
                <w:rFonts w:ascii="Calibri" w:eastAsia="Calibri" w:hAnsi="Calibri" w:cs="Arial"/>
                <w:sz w:val="22"/>
                <w:szCs w:val="22"/>
                <w:lang w:val="de-AT" w:eastAsia="en-US"/>
              </w:rPr>
            </w:pPr>
            <w:hyperlink r:id="rId10" w:history="1">
              <w:r w:rsidR="00DE5E69" w:rsidRPr="003336DB">
                <w:rPr>
                  <w:rStyle w:val="Hyperlink"/>
                  <w:rFonts w:ascii="Calibri" w:eastAsia="Calibri" w:hAnsi="Calibri" w:cs="Arial"/>
                  <w:sz w:val="22"/>
                  <w:szCs w:val="22"/>
                  <w:lang w:val="de-AT" w:eastAsia="en-US"/>
                </w:rPr>
                <w:t>www.google.at</w:t>
              </w:r>
            </w:hyperlink>
          </w:p>
          <w:p w14:paraId="4DE6E3C4" w14:textId="5EEE69BD" w:rsidR="00DE5E69" w:rsidRDefault="00AA7AC8" w:rsidP="00BA11C0">
            <w:pPr>
              <w:spacing w:before="120" w:line="276" w:lineRule="auto"/>
              <w:rPr>
                <w:rFonts w:ascii="Calibri" w:eastAsia="Calibri" w:hAnsi="Calibri" w:cs="Arial"/>
                <w:sz w:val="22"/>
                <w:szCs w:val="22"/>
                <w:lang w:val="de-AT" w:eastAsia="en-US"/>
              </w:rPr>
            </w:pPr>
            <w:hyperlink r:id="rId11" w:history="1">
              <w:r w:rsidR="00DE5E69" w:rsidRPr="003336DB">
                <w:rPr>
                  <w:rStyle w:val="Hyperlink"/>
                  <w:rFonts w:ascii="Calibri" w:eastAsia="Calibri" w:hAnsi="Calibri" w:cs="Arial"/>
                  <w:sz w:val="22"/>
                  <w:szCs w:val="22"/>
                  <w:lang w:val="de-AT" w:eastAsia="en-US"/>
                </w:rPr>
                <w:t>www.bing.com</w:t>
              </w:r>
            </w:hyperlink>
            <w:r w:rsidR="00DE5E69">
              <w:rPr>
                <w:rFonts w:ascii="Calibri" w:eastAsia="Calibri" w:hAnsi="Calibri" w:cs="Arial"/>
                <w:sz w:val="22"/>
                <w:szCs w:val="22"/>
                <w:lang w:val="de-AT" w:eastAsia="en-US"/>
              </w:rPr>
              <w:t xml:space="preserve"> (Suchmaschine von Microsoft)</w:t>
            </w:r>
          </w:p>
          <w:p w14:paraId="38E5551C" w14:textId="62B2F1C7" w:rsidR="00DE5E69" w:rsidRDefault="00AA7AC8" w:rsidP="00BA11C0">
            <w:pPr>
              <w:spacing w:before="120" w:line="276" w:lineRule="auto"/>
              <w:rPr>
                <w:rFonts w:ascii="Calibri" w:eastAsia="Calibri" w:hAnsi="Calibri" w:cs="Arial"/>
                <w:sz w:val="22"/>
                <w:szCs w:val="22"/>
                <w:lang w:val="de-AT" w:eastAsia="en-US"/>
              </w:rPr>
            </w:pPr>
            <w:hyperlink r:id="rId12" w:history="1">
              <w:r w:rsidR="00DE5E69" w:rsidRPr="003336DB">
                <w:rPr>
                  <w:rStyle w:val="Hyperlink"/>
                  <w:rFonts w:ascii="Calibri" w:eastAsia="Calibri" w:hAnsi="Calibri" w:cs="Arial"/>
                  <w:sz w:val="22"/>
                  <w:szCs w:val="22"/>
                  <w:lang w:val="de-AT" w:eastAsia="en-US"/>
                </w:rPr>
                <w:t>www.ecosia.org</w:t>
              </w:r>
            </w:hyperlink>
            <w:r w:rsidR="00DE5E69">
              <w:rPr>
                <w:rFonts w:ascii="Calibri" w:eastAsia="Calibri" w:hAnsi="Calibri" w:cs="Arial"/>
                <w:sz w:val="22"/>
                <w:szCs w:val="22"/>
                <w:lang w:val="de-AT" w:eastAsia="en-US"/>
              </w:rPr>
              <w:t xml:space="preserve"> (Ergebnisse von </w:t>
            </w:r>
            <w:r w:rsidR="00593C7E">
              <w:rPr>
                <w:rFonts w:ascii="Calibri" w:eastAsia="Calibri" w:hAnsi="Calibri" w:cs="Arial"/>
                <w:sz w:val="22"/>
                <w:szCs w:val="22"/>
                <w:lang w:val="de-AT" w:eastAsia="en-US"/>
              </w:rPr>
              <w:t>Bing</w:t>
            </w:r>
            <w:r w:rsidR="00DE5E69">
              <w:rPr>
                <w:rFonts w:ascii="Calibri" w:eastAsia="Calibri" w:hAnsi="Calibri" w:cs="Arial"/>
                <w:sz w:val="22"/>
                <w:szCs w:val="22"/>
                <w:lang w:val="de-AT" w:eastAsia="en-US"/>
              </w:rPr>
              <w:t>)</w:t>
            </w:r>
          </w:p>
          <w:p w14:paraId="7C746916" w14:textId="046FFDF6" w:rsidR="00DE5E69" w:rsidRDefault="00AA7AC8" w:rsidP="00BA11C0">
            <w:pPr>
              <w:spacing w:before="120" w:line="276" w:lineRule="auto"/>
              <w:rPr>
                <w:rFonts w:ascii="Calibri" w:eastAsia="Calibri" w:hAnsi="Calibri" w:cs="Arial"/>
                <w:sz w:val="22"/>
                <w:szCs w:val="22"/>
                <w:lang w:val="de-AT" w:eastAsia="en-US"/>
              </w:rPr>
            </w:pPr>
            <w:hyperlink r:id="rId13" w:history="1">
              <w:r w:rsidR="00DE5E69" w:rsidRPr="003336DB">
                <w:rPr>
                  <w:rStyle w:val="Hyperlink"/>
                  <w:rFonts w:ascii="Calibri" w:eastAsia="Calibri" w:hAnsi="Calibri" w:cs="Arial"/>
                  <w:sz w:val="22"/>
                  <w:szCs w:val="22"/>
                  <w:lang w:val="de-AT" w:eastAsia="en-US"/>
                </w:rPr>
                <w:t>www.qwant.com</w:t>
              </w:r>
            </w:hyperlink>
            <w:r w:rsidR="00DE5E69">
              <w:rPr>
                <w:rFonts w:ascii="Calibri" w:eastAsia="Calibri" w:hAnsi="Calibri" w:cs="Arial"/>
                <w:sz w:val="22"/>
                <w:szCs w:val="22"/>
                <w:lang w:val="de-AT" w:eastAsia="en-US"/>
              </w:rPr>
              <w:t xml:space="preserve"> (Server in der EU, keine gezielten Werbeanzeigen)</w:t>
            </w:r>
          </w:p>
          <w:p w14:paraId="576E8335" w14:textId="2D4E2B57" w:rsidR="00DE5E69" w:rsidRDefault="00AA7AC8" w:rsidP="00BA11C0">
            <w:pPr>
              <w:spacing w:before="120" w:line="276" w:lineRule="auto"/>
              <w:rPr>
                <w:rFonts w:ascii="Calibri" w:eastAsia="Calibri" w:hAnsi="Calibri" w:cs="Arial"/>
                <w:sz w:val="22"/>
                <w:szCs w:val="22"/>
                <w:lang w:val="de-AT" w:eastAsia="en-US"/>
              </w:rPr>
            </w:pPr>
            <w:hyperlink r:id="rId14" w:history="1">
              <w:r w:rsidR="00DE5E69" w:rsidRPr="003336DB">
                <w:rPr>
                  <w:rStyle w:val="Hyperlink"/>
                  <w:rFonts w:ascii="Calibri" w:eastAsia="Calibri" w:hAnsi="Calibri" w:cs="Arial"/>
                  <w:sz w:val="22"/>
                  <w:szCs w:val="22"/>
                  <w:lang w:val="de-AT" w:eastAsia="en-US"/>
                </w:rPr>
                <w:t>www.fragfinn.de</w:t>
              </w:r>
            </w:hyperlink>
            <w:r w:rsidR="00DE5E69">
              <w:rPr>
                <w:rFonts w:ascii="Calibri" w:eastAsia="Calibri" w:hAnsi="Calibri" w:cs="Arial"/>
                <w:sz w:val="22"/>
                <w:szCs w:val="22"/>
                <w:lang w:val="de-AT" w:eastAsia="en-US"/>
              </w:rPr>
              <w:t xml:space="preserve"> / </w:t>
            </w:r>
            <w:hyperlink r:id="rId15" w:history="1">
              <w:r w:rsidR="00DE5E69" w:rsidRPr="003336DB">
                <w:rPr>
                  <w:rStyle w:val="Hyperlink"/>
                  <w:rFonts w:ascii="Calibri" w:eastAsia="Calibri" w:hAnsi="Calibri" w:cs="Arial"/>
                  <w:sz w:val="22"/>
                  <w:szCs w:val="22"/>
                  <w:lang w:val="de-AT" w:eastAsia="en-US"/>
                </w:rPr>
                <w:t>www.DuckDuckgo.com</w:t>
              </w:r>
            </w:hyperlink>
            <w:r w:rsidR="00DE5E69">
              <w:rPr>
                <w:rFonts w:ascii="Calibri" w:eastAsia="Calibri" w:hAnsi="Calibri" w:cs="Arial"/>
                <w:sz w:val="22"/>
                <w:szCs w:val="22"/>
                <w:lang w:val="de-AT" w:eastAsia="en-US"/>
              </w:rPr>
              <w:t xml:space="preserve">  (Kinderseite, letztere ohne Speichern persönlicher Daten)</w:t>
            </w:r>
          </w:p>
          <w:p w14:paraId="409D43F2" w14:textId="77777777" w:rsidR="00DE5E69" w:rsidRDefault="00DE5E69" w:rsidP="00BA11C0">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u.a.</w:t>
            </w:r>
          </w:p>
          <w:p w14:paraId="453DE77B" w14:textId="10BFF597" w:rsidR="00DE5E69" w:rsidRPr="00BA11C0" w:rsidRDefault="00DE5E69" w:rsidP="00BA11C0">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Die Seiten werden vorgestellt anhand der Suche „größtes Säugetier“</w:t>
            </w:r>
            <w:r w:rsidR="00EB6ADC">
              <w:rPr>
                <w:rFonts w:ascii="Calibri" w:eastAsia="Calibri" w:hAnsi="Calibri" w:cs="Arial"/>
                <w:sz w:val="22"/>
                <w:szCs w:val="22"/>
                <w:lang w:val="de-AT" w:eastAsia="en-US"/>
              </w:rPr>
              <w:t>, anschließend wird das „</w:t>
            </w:r>
            <w:r w:rsidR="00EB6ADC" w:rsidRPr="00E442B0">
              <w:rPr>
                <w:rFonts w:ascii="Calibri" w:eastAsia="Calibri" w:hAnsi="Calibri" w:cs="Arial"/>
                <w:b/>
                <w:bCs/>
                <w:sz w:val="22"/>
                <w:szCs w:val="22"/>
                <w:lang w:val="de-AT" w:eastAsia="en-US"/>
              </w:rPr>
              <w:t>Infoblatt_Suche im Internet</w:t>
            </w:r>
            <w:r w:rsidR="00EB6ADC">
              <w:rPr>
                <w:rFonts w:ascii="Calibri" w:eastAsia="Calibri" w:hAnsi="Calibri" w:cs="Arial"/>
                <w:sz w:val="22"/>
                <w:szCs w:val="22"/>
                <w:lang w:val="de-AT" w:eastAsia="en-US"/>
              </w:rPr>
              <w:t>“ ausgeteilt</w:t>
            </w:r>
            <w:r>
              <w:rPr>
                <w:rFonts w:ascii="Calibri" w:eastAsia="Calibri" w:hAnsi="Calibri" w:cs="Arial"/>
                <w:sz w:val="22"/>
                <w:szCs w:val="22"/>
                <w:lang w:val="de-AT" w:eastAsia="en-US"/>
              </w:rPr>
              <w:t>.</w:t>
            </w:r>
          </w:p>
        </w:tc>
        <w:tc>
          <w:tcPr>
            <w:tcW w:w="2871" w:type="dxa"/>
          </w:tcPr>
          <w:p w14:paraId="0BE3A13E" w14:textId="77777777" w:rsidR="00DE5E69" w:rsidRPr="00C05FD5" w:rsidRDefault="00AA7AC8" w:rsidP="000355F5">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28168882"/>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Einzelarbeit </w:t>
            </w:r>
          </w:p>
          <w:p w14:paraId="36AD8C62"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9501246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Partneraktivität </w:t>
            </w:r>
          </w:p>
          <w:p w14:paraId="3AEF62AB"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11357378"/>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Kleingruppenarbeit</w:t>
            </w:r>
          </w:p>
          <w:p w14:paraId="0CA91683" w14:textId="77777777" w:rsidR="00DE5E69" w:rsidRPr="00C05FD5" w:rsidRDefault="00AA7AC8" w:rsidP="000355F5">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426583022"/>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Plenum</w:t>
            </w:r>
          </w:p>
          <w:p w14:paraId="72E636E4" w14:textId="77777777" w:rsidR="00DE5E69" w:rsidRDefault="00DE5E69" w:rsidP="000355F5">
            <w:pPr>
              <w:spacing w:before="120" w:line="276" w:lineRule="auto"/>
              <w:ind w:left="312" w:hanging="312"/>
              <w:rPr>
                <w:rFonts w:ascii="MS Gothic" w:eastAsia="MS Gothic" w:hAnsi="MS Gothic" w:cs="MS Gothic"/>
                <w:color w:val="993366"/>
              </w:rPr>
            </w:pPr>
          </w:p>
        </w:tc>
        <w:tc>
          <w:tcPr>
            <w:tcW w:w="2919" w:type="dxa"/>
            <w:shd w:val="clear" w:color="auto" w:fill="auto"/>
          </w:tcPr>
          <w:p w14:paraId="0E05A86F" w14:textId="77777777" w:rsidR="00DE5E69" w:rsidRPr="00C05FD5" w:rsidRDefault="00AA7AC8" w:rsidP="000355F5">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83823510"/>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Kursraum</w:t>
            </w:r>
          </w:p>
          <w:p w14:paraId="0A1B5AA8"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3773465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Wald/Wiese/Hof</w:t>
            </w:r>
          </w:p>
          <w:p w14:paraId="56719893" w14:textId="77777777" w:rsidR="00DE5E69" w:rsidRPr="00C05FD5" w:rsidRDefault="00AA7AC8" w:rsidP="000355F5">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89412164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Exkursion </w:t>
            </w:r>
          </w:p>
          <w:p w14:paraId="5EF72C6C"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15300692"/>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Selbststudium zu Hause</w:t>
            </w:r>
          </w:p>
          <w:p w14:paraId="4B701016" w14:textId="77777777" w:rsidR="00DE5E69" w:rsidRPr="00C05FD5" w:rsidRDefault="00AA7AC8" w:rsidP="000355F5">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56328498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04D4C789" w14:textId="77777777" w:rsidR="00DE5E69" w:rsidRDefault="00DE5E69" w:rsidP="000355F5">
            <w:pPr>
              <w:spacing w:before="120" w:line="276" w:lineRule="auto"/>
              <w:ind w:left="312" w:hanging="312"/>
              <w:rPr>
                <w:rFonts w:ascii="MS Gothic" w:eastAsia="MS Gothic" w:hAnsi="MS Gothic" w:cs="MS Gothic"/>
                <w:color w:val="993366"/>
              </w:rPr>
            </w:pPr>
          </w:p>
        </w:tc>
        <w:tc>
          <w:tcPr>
            <w:tcW w:w="2859" w:type="dxa"/>
          </w:tcPr>
          <w:p w14:paraId="5FD07135" w14:textId="77777777" w:rsidR="00DE5E69" w:rsidRPr="00C05FD5" w:rsidRDefault="00AA7AC8" w:rsidP="000355F5">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4646151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Flipchart</w:t>
            </w:r>
          </w:p>
          <w:p w14:paraId="5A93EC9F"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8486729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Kärtchen</w:t>
            </w:r>
          </w:p>
          <w:p w14:paraId="77E97EF4" w14:textId="74237EAF"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96390568"/>
                <w14:checkbox>
                  <w14:checked w14:val="1"/>
                  <w14:checkedState w14:val="2612" w14:font="MS Gothic"/>
                  <w14:uncheckedState w14:val="2610" w14:font="MS Gothic"/>
                </w14:checkbox>
              </w:sdtPr>
              <w:sdtEndPr/>
              <w:sdtContent>
                <w:r w:rsidR="00EB6ADC">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Arbeitsblätter</w:t>
            </w:r>
          </w:p>
          <w:p w14:paraId="53B845C2" w14:textId="39D37008"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05458576"/>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Computer</w:t>
            </w:r>
          </w:p>
          <w:p w14:paraId="5F590BB3" w14:textId="77777777" w:rsidR="00DE5E69" w:rsidRPr="00C05FD5" w:rsidRDefault="00AA7AC8" w:rsidP="000355F5">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10372423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Smartphones </w:t>
            </w:r>
          </w:p>
          <w:p w14:paraId="7622C544" w14:textId="77777777" w:rsidR="00DE5E69"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1977249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Kopfhörer </w:t>
            </w:r>
          </w:p>
          <w:p w14:paraId="4DD87181" w14:textId="77777777" w:rsidR="00DE5E69" w:rsidRDefault="00AA7AC8" w:rsidP="001E7E50">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8750465"/>
                <w14:checkbox>
                  <w14:checked w14:val="1"/>
                  <w14:checkedState w14:val="2612" w14:font="MS Gothic"/>
                  <w14:uncheckedState w14:val="2610" w14:font="MS Gothic"/>
                </w14:checkbox>
              </w:sdtPr>
              <w:sdtEndPr/>
              <w:sdtContent>
                <w:r w:rsidR="001E7E50">
                  <w:rPr>
                    <w:rFonts w:ascii="MS Gothic" w:eastAsia="MS Gothic" w:hAnsi="MS Gothic" w:cs="MS Gothic" w:hint="eastAsia"/>
                    <w:color w:val="993366"/>
                  </w:rPr>
                  <w:t>☒</w:t>
                </w:r>
              </w:sdtContent>
            </w:sdt>
            <w:r w:rsidR="001E7E50" w:rsidRPr="00C05FD5">
              <w:rPr>
                <w:rFonts w:ascii="Calibri" w:hAnsi="Calibri" w:cs="Arial"/>
                <w:b/>
                <w:color w:val="993366"/>
                <w:sz w:val="22"/>
                <w:szCs w:val="22"/>
                <w:lang w:val="de-AT" w:eastAsia="de-AT"/>
              </w:rPr>
              <w:t xml:space="preserve"> </w:t>
            </w:r>
            <w:r w:rsidR="001E7E50">
              <w:rPr>
                <w:rFonts w:ascii="Calibri" w:hAnsi="Calibri" w:cs="Arial"/>
                <w:bCs/>
                <w:sz w:val="22"/>
                <w:szCs w:val="22"/>
                <w:lang w:val="de-AT" w:eastAsia="de-AT"/>
              </w:rPr>
              <w:t>Internet</w:t>
            </w:r>
            <w:r w:rsidR="00A61A9B">
              <w:rPr>
                <w:rFonts w:ascii="Calibri" w:hAnsi="Calibri" w:cs="Arial"/>
                <w:bCs/>
                <w:sz w:val="22"/>
                <w:szCs w:val="22"/>
                <w:lang w:val="de-AT" w:eastAsia="de-AT"/>
              </w:rPr>
              <w:t>zugang</w:t>
            </w:r>
          </w:p>
          <w:p w14:paraId="6568F507" w14:textId="28BF8B17" w:rsidR="00147893" w:rsidRPr="00147893" w:rsidRDefault="00AA7AC8" w:rsidP="0014789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599485507"/>
                <w14:checkbox>
                  <w14:checked w14:val="0"/>
                  <w14:checkedState w14:val="2612" w14:font="MS Gothic"/>
                  <w14:uncheckedState w14:val="2610" w14:font="MS Gothic"/>
                </w14:checkbox>
              </w:sdtPr>
              <w:sdtEndPr/>
              <w:sdtContent>
                <w:r w:rsidR="00EB6ADC">
                  <w:rPr>
                    <w:rFonts w:ascii="MS Gothic" w:eastAsia="MS Gothic" w:hAnsi="MS Gothic" w:cs="MS Gothic" w:hint="eastAsia"/>
                    <w:color w:val="993366"/>
                  </w:rPr>
                  <w:t>☐</w:t>
                </w:r>
              </w:sdtContent>
            </w:sdt>
            <w:r w:rsidR="00147893" w:rsidRPr="00C05FD5">
              <w:rPr>
                <w:rFonts w:ascii="Calibri" w:hAnsi="Calibri" w:cs="Arial"/>
                <w:b/>
                <w:color w:val="993366"/>
                <w:sz w:val="22"/>
                <w:szCs w:val="22"/>
                <w:lang w:val="de-AT" w:eastAsia="de-AT"/>
              </w:rPr>
              <w:t xml:space="preserve"> </w:t>
            </w:r>
            <w:r w:rsidR="00147893" w:rsidRPr="00147893">
              <w:rPr>
                <w:rFonts w:ascii="Calibri" w:hAnsi="Calibri" w:cs="Arial"/>
                <w:sz w:val="22"/>
                <w:szCs w:val="22"/>
                <w:lang w:val="de-AT" w:eastAsia="de-AT"/>
              </w:rPr>
              <w:t>Sonstiges, und zwar…</w:t>
            </w:r>
          </w:p>
          <w:p w14:paraId="71F78C3D" w14:textId="45D89D78" w:rsidR="004904F1" w:rsidRPr="001E7E50" w:rsidRDefault="004904F1" w:rsidP="00EB6ADC">
            <w:pPr>
              <w:spacing w:line="276" w:lineRule="auto"/>
              <w:rPr>
                <w:rFonts w:ascii="Calibri" w:hAnsi="Calibri" w:cs="Arial"/>
                <w:sz w:val="22"/>
                <w:szCs w:val="22"/>
                <w:lang w:val="de-AT" w:eastAsia="de-AT"/>
              </w:rPr>
            </w:pPr>
          </w:p>
        </w:tc>
      </w:tr>
      <w:tr w:rsidR="00DE5E69" w:rsidRPr="00442D3C" w14:paraId="5C8CE736" w14:textId="77777777" w:rsidTr="00DB7AE5">
        <w:trPr>
          <w:cantSplit/>
          <w:trHeight w:val="580"/>
        </w:trPr>
        <w:tc>
          <w:tcPr>
            <w:tcW w:w="567" w:type="dxa"/>
            <w:vMerge/>
          </w:tcPr>
          <w:p w14:paraId="63FC8633" w14:textId="77777777" w:rsidR="00DE5E69" w:rsidRPr="00FC74AD" w:rsidRDefault="00DE5E69" w:rsidP="000355F5">
            <w:pPr>
              <w:spacing w:before="120" w:line="276" w:lineRule="auto"/>
              <w:rPr>
                <w:rFonts w:ascii="Calibri" w:eastAsia="Calibri" w:hAnsi="Calibri" w:cs="Arial"/>
                <w:bCs/>
                <w:sz w:val="22"/>
                <w:szCs w:val="22"/>
                <w:lang w:val="de-AT" w:eastAsia="en-US"/>
              </w:rPr>
            </w:pPr>
          </w:p>
        </w:tc>
        <w:tc>
          <w:tcPr>
            <w:tcW w:w="1417" w:type="dxa"/>
            <w:shd w:val="clear" w:color="auto" w:fill="auto"/>
          </w:tcPr>
          <w:p w14:paraId="55CCE64A" w14:textId="15366CE7" w:rsidR="00DE5E69" w:rsidRPr="00C05FD5" w:rsidRDefault="00DE5E69" w:rsidP="000355F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15</w:t>
            </w:r>
          </w:p>
        </w:tc>
        <w:tc>
          <w:tcPr>
            <w:tcW w:w="1843" w:type="dxa"/>
            <w:shd w:val="clear" w:color="auto" w:fill="auto"/>
          </w:tcPr>
          <w:p w14:paraId="30AB9799" w14:textId="2E1D11FE" w:rsidR="00DE5E69" w:rsidRDefault="00DE5E69" w:rsidP="000355F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Recherche-aufgabe /Internet-recherche</w:t>
            </w:r>
          </w:p>
        </w:tc>
        <w:tc>
          <w:tcPr>
            <w:tcW w:w="6628" w:type="dxa"/>
            <w:shd w:val="clear" w:color="auto" w:fill="auto"/>
          </w:tcPr>
          <w:p w14:paraId="5AEF7B45" w14:textId="500BEB78" w:rsidR="00DE5E69" w:rsidRDefault="00DE5E69" w:rsidP="000355F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Die </w:t>
            </w:r>
            <w:r w:rsidR="00593C7E">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wählen drei unterschiedliche Suchmaschinen aus und lösen mit deren Hilfe folgende Fragen:</w:t>
            </w:r>
          </w:p>
          <w:p w14:paraId="6BC50DA0" w14:textId="4E1D512F" w:rsidR="00DE5E69" w:rsidRDefault="00DE5E69" w:rsidP="00281651">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„Welche Seen mit gratis Seenzugang gibt es in Villach und Villach-Umgebung</w:t>
            </w:r>
            <w:r w:rsidR="00E34167">
              <w:rPr>
                <w:rFonts w:ascii="Calibri" w:eastAsia="Calibri" w:hAnsi="Calibri" w:cs="Arial"/>
                <w:sz w:val="22"/>
                <w:szCs w:val="22"/>
                <w:lang w:val="de-AT" w:eastAsia="en-US"/>
              </w:rPr>
              <w:t>?</w:t>
            </w:r>
            <w:r>
              <w:rPr>
                <w:rFonts w:ascii="Calibri" w:eastAsia="Calibri" w:hAnsi="Calibri" w:cs="Arial"/>
                <w:sz w:val="22"/>
                <w:szCs w:val="22"/>
                <w:lang w:val="de-AT" w:eastAsia="en-US"/>
              </w:rPr>
              <w:t>“</w:t>
            </w:r>
          </w:p>
          <w:p w14:paraId="219BDCAC" w14:textId="7F69CF54" w:rsidR="00DE5E69" w:rsidRDefault="00DE5E69" w:rsidP="00281651">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„Wie lautet das </w:t>
            </w:r>
            <w:r w:rsidR="00E34167">
              <w:rPr>
                <w:rFonts w:ascii="Calibri" w:eastAsia="Calibri" w:hAnsi="Calibri" w:cs="Arial"/>
                <w:sz w:val="22"/>
                <w:szCs w:val="22"/>
                <w:lang w:val="de-AT" w:eastAsia="en-US"/>
              </w:rPr>
              <w:t>österreichische Wort für Tomate?</w:t>
            </w:r>
            <w:r>
              <w:rPr>
                <w:rFonts w:ascii="Calibri" w:eastAsia="Calibri" w:hAnsi="Calibri" w:cs="Arial"/>
                <w:sz w:val="22"/>
                <w:szCs w:val="22"/>
                <w:lang w:val="de-AT" w:eastAsia="en-US"/>
              </w:rPr>
              <w:t>“</w:t>
            </w:r>
          </w:p>
          <w:p w14:paraId="193D2755" w14:textId="77777777" w:rsidR="00DE5E69" w:rsidRDefault="00DE5E69" w:rsidP="00281651">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„Wie wird das Wetter morgen?“</w:t>
            </w:r>
          </w:p>
          <w:p w14:paraId="41E3A5F1" w14:textId="4E39C4BB" w:rsidR="00DE5E69" w:rsidRDefault="00DE5E69" w:rsidP="00281651">
            <w:pPr>
              <w:spacing w:line="276" w:lineRule="auto"/>
              <w:rPr>
                <w:rFonts w:ascii="Calibri" w:eastAsia="Calibri" w:hAnsi="Calibri" w:cs="Arial"/>
                <w:sz w:val="22"/>
                <w:szCs w:val="22"/>
                <w:lang w:val="de-AT" w:eastAsia="en-US"/>
              </w:rPr>
            </w:pPr>
          </w:p>
        </w:tc>
        <w:tc>
          <w:tcPr>
            <w:tcW w:w="2871" w:type="dxa"/>
          </w:tcPr>
          <w:p w14:paraId="066CF483" w14:textId="7BE1B0A7" w:rsidR="00DE5E69" w:rsidRPr="00C05FD5" w:rsidRDefault="00AA7AC8" w:rsidP="000355F5">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85318571"/>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Einzelarbeit </w:t>
            </w:r>
          </w:p>
          <w:p w14:paraId="1CED055B"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4232561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Partneraktivität </w:t>
            </w:r>
          </w:p>
          <w:p w14:paraId="4BF33DA3"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48081662"/>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Kleingruppenarbeit</w:t>
            </w:r>
          </w:p>
          <w:p w14:paraId="4D907E4A" w14:textId="4CE0BEF8" w:rsidR="00DE5E69" w:rsidRPr="00C05FD5" w:rsidRDefault="00AA7AC8" w:rsidP="000355F5">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86855825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Plenum</w:t>
            </w:r>
          </w:p>
          <w:p w14:paraId="5561F4D4" w14:textId="77777777" w:rsidR="00DE5E69" w:rsidRDefault="00DE5E69" w:rsidP="000355F5">
            <w:pPr>
              <w:spacing w:before="120" w:line="276" w:lineRule="auto"/>
              <w:ind w:left="312" w:hanging="312"/>
              <w:rPr>
                <w:rFonts w:ascii="MS Gothic" w:eastAsia="MS Gothic" w:hAnsi="MS Gothic" w:cs="MS Gothic"/>
                <w:color w:val="993366"/>
              </w:rPr>
            </w:pPr>
          </w:p>
        </w:tc>
        <w:tc>
          <w:tcPr>
            <w:tcW w:w="2919" w:type="dxa"/>
            <w:shd w:val="clear" w:color="auto" w:fill="auto"/>
          </w:tcPr>
          <w:p w14:paraId="50D909A8" w14:textId="77777777" w:rsidR="00DE5E69" w:rsidRPr="00C05FD5" w:rsidRDefault="00AA7AC8" w:rsidP="000355F5">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89357398"/>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Kursraum</w:t>
            </w:r>
          </w:p>
          <w:p w14:paraId="315440A2"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3271780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Wald/Wiese/Hof</w:t>
            </w:r>
          </w:p>
          <w:p w14:paraId="08404F16" w14:textId="77777777" w:rsidR="00DE5E69" w:rsidRPr="00C05FD5" w:rsidRDefault="00AA7AC8" w:rsidP="000355F5">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67029281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Exkursion </w:t>
            </w:r>
          </w:p>
          <w:p w14:paraId="2626B65E"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1329037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Selbststudium zu Hause</w:t>
            </w:r>
          </w:p>
          <w:p w14:paraId="362EF08B" w14:textId="77777777" w:rsidR="00DE5E69" w:rsidRPr="00C05FD5" w:rsidRDefault="00AA7AC8" w:rsidP="000355F5">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858664108"/>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29FA4089" w14:textId="77777777" w:rsidR="00DE5E69" w:rsidRDefault="00DE5E69" w:rsidP="000355F5">
            <w:pPr>
              <w:spacing w:before="120" w:line="276" w:lineRule="auto"/>
              <w:ind w:left="312" w:hanging="312"/>
              <w:rPr>
                <w:rFonts w:ascii="MS Gothic" w:eastAsia="MS Gothic" w:hAnsi="MS Gothic" w:cs="MS Gothic"/>
                <w:color w:val="993366"/>
              </w:rPr>
            </w:pPr>
          </w:p>
        </w:tc>
        <w:tc>
          <w:tcPr>
            <w:tcW w:w="2859" w:type="dxa"/>
          </w:tcPr>
          <w:p w14:paraId="3CCBD0DB" w14:textId="77777777" w:rsidR="00DE5E69" w:rsidRPr="00C05FD5" w:rsidRDefault="00AA7AC8" w:rsidP="000355F5">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8683583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Flipchart</w:t>
            </w:r>
          </w:p>
          <w:p w14:paraId="72183AF2"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445781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Kärtchen</w:t>
            </w:r>
          </w:p>
          <w:p w14:paraId="269A4A81"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82644937"/>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Arbeitsblätter</w:t>
            </w:r>
          </w:p>
          <w:p w14:paraId="0829029F" w14:textId="74F5F712"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32223807"/>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Computer</w:t>
            </w:r>
          </w:p>
          <w:p w14:paraId="28563361" w14:textId="77777777" w:rsidR="00DE5E69" w:rsidRPr="00C05FD5" w:rsidRDefault="00AA7AC8" w:rsidP="000355F5">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861281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Smartphones </w:t>
            </w:r>
          </w:p>
          <w:p w14:paraId="0DFDCAC3" w14:textId="77777777" w:rsidR="00DE5E69" w:rsidRPr="00C05FD5" w:rsidRDefault="00AA7AC8" w:rsidP="000355F5">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31469538"/>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Kopfhörer </w:t>
            </w:r>
          </w:p>
          <w:p w14:paraId="5C5848FF" w14:textId="63BCC1A9" w:rsidR="00DE5E69" w:rsidRPr="00C05FD5" w:rsidRDefault="00AA7AC8" w:rsidP="000355F5">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477220663"/>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Pr>
                <w:rFonts w:ascii="Calibri" w:hAnsi="Calibri" w:cs="Arial"/>
                <w:bCs/>
                <w:sz w:val="22"/>
                <w:szCs w:val="22"/>
                <w:lang w:val="de-AT" w:eastAsia="de-AT"/>
              </w:rPr>
              <w:t>Internetzugang</w:t>
            </w:r>
          </w:p>
          <w:p w14:paraId="008A813E" w14:textId="77777777" w:rsidR="00DE5E69" w:rsidRDefault="00DE5E69" w:rsidP="000355F5">
            <w:pPr>
              <w:spacing w:before="120" w:line="276" w:lineRule="auto"/>
              <w:ind w:left="312" w:hanging="312"/>
              <w:rPr>
                <w:rFonts w:ascii="MS Gothic" w:eastAsia="MS Gothic" w:hAnsi="MS Gothic" w:cs="MS Gothic"/>
                <w:color w:val="993366"/>
              </w:rPr>
            </w:pPr>
          </w:p>
        </w:tc>
      </w:tr>
      <w:tr w:rsidR="00DE5E69" w:rsidRPr="00442D3C" w14:paraId="42B423B8" w14:textId="77777777" w:rsidTr="00DB7AE5">
        <w:trPr>
          <w:cantSplit/>
          <w:trHeight w:val="580"/>
        </w:trPr>
        <w:tc>
          <w:tcPr>
            <w:tcW w:w="567" w:type="dxa"/>
            <w:vMerge/>
          </w:tcPr>
          <w:p w14:paraId="68766CAB" w14:textId="77777777" w:rsidR="00DE5E69" w:rsidRPr="00FC74AD" w:rsidRDefault="00DE5E69" w:rsidP="00281651">
            <w:pPr>
              <w:spacing w:before="120" w:line="276" w:lineRule="auto"/>
              <w:rPr>
                <w:rFonts w:ascii="Calibri" w:eastAsia="Calibri" w:hAnsi="Calibri" w:cs="Arial"/>
                <w:bCs/>
                <w:sz w:val="22"/>
                <w:szCs w:val="22"/>
                <w:lang w:val="de-AT" w:eastAsia="en-US"/>
              </w:rPr>
            </w:pPr>
          </w:p>
        </w:tc>
        <w:tc>
          <w:tcPr>
            <w:tcW w:w="1417" w:type="dxa"/>
            <w:shd w:val="clear" w:color="auto" w:fill="auto"/>
          </w:tcPr>
          <w:p w14:paraId="792C3B8E" w14:textId="69B539C7" w:rsidR="00DE5E69" w:rsidRPr="00C05FD5" w:rsidRDefault="00DE5E69" w:rsidP="0028165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30F5A81B" w14:textId="7E45CA31" w:rsidR="00DE5E69" w:rsidRDefault="00DE5E69" w:rsidP="0028165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Erfahrungsaus-tausch/Diskussion zur Internet-recherche</w:t>
            </w:r>
          </w:p>
        </w:tc>
        <w:tc>
          <w:tcPr>
            <w:tcW w:w="6628" w:type="dxa"/>
            <w:shd w:val="clear" w:color="auto" w:fill="auto"/>
          </w:tcPr>
          <w:p w14:paraId="1285C324" w14:textId="77777777" w:rsidR="00DE5E69" w:rsidRDefault="00DE5E69" w:rsidP="0028165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Gemeinsam wird folgenden Fragen nachgegangen:</w:t>
            </w:r>
          </w:p>
          <w:p w14:paraId="535FCFFF" w14:textId="547416E1" w:rsidR="00DE5E69" w:rsidRDefault="00DE5E69" w:rsidP="00E2460F">
            <w:pPr>
              <w:pStyle w:val="Listenabsatz"/>
              <w:numPr>
                <w:ilvl w:val="0"/>
                <w:numId w:val="10"/>
              </w:num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Auf welcher Suchmaschine fühle ich mich am wohlsten? Welche Seite gefällt mir am besten?</w:t>
            </w:r>
          </w:p>
          <w:p w14:paraId="1490CBEA" w14:textId="58A39BA9" w:rsidR="00DE5E69" w:rsidRDefault="00DE5E69" w:rsidP="00E2460F">
            <w:pPr>
              <w:pStyle w:val="Listenabsatz"/>
              <w:numPr>
                <w:ilvl w:val="0"/>
                <w:numId w:val="10"/>
              </w:num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Wo habe ich die nützlichsten Informationen gefunden?</w:t>
            </w:r>
          </w:p>
          <w:p w14:paraId="47CA5A1E" w14:textId="7D0A3AF5" w:rsidR="00DE5E69" w:rsidRDefault="00DE5E69" w:rsidP="00E2460F">
            <w:pPr>
              <w:pStyle w:val="Listenabsatz"/>
              <w:numPr>
                <w:ilvl w:val="0"/>
                <w:numId w:val="10"/>
              </w:num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Wo habe ich am schnellsten die gesuchte Antwort gefunden?</w:t>
            </w:r>
          </w:p>
          <w:p w14:paraId="5B3ECE7A" w14:textId="055D3128" w:rsidR="00DE5E69" w:rsidRPr="00103643" w:rsidRDefault="00DE5E69" w:rsidP="00E2460F">
            <w:pPr>
              <w:pStyle w:val="Listenabsatz"/>
              <w:numPr>
                <w:ilvl w:val="0"/>
                <w:numId w:val="10"/>
              </w:num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Wo gibt es am wenigsten Werbung?</w:t>
            </w:r>
          </w:p>
        </w:tc>
        <w:tc>
          <w:tcPr>
            <w:tcW w:w="2871" w:type="dxa"/>
          </w:tcPr>
          <w:p w14:paraId="0453EE27" w14:textId="24C85E0A" w:rsidR="00DE5E69" w:rsidRPr="00C05FD5" w:rsidRDefault="00AA7AC8" w:rsidP="00281651">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7915582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Einzelarbeit </w:t>
            </w:r>
          </w:p>
          <w:p w14:paraId="22E3EE9D"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77163657"/>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Partneraktivität </w:t>
            </w:r>
          </w:p>
          <w:p w14:paraId="1D45C977"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22880367"/>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Kleingruppenarbeit</w:t>
            </w:r>
          </w:p>
          <w:p w14:paraId="194E9833" w14:textId="3A3BCDC4" w:rsidR="00DE5E69" w:rsidRPr="00C05FD5" w:rsidRDefault="00AA7AC8" w:rsidP="0028165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740952466"/>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Plenum</w:t>
            </w:r>
          </w:p>
          <w:p w14:paraId="138400C7" w14:textId="77777777" w:rsidR="00DE5E69" w:rsidRDefault="00DE5E69" w:rsidP="00281651">
            <w:pPr>
              <w:spacing w:before="120" w:line="276" w:lineRule="auto"/>
              <w:ind w:left="312" w:hanging="312"/>
              <w:rPr>
                <w:rFonts w:ascii="MS Gothic" w:eastAsia="MS Gothic" w:hAnsi="MS Gothic" w:cs="MS Gothic"/>
                <w:color w:val="993366"/>
              </w:rPr>
            </w:pPr>
          </w:p>
        </w:tc>
        <w:tc>
          <w:tcPr>
            <w:tcW w:w="2919" w:type="dxa"/>
            <w:shd w:val="clear" w:color="auto" w:fill="auto"/>
          </w:tcPr>
          <w:p w14:paraId="77319851" w14:textId="77777777" w:rsidR="00DE5E69" w:rsidRPr="00C05FD5" w:rsidRDefault="00AA7AC8" w:rsidP="00281651">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93358447"/>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Kursraum</w:t>
            </w:r>
          </w:p>
          <w:p w14:paraId="44AD59AE"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61943128"/>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Wald/Wiese/Hof</w:t>
            </w:r>
          </w:p>
          <w:p w14:paraId="49564499" w14:textId="77777777" w:rsidR="00DE5E69" w:rsidRPr="00C05FD5" w:rsidRDefault="00AA7AC8" w:rsidP="0028165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61811174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Exkursion </w:t>
            </w:r>
          </w:p>
          <w:p w14:paraId="0D927A00"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1996473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Selbststudium zu Hause</w:t>
            </w:r>
          </w:p>
          <w:p w14:paraId="475F125D" w14:textId="77777777" w:rsidR="00DE5E69" w:rsidRPr="00C05FD5" w:rsidRDefault="00AA7AC8" w:rsidP="00281651">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04271054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4A1E9FB2" w14:textId="77777777" w:rsidR="00DE5E69" w:rsidRDefault="00DE5E69" w:rsidP="00281651">
            <w:pPr>
              <w:spacing w:before="120" w:line="276" w:lineRule="auto"/>
              <w:ind w:left="312" w:hanging="312"/>
              <w:rPr>
                <w:rFonts w:ascii="MS Gothic" w:eastAsia="MS Gothic" w:hAnsi="MS Gothic" w:cs="MS Gothic"/>
                <w:color w:val="993366"/>
              </w:rPr>
            </w:pPr>
          </w:p>
        </w:tc>
        <w:tc>
          <w:tcPr>
            <w:tcW w:w="2859" w:type="dxa"/>
          </w:tcPr>
          <w:p w14:paraId="255054C0" w14:textId="77777777" w:rsidR="00DE5E69" w:rsidRPr="00C05FD5" w:rsidRDefault="00AA7AC8" w:rsidP="00281651">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99643758"/>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Flipchart</w:t>
            </w:r>
          </w:p>
          <w:p w14:paraId="15D010DC"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4436746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Kärtchen</w:t>
            </w:r>
          </w:p>
          <w:p w14:paraId="6A2389DB"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5723530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Arbeitsblätter</w:t>
            </w:r>
          </w:p>
          <w:p w14:paraId="706C90C4"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01192692"/>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Computer</w:t>
            </w:r>
          </w:p>
          <w:p w14:paraId="0FFA92DC" w14:textId="77777777" w:rsidR="00DE5E69" w:rsidRPr="00C05FD5" w:rsidRDefault="00AA7AC8" w:rsidP="0028165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955940028"/>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Smartphones </w:t>
            </w:r>
          </w:p>
          <w:p w14:paraId="1AE0CBE1"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8998544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Kopfhörer </w:t>
            </w:r>
          </w:p>
          <w:p w14:paraId="3CFA34EE" w14:textId="77777777" w:rsidR="00DE5E69" w:rsidRPr="00C05FD5" w:rsidRDefault="00AA7AC8" w:rsidP="0028165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012643026"/>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Pr>
                <w:rFonts w:ascii="Calibri" w:hAnsi="Calibri" w:cs="Arial"/>
                <w:bCs/>
                <w:sz w:val="22"/>
                <w:szCs w:val="22"/>
                <w:lang w:val="de-AT" w:eastAsia="de-AT"/>
              </w:rPr>
              <w:t>Internetzugang</w:t>
            </w:r>
          </w:p>
          <w:p w14:paraId="13E13B7F" w14:textId="77777777" w:rsidR="00DE5E69" w:rsidRDefault="00DE5E69" w:rsidP="00281651">
            <w:pPr>
              <w:spacing w:before="120" w:line="276" w:lineRule="auto"/>
              <w:ind w:left="312" w:hanging="312"/>
              <w:rPr>
                <w:rFonts w:ascii="MS Gothic" w:eastAsia="MS Gothic" w:hAnsi="MS Gothic" w:cs="MS Gothic"/>
                <w:color w:val="993366"/>
              </w:rPr>
            </w:pPr>
          </w:p>
        </w:tc>
      </w:tr>
      <w:tr w:rsidR="00DE5E69" w:rsidRPr="00442D3C" w14:paraId="23B01AC3" w14:textId="77777777" w:rsidTr="00DB7AE5">
        <w:trPr>
          <w:cantSplit/>
          <w:trHeight w:val="580"/>
        </w:trPr>
        <w:tc>
          <w:tcPr>
            <w:tcW w:w="567" w:type="dxa"/>
            <w:vMerge/>
          </w:tcPr>
          <w:p w14:paraId="39369DBB" w14:textId="77777777" w:rsidR="00DE5E69" w:rsidRPr="00FC74AD" w:rsidRDefault="00DE5E69" w:rsidP="00281651">
            <w:pPr>
              <w:spacing w:before="120" w:line="276" w:lineRule="auto"/>
              <w:rPr>
                <w:rFonts w:ascii="Calibri" w:eastAsia="Calibri" w:hAnsi="Calibri" w:cs="Arial"/>
                <w:bCs/>
                <w:sz w:val="22"/>
                <w:szCs w:val="22"/>
                <w:lang w:val="de-AT" w:eastAsia="en-US"/>
              </w:rPr>
            </w:pPr>
          </w:p>
        </w:tc>
        <w:tc>
          <w:tcPr>
            <w:tcW w:w="1417" w:type="dxa"/>
            <w:shd w:val="clear" w:color="auto" w:fill="auto"/>
          </w:tcPr>
          <w:p w14:paraId="5A503942" w14:textId="2233D31C" w:rsidR="00DE5E69" w:rsidRPr="00C05FD5" w:rsidRDefault="00DE5E69" w:rsidP="0028165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5</w:t>
            </w:r>
          </w:p>
        </w:tc>
        <w:tc>
          <w:tcPr>
            <w:tcW w:w="1843" w:type="dxa"/>
            <w:shd w:val="clear" w:color="auto" w:fill="auto"/>
          </w:tcPr>
          <w:p w14:paraId="52B17284" w14:textId="566AC0BF" w:rsidR="00DE5E69" w:rsidRDefault="00DE5E69" w:rsidP="0028165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Internet-recherche/ Erweiterung des Gelernten</w:t>
            </w:r>
          </w:p>
        </w:tc>
        <w:tc>
          <w:tcPr>
            <w:tcW w:w="6628" w:type="dxa"/>
            <w:shd w:val="clear" w:color="auto" w:fill="auto"/>
          </w:tcPr>
          <w:p w14:paraId="2B4D4D9B" w14:textId="06D17515" w:rsidR="00DE5E69" w:rsidRDefault="00DE5E69" w:rsidP="0028165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Die </w:t>
            </w:r>
            <w:r w:rsidR="00593C7E">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erhalten Tipps, wie man Suchbegriffe richtig formuliert. Diese werden sofort an Beispielen verdeutlicht. Folgende Tipps sollten  erteilt werden:</w:t>
            </w:r>
          </w:p>
          <w:p w14:paraId="77F54009" w14:textId="57A174F8" w:rsidR="00DE5E69" w:rsidRDefault="00E34167"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G</w:t>
            </w:r>
            <w:r w:rsidR="00DE5E69">
              <w:rPr>
                <w:rFonts w:ascii="Calibri" w:eastAsia="Calibri" w:hAnsi="Calibri" w:cs="Arial"/>
                <w:sz w:val="22"/>
                <w:szCs w:val="22"/>
                <w:lang w:val="de-AT" w:eastAsia="en-US"/>
              </w:rPr>
              <w:t>enaues Suchen von Texten durch Anführungsstriche „“</w:t>
            </w:r>
          </w:p>
          <w:p w14:paraId="44FF3848" w14:textId="78CAC43D" w:rsidR="00DE5E69" w:rsidRDefault="00E34167"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E</w:t>
            </w:r>
            <w:r w:rsidR="00DE5E69">
              <w:rPr>
                <w:rFonts w:ascii="Calibri" w:eastAsia="Calibri" w:hAnsi="Calibri" w:cs="Arial"/>
                <w:sz w:val="22"/>
                <w:szCs w:val="22"/>
                <w:lang w:val="de-AT" w:eastAsia="en-US"/>
              </w:rPr>
              <w:t xml:space="preserve">rweiterte Suche durch </w:t>
            </w:r>
            <w:hyperlink r:id="rId16" w:history="1">
              <w:r w:rsidR="00DE5E69" w:rsidRPr="003336DB">
                <w:rPr>
                  <w:rStyle w:val="Hyperlink"/>
                  <w:rFonts w:ascii="Calibri" w:eastAsia="Calibri" w:hAnsi="Calibri" w:cs="Arial"/>
                  <w:sz w:val="22"/>
                  <w:szCs w:val="22"/>
                  <w:lang w:val="de-AT" w:eastAsia="en-US"/>
                </w:rPr>
                <w:t>www.google.at/advanced_search</w:t>
              </w:r>
            </w:hyperlink>
          </w:p>
          <w:p w14:paraId="375217C1" w14:textId="7FCAABF2" w:rsidR="00DE5E69" w:rsidRDefault="00E34167"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I</w:t>
            </w:r>
            <w:r w:rsidR="00DE5E69">
              <w:rPr>
                <w:rFonts w:ascii="Calibri" w:eastAsia="Calibri" w:hAnsi="Calibri" w:cs="Arial"/>
                <w:sz w:val="22"/>
                <w:szCs w:val="22"/>
                <w:lang w:val="de-AT" w:eastAsia="en-US"/>
              </w:rPr>
              <w:t>n bestimmten Seiten suchen: site:</w:t>
            </w:r>
          </w:p>
          <w:p w14:paraId="5A4E9AAD" w14:textId="221632B3" w:rsidR="00DE5E69" w:rsidRDefault="00DE5E6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Suchbegriffe kombinieren: AND bzw. OR</w:t>
            </w:r>
          </w:p>
          <w:p w14:paraId="7286FB56" w14:textId="002B8EE9" w:rsidR="00DE5E69" w:rsidRDefault="00DE5E6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Wörter ausschließen: Minus vor dem Wort</w:t>
            </w:r>
          </w:p>
          <w:p w14:paraId="4CA58EAD" w14:textId="1FE8296A" w:rsidR="00DE5E69" w:rsidRDefault="00DE5E6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Lücken füllen: *    Bsp: Hänschen klein *</w:t>
            </w:r>
          </w:p>
          <w:p w14:paraId="7C830E1D" w14:textId="56DF7457" w:rsidR="00DE5E69" w:rsidRPr="002C68CB" w:rsidRDefault="00DE5E6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Inne</w:t>
            </w:r>
            <w:r w:rsidR="00E34167">
              <w:rPr>
                <w:rFonts w:ascii="Calibri" w:eastAsia="Calibri" w:hAnsi="Calibri" w:cs="Arial"/>
                <w:sz w:val="22"/>
                <w:szCs w:val="22"/>
                <w:lang w:val="de-AT" w:eastAsia="en-US"/>
              </w:rPr>
              <w:t>rhalb von Zahlenspannen suchen:</w:t>
            </w:r>
            <w:r w:rsidR="00EB6ADC">
              <w:rPr>
                <w:rFonts w:ascii="Calibri" w:eastAsia="Calibri" w:hAnsi="Calibri" w:cs="Arial"/>
                <w:sz w:val="22"/>
                <w:szCs w:val="22"/>
                <w:lang w:val="de-AT" w:eastAsia="en-US"/>
              </w:rPr>
              <w:t xml:space="preserve"> </w:t>
            </w:r>
            <w:r>
              <w:rPr>
                <w:rFonts w:ascii="Calibri" w:eastAsia="Calibri" w:hAnsi="Calibri" w:cs="Arial"/>
                <w:sz w:val="22"/>
                <w:szCs w:val="22"/>
                <w:lang w:val="de-AT" w:eastAsia="en-US"/>
              </w:rPr>
              <w:t>(100..100)</w:t>
            </w:r>
          </w:p>
        </w:tc>
        <w:tc>
          <w:tcPr>
            <w:tcW w:w="2871" w:type="dxa"/>
          </w:tcPr>
          <w:p w14:paraId="0294A03D" w14:textId="7D2CC5B3" w:rsidR="00DE5E69" w:rsidRPr="00C05FD5" w:rsidRDefault="00AA7AC8" w:rsidP="00281651">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28414312"/>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Einzelarbeit </w:t>
            </w:r>
          </w:p>
          <w:p w14:paraId="1AD40041"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7293237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Partneraktivität </w:t>
            </w:r>
          </w:p>
          <w:p w14:paraId="521A8B04"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98630693"/>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Kleingruppenarbeit</w:t>
            </w:r>
          </w:p>
          <w:p w14:paraId="5F53FB48" w14:textId="273C691F" w:rsidR="00DE5E69" w:rsidRPr="00C05FD5" w:rsidRDefault="00AA7AC8" w:rsidP="0028165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992010239"/>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Plenum</w:t>
            </w:r>
          </w:p>
          <w:p w14:paraId="4AC15869" w14:textId="77777777" w:rsidR="00DE5E69" w:rsidRDefault="00DE5E69" w:rsidP="00281651">
            <w:pPr>
              <w:spacing w:before="120" w:line="276" w:lineRule="auto"/>
              <w:ind w:left="312" w:hanging="312"/>
              <w:rPr>
                <w:rFonts w:ascii="MS Gothic" w:eastAsia="MS Gothic" w:hAnsi="MS Gothic" w:cs="MS Gothic"/>
                <w:color w:val="993366"/>
              </w:rPr>
            </w:pPr>
          </w:p>
        </w:tc>
        <w:tc>
          <w:tcPr>
            <w:tcW w:w="2919" w:type="dxa"/>
            <w:shd w:val="clear" w:color="auto" w:fill="auto"/>
          </w:tcPr>
          <w:p w14:paraId="33DBE966" w14:textId="77777777" w:rsidR="00DE5E69" w:rsidRPr="00C05FD5" w:rsidRDefault="00AA7AC8" w:rsidP="00281651">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74740085"/>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Kursraum</w:t>
            </w:r>
          </w:p>
          <w:p w14:paraId="1695CBA5"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52209382"/>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Wald/Wiese/Hof</w:t>
            </w:r>
          </w:p>
          <w:p w14:paraId="0BB22767" w14:textId="77777777" w:rsidR="00DE5E69" w:rsidRPr="00C05FD5" w:rsidRDefault="00AA7AC8" w:rsidP="0028165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305748721"/>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Exkursion </w:t>
            </w:r>
          </w:p>
          <w:p w14:paraId="4C9E3F35"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57783290"/>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Selbststudium zu Hause</w:t>
            </w:r>
          </w:p>
          <w:p w14:paraId="6DEBB535" w14:textId="77777777" w:rsidR="00DE5E69" w:rsidRPr="00C05FD5" w:rsidRDefault="00AA7AC8" w:rsidP="00281651">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499161663"/>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766980F1" w14:textId="77777777" w:rsidR="00DE5E69" w:rsidRDefault="00DE5E69" w:rsidP="00281651">
            <w:pPr>
              <w:spacing w:before="120" w:line="276" w:lineRule="auto"/>
              <w:ind w:left="312" w:hanging="312"/>
              <w:rPr>
                <w:rFonts w:ascii="MS Gothic" w:eastAsia="MS Gothic" w:hAnsi="MS Gothic" w:cs="MS Gothic"/>
                <w:color w:val="993366"/>
              </w:rPr>
            </w:pPr>
          </w:p>
        </w:tc>
        <w:tc>
          <w:tcPr>
            <w:tcW w:w="2859" w:type="dxa"/>
          </w:tcPr>
          <w:p w14:paraId="0693B41C" w14:textId="2F2DD066" w:rsidR="00DE5E69" w:rsidRPr="00C05FD5" w:rsidRDefault="00AA7AC8" w:rsidP="00281651">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3436846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Flipchart</w:t>
            </w:r>
          </w:p>
          <w:p w14:paraId="6B714167"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06632052"/>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Kärtchen</w:t>
            </w:r>
          </w:p>
          <w:p w14:paraId="72E70533"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7411032"/>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Arbeitsblätter</w:t>
            </w:r>
          </w:p>
          <w:p w14:paraId="23BF6E3D" w14:textId="4530AAE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35105630"/>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Computer</w:t>
            </w:r>
          </w:p>
          <w:p w14:paraId="01F4E59E" w14:textId="77777777" w:rsidR="00DE5E69" w:rsidRPr="00C05FD5" w:rsidRDefault="00AA7AC8" w:rsidP="0028165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366374363"/>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Smartphones </w:t>
            </w:r>
          </w:p>
          <w:p w14:paraId="2B198E81"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1169150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Kopfhörer </w:t>
            </w:r>
          </w:p>
          <w:p w14:paraId="0E7CB5DF" w14:textId="1A584D0E" w:rsidR="00DE5E69" w:rsidRPr="00C05FD5" w:rsidRDefault="00AA7AC8" w:rsidP="0028165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465879585"/>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Pr>
                <w:rFonts w:ascii="Calibri" w:hAnsi="Calibri" w:cs="Arial"/>
                <w:bCs/>
                <w:sz w:val="22"/>
                <w:szCs w:val="22"/>
                <w:lang w:val="de-AT" w:eastAsia="de-AT"/>
              </w:rPr>
              <w:t>Internetzugang</w:t>
            </w:r>
          </w:p>
          <w:p w14:paraId="4884A4B9" w14:textId="77777777" w:rsidR="00DE5E69" w:rsidRDefault="00DE5E69" w:rsidP="00281651">
            <w:pPr>
              <w:spacing w:before="120" w:line="276" w:lineRule="auto"/>
              <w:ind w:left="312" w:hanging="312"/>
              <w:rPr>
                <w:rFonts w:ascii="MS Gothic" w:eastAsia="MS Gothic" w:hAnsi="MS Gothic" w:cs="MS Gothic"/>
                <w:color w:val="993366"/>
              </w:rPr>
            </w:pPr>
          </w:p>
        </w:tc>
      </w:tr>
      <w:tr w:rsidR="00DE5E69" w:rsidRPr="00442D3C" w14:paraId="459DA850" w14:textId="77777777" w:rsidTr="00DB7AE5">
        <w:trPr>
          <w:cantSplit/>
          <w:trHeight w:val="580"/>
        </w:trPr>
        <w:tc>
          <w:tcPr>
            <w:tcW w:w="567" w:type="dxa"/>
            <w:vMerge/>
          </w:tcPr>
          <w:p w14:paraId="6C0FD847" w14:textId="77777777" w:rsidR="00DE5E69" w:rsidRPr="00FC74AD" w:rsidRDefault="00DE5E69" w:rsidP="00281651">
            <w:pPr>
              <w:spacing w:before="120" w:line="276" w:lineRule="auto"/>
              <w:rPr>
                <w:rFonts w:ascii="Calibri" w:eastAsia="Calibri" w:hAnsi="Calibri" w:cs="Arial"/>
                <w:bCs/>
                <w:sz w:val="22"/>
                <w:szCs w:val="22"/>
                <w:lang w:val="de-AT" w:eastAsia="en-US"/>
              </w:rPr>
            </w:pPr>
          </w:p>
        </w:tc>
        <w:tc>
          <w:tcPr>
            <w:tcW w:w="1417" w:type="dxa"/>
            <w:shd w:val="clear" w:color="auto" w:fill="auto"/>
          </w:tcPr>
          <w:p w14:paraId="7F6B0DD0" w14:textId="7F4DF07D" w:rsidR="00DE5E69" w:rsidRPr="00C05FD5" w:rsidRDefault="00DE5E69" w:rsidP="0028165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48FDEFC7" w14:textId="58713E78" w:rsidR="00DE5E69" w:rsidRDefault="00DE5E69" w:rsidP="0028165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Übung/Vertiefung zur Internet-recherche</w:t>
            </w:r>
          </w:p>
        </w:tc>
        <w:tc>
          <w:tcPr>
            <w:tcW w:w="6628" w:type="dxa"/>
            <w:shd w:val="clear" w:color="auto" w:fill="auto"/>
          </w:tcPr>
          <w:p w14:paraId="64664D15" w14:textId="12C79085" w:rsidR="00DE5E69" w:rsidRDefault="00DE5E69" w:rsidP="0028165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Die </w:t>
            </w:r>
            <w:r w:rsidR="00593C7E">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üben das Gelernte mit Hilfe des Arbeitsblattes „</w:t>
            </w:r>
            <w:r w:rsidRPr="00DE5E69">
              <w:rPr>
                <w:rFonts w:ascii="Calibri" w:eastAsia="Calibri" w:hAnsi="Calibri" w:cs="Arial"/>
                <w:b/>
                <w:bCs/>
                <w:sz w:val="22"/>
                <w:szCs w:val="22"/>
                <w:lang w:val="de-AT" w:eastAsia="en-US"/>
              </w:rPr>
              <w:t>Arbeitsblatt_Internetrecherche</w:t>
            </w:r>
            <w:r>
              <w:rPr>
                <w:rFonts w:ascii="Calibri" w:eastAsia="Calibri" w:hAnsi="Calibri" w:cs="Arial"/>
                <w:sz w:val="22"/>
                <w:szCs w:val="22"/>
                <w:lang w:val="de-AT" w:eastAsia="en-US"/>
              </w:rPr>
              <w:t>“</w:t>
            </w:r>
          </w:p>
          <w:p w14:paraId="50E49203" w14:textId="510B9481" w:rsidR="00DE5E69" w:rsidRDefault="00DE5E69" w:rsidP="0028165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Sollten die </w:t>
            </w:r>
            <w:r w:rsidR="00593C7E">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nicht genügend Zeit haben, kann diese Aufgabe als Selbststudium zu Hause durchgeführt werden.</w:t>
            </w:r>
          </w:p>
        </w:tc>
        <w:tc>
          <w:tcPr>
            <w:tcW w:w="2871" w:type="dxa"/>
          </w:tcPr>
          <w:p w14:paraId="57258478" w14:textId="77777777" w:rsidR="00DE5E69" w:rsidRPr="00C05FD5" w:rsidRDefault="00AA7AC8" w:rsidP="00281651">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42812892"/>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Einzelarbeit </w:t>
            </w:r>
          </w:p>
          <w:p w14:paraId="5557CA1B"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637033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Partneraktivität </w:t>
            </w:r>
          </w:p>
          <w:p w14:paraId="23F157D6"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99444983"/>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Kleingruppenarbeit</w:t>
            </w:r>
          </w:p>
          <w:p w14:paraId="7CC3610A" w14:textId="77777777" w:rsidR="00DE5E69" w:rsidRPr="00C05FD5" w:rsidRDefault="00AA7AC8" w:rsidP="0028165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39634983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Plenum</w:t>
            </w:r>
          </w:p>
          <w:p w14:paraId="6BC26C6E" w14:textId="77777777" w:rsidR="00DE5E69" w:rsidRDefault="00DE5E69" w:rsidP="00281651">
            <w:pPr>
              <w:spacing w:before="120" w:line="276" w:lineRule="auto"/>
              <w:ind w:left="312" w:hanging="312"/>
              <w:rPr>
                <w:rFonts w:ascii="MS Gothic" w:eastAsia="MS Gothic" w:hAnsi="MS Gothic" w:cs="MS Gothic"/>
                <w:color w:val="993366"/>
              </w:rPr>
            </w:pPr>
          </w:p>
        </w:tc>
        <w:tc>
          <w:tcPr>
            <w:tcW w:w="2919" w:type="dxa"/>
            <w:shd w:val="clear" w:color="auto" w:fill="auto"/>
          </w:tcPr>
          <w:p w14:paraId="6E6EB497" w14:textId="4D56C996" w:rsidR="00DE5E69" w:rsidRPr="00C05FD5" w:rsidRDefault="00AA7AC8" w:rsidP="00281651">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99648787"/>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Kursraum</w:t>
            </w:r>
          </w:p>
          <w:p w14:paraId="2812FDB7"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51473425"/>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Wald/Wiese/Hof</w:t>
            </w:r>
          </w:p>
          <w:p w14:paraId="7B9C2EDE" w14:textId="77777777" w:rsidR="00DE5E69" w:rsidRPr="00C05FD5" w:rsidRDefault="00AA7AC8" w:rsidP="0028165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9761014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Exkursion </w:t>
            </w:r>
          </w:p>
          <w:p w14:paraId="31BEEF3D" w14:textId="1D785EE9"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50753277"/>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Selbststudium zu Hause</w:t>
            </w:r>
          </w:p>
          <w:p w14:paraId="04ECC2EB" w14:textId="77777777" w:rsidR="00DE5E69" w:rsidRPr="00C05FD5" w:rsidRDefault="00AA7AC8" w:rsidP="00281651">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81375213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sidRPr="00C05FD5">
              <w:rPr>
                <w:rFonts w:ascii="Calibri" w:hAnsi="Calibri" w:cs="Arial"/>
                <w:bCs/>
                <w:sz w:val="22"/>
                <w:szCs w:val="22"/>
                <w:lang w:val="de-AT" w:eastAsia="de-AT"/>
              </w:rPr>
              <w:t>S</w:t>
            </w:r>
            <w:r w:rsidR="00DE5E69" w:rsidRPr="00C05FD5">
              <w:rPr>
                <w:rFonts w:ascii="Calibri" w:hAnsi="Calibri" w:cs="Arial"/>
                <w:sz w:val="22"/>
                <w:szCs w:val="22"/>
                <w:lang w:val="de-AT" w:eastAsia="de-AT"/>
              </w:rPr>
              <w:t>onstiges, und zwar…</w:t>
            </w:r>
          </w:p>
          <w:p w14:paraId="1CC6B505" w14:textId="77777777" w:rsidR="00DE5E69" w:rsidRDefault="00DE5E69" w:rsidP="00281651">
            <w:pPr>
              <w:spacing w:before="120" w:line="276" w:lineRule="auto"/>
              <w:ind w:left="312" w:hanging="312"/>
              <w:rPr>
                <w:rFonts w:ascii="MS Gothic" w:eastAsia="MS Gothic" w:hAnsi="MS Gothic" w:cs="MS Gothic"/>
                <w:color w:val="993366"/>
              </w:rPr>
            </w:pPr>
          </w:p>
        </w:tc>
        <w:tc>
          <w:tcPr>
            <w:tcW w:w="2859" w:type="dxa"/>
          </w:tcPr>
          <w:p w14:paraId="09FE56FD" w14:textId="77777777" w:rsidR="00DE5E69" w:rsidRPr="00C05FD5" w:rsidRDefault="00AA7AC8" w:rsidP="00281651">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28426284"/>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Flipchart</w:t>
            </w:r>
          </w:p>
          <w:p w14:paraId="7D5BE26D"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7246323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Kärtchen</w:t>
            </w:r>
          </w:p>
          <w:p w14:paraId="490A6A7B" w14:textId="2A9B1AE9"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62613697"/>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Arbeitsbl</w:t>
            </w:r>
            <w:r w:rsidR="00DE5E69">
              <w:rPr>
                <w:rFonts w:ascii="Calibri" w:hAnsi="Calibri" w:cs="Arial"/>
                <w:bCs/>
                <w:sz w:val="22"/>
                <w:szCs w:val="22"/>
                <w:lang w:val="de-AT" w:eastAsia="de-AT"/>
              </w:rPr>
              <w:t xml:space="preserve">att </w:t>
            </w:r>
          </w:p>
          <w:p w14:paraId="2FA3C654"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10319596"/>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Computer</w:t>
            </w:r>
          </w:p>
          <w:p w14:paraId="38FC4F98" w14:textId="77777777" w:rsidR="00DE5E69" w:rsidRPr="00C05FD5" w:rsidRDefault="00AA7AC8" w:rsidP="0028165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243374629"/>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sz w:val="22"/>
                <w:szCs w:val="22"/>
                <w:lang w:val="de-AT" w:eastAsia="de-AT"/>
              </w:rPr>
              <w:t xml:space="preserve">Smartphones </w:t>
            </w:r>
          </w:p>
          <w:p w14:paraId="42865435" w14:textId="77777777" w:rsidR="00DE5E69" w:rsidRPr="00C05FD5" w:rsidRDefault="00AA7AC8" w:rsidP="0028165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13977016"/>
                <w14:checkbox>
                  <w14:checked w14:val="0"/>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ab/>
            </w:r>
            <w:r w:rsidR="00DE5E69" w:rsidRPr="00C05FD5">
              <w:rPr>
                <w:rFonts w:ascii="Calibri" w:hAnsi="Calibri" w:cs="Arial"/>
                <w:bCs/>
                <w:sz w:val="22"/>
                <w:szCs w:val="22"/>
                <w:lang w:val="de-AT" w:eastAsia="de-AT"/>
              </w:rPr>
              <w:t xml:space="preserve">Kopfhörer </w:t>
            </w:r>
          </w:p>
          <w:p w14:paraId="365954DD" w14:textId="77777777" w:rsidR="00DE5E69" w:rsidRPr="00C05FD5" w:rsidRDefault="00AA7AC8" w:rsidP="0028165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659308344"/>
                <w14:checkbox>
                  <w14:checked w14:val="1"/>
                  <w14:checkedState w14:val="2612" w14:font="MS Gothic"/>
                  <w14:uncheckedState w14:val="2610" w14:font="MS Gothic"/>
                </w14:checkbox>
              </w:sdtPr>
              <w:sdtEndPr/>
              <w:sdtContent>
                <w:r w:rsidR="00DE5E69">
                  <w:rPr>
                    <w:rFonts w:ascii="MS Gothic" w:eastAsia="MS Gothic" w:hAnsi="MS Gothic" w:cs="MS Gothic" w:hint="eastAsia"/>
                    <w:color w:val="993366"/>
                  </w:rPr>
                  <w:t>☒</w:t>
                </w:r>
              </w:sdtContent>
            </w:sdt>
            <w:r w:rsidR="00DE5E69" w:rsidRPr="00C05FD5">
              <w:rPr>
                <w:rFonts w:ascii="Calibri" w:hAnsi="Calibri" w:cs="Arial"/>
                <w:b/>
                <w:color w:val="993366"/>
                <w:sz w:val="22"/>
                <w:szCs w:val="22"/>
                <w:lang w:val="de-AT" w:eastAsia="de-AT"/>
              </w:rPr>
              <w:t xml:space="preserve"> </w:t>
            </w:r>
            <w:r w:rsidR="00DE5E69">
              <w:rPr>
                <w:rFonts w:ascii="Calibri" w:hAnsi="Calibri" w:cs="Arial"/>
                <w:bCs/>
                <w:sz w:val="22"/>
                <w:szCs w:val="22"/>
                <w:lang w:val="de-AT" w:eastAsia="de-AT"/>
              </w:rPr>
              <w:t>Internetzugang</w:t>
            </w:r>
          </w:p>
          <w:p w14:paraId="0E1B3A71" w14:textId="77777777" w:rsidR="00DE5E69" w:rsidRDefault="00DE5E69" w:rsidP="00281651">
            <w:pPr>
              <w:spacing w:before="120" w:line="276" w:lineRule="auto"/>
              <w:ind w:left="312" w:hanging="312"/>
              <w:rPr>
                <w:rFonts w:ascii="MS Gothic" w:eastAsia="MS Gothic" w:hAnsi="MS Gothic" w:cs="MS Gothic"/>
                <w:color w:val="993366"/>
              </w:rPr>
            </w:pPr>
          </w:p>
        </w:tc>
      </w:tr>
      <w:tr w:rsidR="007D3AC9" w:rsidRPr="00442D3C" w14:paraId="3BB961AA" w14:textId="77777777" w:rsidTr="00DB7AE5">
        <w:trPr>
          <w:cantSplit/>
          <w:trHeight w:val="580"/>
        </w:trPr>
        <w:tc>
          <w:tcPr>
            <w:tcW w:w="567" w:type="dxa"/>
            <w:vMerge w:val="restart"/>
          </w:tcPr>
          <w:p w14:paraId="27769C4D" w14:textId="2781B1C6" w:rsidR="007D3AC9" w:rsidRPr="00FC74AD" w:rsidRDefault="007D3AC9" w:rsidP="006A0789">
            <w:pPr>
              <w:spacing w:line="276" w:lineRule="auto"/>
              <w:rPr>
                <w:rFonts w:ascii="Calibri" w:eastAsia="Calibri" w:hAnsi="Calibri" w:cs="Arial"/>
                <w:bCs/>
                <w:sz w:val="22"/>
                <w:szCs w:val="22"/>
                <w:lang w:val="de-AT" w:eastAsia="en-US"/>
              </w:rPr>
            </w:pPr>
            <w:r w:rsidRPr="00FC74AD">
              <w:rPr>
                <w:rFonts w:ascii="Calibri" w:eastAsia="Calibri" w:hAnsi="Calibri" w:cs="Arial"/>
                <w:bCs/>
                <w:sz w:val="22"/>
                <w:szCs w:val="22"/>
                <w:lang w:val="de-AT" w:eastAsia="en-US"/>
              </w:rPr>
              <w:t>4</w:t>
            </w:r>
          </w:p>
        </w:tc>
        <w:tc>
          <w:tcPr>
            <w:tcW w:w="1417" w:type="dxa"/>
            <w:shd w:val="clear" w:color="auto" w:fill="auto"/>
          </w:tcPr>
          <w:p w14:paraId="0C85F6DE" w14:textId="4B56E59B" w:rsidR="007D3AC9" w:rsidRDefault="000D2C8F" w:rsidP="006A0789">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5</w:t>
            </w:r>
          </w:p>
        </w:tc>
        <w:tc>
          <w:tcPr>
            <w:tcW w:w="1843" w:type="dxa"/>
            <w:shd w:val="clear" w:color="auto" w:fill="auto"/>
          </w:tcPr>
          <w:p w14:paraId="01F46A40" w14:textId="77777777" w:rsidR="007D3AC9" w:rsidRDefault="007D3AC9" w:rsidP="006A0789">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Aktivierung</w:t>
            </w:r>
          </w:p>
          <w:p w14:paraId="0A5C663D" w14:textId="57835032" w:rsidR="007D3AC9" w:rsidRDefault="007D3AC9" w:rsidP="006A0789">
            <w:p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Thema „Wahr oder falsch?“</w:t>
            </w:r>
          </w:p>
        </w:tc>
        <w:tc>
          <w:tcPr>
            <w:tcW w:w="6628" w:type="dxa"/>
            <w:shd w:val="clear" w:color="auto" w:fill="auto"/>
          </w:tcPr>
          <w:p w14:paraId="28CC5CF3" w14:textId="77777777" w:rsidR="007D3AC9" w:rsidRDefault="000D2C8F"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Haben die TeilnehmerInnen schon einmal etwas von gefälschten Bildern gehört?</w:t>
            </w:r>
          </w:p>
          <w:p w14:paraId="3BACEF3C" w14:textId="77777777" w:rsidR="000D2C8F" w:rsidRDefault="000D2C8F"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Was verstehen sie darunter?</w:t>
            </w:r>
          </w:p>
          <w:p w14:paraId="15CADF7F" w14:textId="66882744" w:rsidR="000D2C8F" w:rsidRPr="006A0789" w:rsidRDefault="000D2C8F"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Was kann damit gemeint sein?</w:t>
            </w:r>
          </w:p>
        </w:tc>
        <w:tc>
          <w:tcPr>
            <w:tcW w:w="2871" w:type="dxa"/>
          </w:tcPr>
          <w:p w14:paraId="4EB2D3AE" w14:textId="7DABFE45"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0885434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Einzelarbeit </w:t>
            </w:r>
          </w:p>
          <w:p w14:paraId="3D6FA8CE"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68541989"/>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Partneraktivität </w:t>
            </w:r>
          </w:p>
          <w:p w14:paraId="7FABC491"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19528151"/>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Kleingruppenarbeit</w:t>
            </w:r>
          </w:p>
          <w:p w14:paraId="7BA0F7CB" w14:textId="1D4F31BE"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52516743"/>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Plenum</w:t>
            </w:r>
          </w:p>
          <w:p w14:paraId="22ECBA7E" w14:textId="77777777" w:rsidR="007D3AC9" w:rsidRDefault="007D3AC9" w:rsidP="006A0789">
            <w:pPr>
              <w:spacing w:line="276" w:lineRule="auto"/>
              <w:ind w:left="312" w:hanging="312"/>
              <w:rPr>
                <w:rFonts w:ascii="MS Gothic" w:eastAsia="MS Gothic" w:hAnsi="MS Gothic" w:cs="MS Gothic"/>
                <w:color w:val="993366"/>
              </w:rPr>
            </w:pPr>
          </w:p>
        </w:tc>
        <w:tc>
          <w:tcPr>
            <w:tcW w:w="2919" w:type="dxa"/>
            <w:shd w:val="clear" w:color="auto" w:fill="auto"/>
          </w:tcPr>
          <w:p w14:paraId="694F102B"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83113113"/>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Kursraum</w:t>
            </w:r>
          </w:p>
          <w:p w14:paraId="192C3158"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24314561"/>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Wald/Wiese/Hof</w:t>
            </w:r>
          </w:p>
          <w:p w14:paraId="4F6DA9C6"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131053378"/>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Exkursion </w:t>
            </w:r>
          </w:p>
          <w:p w14:paraId="3D170299" w14:textId="22C0299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51658206"/>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Selbststudium zu Hause</w:t>
            </w:r>
          </w:p>
          <w:p w14:paraId="36CB701D" w14:textId="77777777" w:rsidR="007D3AC9" w:rsidRPr="00C05FD5" w:rsidRDefault="00AA7AC8" w:rsidP="006A0789">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2003470507"/>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sidRPr="00C05FD5">
              <w:rPr>
                <w:rFonts w:ascii="Calibri" w:hAnsi="Calibri" w:cs="Arial"/>
                <w:bCs/>
                <w:sz w:val="22"/>
                <w:szCs w:val="22"/>
                <w:lang w:val="de-AT" w:eastAsia="de-AT"/>
              </w:rPr>
              <w:t>S</w:t>
            </w:r>
            <w:r w:rsidR="007D3AC9" w:rsidRPr="00C05FD5">
              <w:rPr>
                <w:rFonts w:ascii="Calibri" w:hAnsi="Calibri" w:cs="Arial"/>
                <w:sz w:val="22"/>
                <w:szCs w:val="22"/>
                <w:lang w:val="de-AT" w:eastAsia="de-AT"/>
              </w:rPr>
              <w:t>onstiges, und zwar…</w:t>
            </w:r>
          </w:p>
          <w:p w14:paraId="6EBB45D1" w14:textId="77777777" w:rsidR="007D3AC9" w:rsidRDefault="007D3AC9" w:rsidP="006A0789">
            <w:pPr>
              <w:spacing w:line="276" w:lineRule="auto"/>
              <w:ind w:left="312" w:hanging="312"/>
              <w:rPr>
                <w:rFonts w:ascii="MS Gothic" w:eastAsia="MS Gothic" w:hAnsi="MS Gothic" w:cs="MS Gothic"/>
                <w:color w:val="993366"/>
              </w:rPr>
            </w:pPr>
          </w:p>
        </w:tc>
        <w:tc>
          <w:tcPr>
            <w:tcW w:w="2859" w:type="dxa"/>
          </w:tcPr>
          <w:p w14:paraId="3598DBC8"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16659803"/>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Flipchart</w:t>
            </w:r>
          </w:p>
          <w:p w14:paraId="47DF7824" w14:textId="77777777" w:rsidR="007D3AC9" w:rsidRPr="00C05FD5" w:rsidRDefault="00AA7AC8" w:rsidP="007D3AC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1658460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Kärtchen</w:t>
            </w:r>
          </w:p>
          <w:p w14:paraId="276AC3DF"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6492481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Arbeitsblätter</w:t>
            </w:r>
          </w:p>
          <w:p w14:paraId="45E915A2" w14:textId="155D5F02"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461541319"/>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Computer</w:t>
            </w:r>
          </w:p>
          <w:p w14:paraId="19EFB69B"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803963703"/>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Smartphones </w:t>
            </w:r>
          </w:p>
          <w:p w14:paraId="1C3D081E"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123874509"/>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Kopfhörer </w:t>
            </w:r>
          </w:p>
          <w:p w14:paraId="6C6D1607" w14:textId="3F23A764"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753433797"/>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Pr>
                <w:rFonts w:ascii="Calibri" w:hAnsi="Calibri" w:cs="Arial"/>
                <w:bCs/>
                <w:sz w:val="22"/>
                <w:szCs w:val="22"/>
                <w:lang w:val="de-AT" w:eastAsia="de-AT"/>
              </w:rPr>
              <w:t>Internetzugang</w:t>
            </w:r>
          </w:p>
          <w:p w14:paraId="21725F29" w14:textId="77777777" w:rsidR="007D3AC9" w:rsidRDefault="007D3AC9" w:rsidP="006A0789">
            <w:pPr>
              <w:spacing w:line="276" w:lineRule="auto"/>
              <w:ind w:left="312" w:hanging="312"/>
              <w:rPr>
                <w:rFonts w:ascii="MS Gothic" w:eastAsia="MS Gothic" w:hAnsi="MS Gothic" w:cs="MS Gothic"/>
                <w:color w:val="993366"/>
              </w:rPr>
            </w:pPr>
          </w:p>
        </w:tc>
      </w:tr>
      <w:tr w:rsidR="007D3AC9" w:rsidRPr="00442D3C" w14:paraId="248DF01B" w14:textId="77777777" w:rsidTr="00DB7AE5">
        <w:trPr>
          <w:cantSplit/>
          <w:trHeight w:val="580"/>
        </w:trPr>
        <w:tc>
          <w:tcPr>
            <w:tcW w:w="567" w:type="dxa"/>
            <w:vMerge/>
          </w:tcPr>
          <w:p w14:paraId="7EB981C3" w14:textId="77777777" w:rsidR="007D3AC9" w:rsidRPr="00FC74AD" w:rsidRDefault="007D3AC9" w:rsidP="006A0789">
            <w:pPr>
              <w:spacing w:before="120" w:line="276" w:lineRule="auto"/>
              <w:rPr>
                <w:rFonts w:ascii="Calibri" w:eastAsia="Calibri" w:hAnsi="Calibri" w:cs="Arial"/>
                <w:bCs/>
                <w:sz w:val="22"/>
                <w:szCs w:val="22"/>
                <w:lang w:val="de-AT" w:eastAsia="en-US"/>
              </w:rPr>
            </w:pPr>
          </w:p>
        </w:tc>
        <w:tc>
          <w:tcPr>
            <w:tcW w:w="1417" w:type="dxa"/>
            <w:shd w:val="clear" w:color="auto" w:fill="auto"/>
          </w:tcPr>
          <w:p w14:paraId="2CEE64EA" w14:textId="06AA44F0" w:rsidR="007D3AC9" w:rsidRDefault="000D2C8F"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50A2351B" w14:textId="79D2D6E5"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Überleitung zum Thema „Wahr oder falsch?“</w:t>
            </w:r>
          </w:p>
        </w:tc>
        <w:tc>
          <w:tcPr>
            <w:tcW w:w="6628" w:type="dxa"/>
            <w:shd w:val="clear" w:color="auto" w:fill="auto"/>
          </w:tcPr>
          <w:p w14:paraId="11E757DC" w14:textId="17A9F691" w:rsidR="000D2C8F" w:rsidRDefault="000D2C8F"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Gemeinsam wird im Internet nach gefälschten Bildern gesucht und der Frage nachgegangen, warum wurde gefälscht? Was wurde hier gefälscht?</w:t>
            </w:r>
          </w:p>
          <w:p w14:paraId="79DC2D50" w14:textId="0E8D443A"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Wir diskutieren darüber, was die Medien damit bezwecken, </w:t>
            </w:r>
            <w:r w:rsidR="000D2C8F">
              <w:rPr>
                <w:rFonts w:ascii="Calibri" w:eastAsia="Calibri" w:hAnsi="Calibri" w:cs="Arial"/>
                <w:sz w:val="22"/>
                <w:szCs w:val="22"/>
                <w:lang w:val="de-AT" w:eastAsia="en-US"/>
              </w:rPr>
              <w:t xml:space="preserve">Bilder zu fälschen </w:t>
            </w:r>
            <w:r>
              <w:rPr>
                <w:rFonts w:ascii="Calibri" w:eastAsia="Calibri" w:hAnsi="Calibri" w:cs="Arial"/>
                <w:sz w:val="22"/>
                <w:szCs w:val="22"/>
                <w:lang w:val="de-AT" w:eastAsia="en-US"/>
              </w:rPr>
              <w:t>und dass es sich hier um eine bewusste Manipulation handelt.</w:t>
            </w:r>
          </w:p>
        </w:tc>
        <w:tc>
          <w:tcPr>
            <w:tcW w:w="2871" w:type="dxa"/>
          </w:tcPr>
          <w:p w14:paraId="7C8157CA" w14:textId="53A18EB7" w:rsidR="007D3AC9" w:rsidRPr="00C05FD5" w:rsidRDefault="00AA7AC8" w:rsidP="006A07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04976697"/>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Einzelarbeit </w:t>
            </w:r>
          </w:p>
          <w:p w14:paraId="0911D6FF"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02788516"/>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Partneraktivität </w:t>
            </w:r>
          </w:p>
          <w:p w14:paraId="0C71BCCC"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62054388"/>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Kleingruppenarbeit</w:t>
            </w:r>
          </w:p>
          <w:p w14:paraId="02648E84"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396786274"/>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Plenum</w:t>
            </w:r>
          </w:p>
          <w:p w14:paraId="0EC35478" w14:textId="77777777" w:rsidR="007D3AC9" w:rsidRDefault="007D3AC9" w:rsidP="006A0789">
            <w:pPr>
              <w:spacing w:before="120" w:line="276" w:lineRule="auto"/>
              <w:ind w:left="312" w:hanging="312"/>
              <w:rPr>
                <w:rFonts w:ascii="MS Gothic" w:eastAsia="MS Gothic" w:hAnsi="MS Gothic" w:cs="MS Gothic"/>
                <w:color w:val="993366"/>
              </w:rPr>
            </w:pPr>
          </w:p>
        </w:tc>
        <w:tc>
          <w:tcPr>
            <w:tcW w:w="2919" w:type="dxa"/>
            <w:shd w:val="clear" w:color="auto" w:fill="auto"/>
          </w:tcPr>
          <w:p w14:paraId="66BC1E77" w14:textId="77777777" w:rsidR="007D3AC9" w:rsidRPr="00C05FD5" w:rsidRDefault="00AA7AC8" w:rsidP="006A07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448538679"/>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Kursraum</w:t>
            </w:r>
          </w:p>
          <w:p w14:paraId="59E9A422"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0142210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Wald/Wiese/Hof</w:t>
            </w:r>
          </w:p>
          <w:p w14:paraId="734A8237"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661274774"/>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Exkursion </w:t>
            </w:r>
          </w:p>
          <w:p w14:paraId="0C727E55"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4446220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Selbststudium zu Hause</w:t>
            </w:r>
          </w:p>
          <w:p w14:paraId="1F652A38" w14:textId="77777777" w:rsidR="007D3AC9" w:rsidRPr="00C05FD5" w:rsidRDefault="00AA7AC8" w:rsidP="006A0789">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531656485"/>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sidRPr="00C05FD5">
              <w:rPr>
                <w:rFonts w:ascii="Calibri" w:hAnsi="Calibri" w:cs="Arial"/>
                <w:bCs/>
                <w:sz w:val="22"/>
                <w:szCs w:val="22"/>
                <w:lang w:val="de-AT" w:eastAsia="de-AT"/>
              </w:rPr>
              <w:t>S</w:t>
            </w:r>
            <w:r w:rsidR="007D3AC9" w:rsidRPr="00C05FD5">
              <w:rPr>
                <w:rFonts w:ascii="Calibri" w:hAnsi="Calibri" w:cs="Arial"/>
                <w:sz w:val="22"/>
                <w:szCs w:val="22"/>
                <w:lang w:val="de-AT" w:eastAsia="de-AT"/>
              </w:rPr>
              <w:t>onstiges, und zwar…</w:t>
            </w:r>
          </w:p>
          <w:p w14:paraId="768C438D" w14:textId="77777777" w:rsidR="007D3AC9" w:rsidRDefault="007D3AC9" w:rsidP="006A0789">
            <w:pPr>
              <w:spacing w:before="120" w:line="276" w:lineRule="auto"/>
              <w:ind w:left="312" w:hanging="312"/>
              <w:rPr>
                <w:rFonts w:ascii="MS Gothic" w:eastAsia="MS Gothic" w:hAnsi="MS Gothic" w:cs="MS Gothic"/>
                <w:color w:val="993366"/>
              </w:rPr>
            </w:pPr>
          </w:p>
        </w:tc>
        <w:tc>
          <w:tcPr>
            <w:tcW w:w="2859" w:type="dxa"/>
          </w:tcPr>
          <w:p w14:paraId="071167AF" w14:textId="77777777" w:rsidR="007D3AC9" w:rsidRPr="00C05FD5" w:rsidRDefault="00AA7AC8" w:rsidP="006A07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14731868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Flipchart</w:t>
            </w:r>
          </w:p>
          <w:p w14:paraId="3EFFB305" w14:textId="77777777" w:rsidR="007D3AC9" w:rsidRPr="00C05FD5" w:rsidRDefault="00AA7AC8" w:rsidP="007D3AC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32507201"/>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Kärtchen</w:t>
            </w:r>
          </w:p>
          <w:p w14:paraId="0054A289"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52407138"/>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Arbeitsblätter</w:t>
            </w:r>
          </w:p>
          <w:p w14:paraId="49EC0237" w14:textId="16BAB4F9"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24431466"/>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Computer</w:t>
            </w:r>
          </w:p>
          <w:p w14:paraId="7E1DC468"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453293654"/>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Smartphones </w:t>
            </w:r>
          </w:p>
          <w:p w14:paraId="5704BC7F"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37440503"/>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Kopfhörer </w:t>
            </w:r>
          </w:p>
          <w:p w14:paraId="7E086EC1" w14:textId="6E64EA0C" w:rsidR="007D3AC9" w:rsidRPr="000D2C8F" w:rsidRDefault="00AA7AC8" w:rsidP="000D2C8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387380256"/>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Pr>
                <w:rFonts w:ascii="Calibri" w:hAnsi="Calibri" w:cs="Arial"/>
                <w:bCs/>
                <w:sz w:val="22"/>
                <w:szCs w:val="22"/>
                <w:lang w:val="de-AT" w:eastAsia="de-AT"/>
              </w:rPr>
              <w:t>Internetzugang</w:t>
            </w:r>
          </w:p>
        </w:tc>
      </w:tr>
      <w:tr w:rsidR="007D3AC9" w:rsidRPr="00442D3C" w14:paraId="21C4C50A" w14:textId="77777777" w:rsidTr="00DB7AE5">
        <w:trPr>
          <w:cantSplit/>
          <w:trHeight w:val="580"/>
        </w:trPr>
        <w:tc>
          <w:tcPr>
            <w:tcW w:w="567" w:type="dxa"/>
            <w:vMerge/>
          </w:tcPr>
          <w:p w14:paraId="717F0D26" w14:textId="77777777" w:rsidR="007D3AC9" w:rsidRPr="00FC74AD" w:rsidRDefault="007D3AC9" w:rsidP="006A0789">
            <w:pPr>
              <w:spacing w:before="120" w:line="276" w:lineRule="auto"/>
              <w:rPr>
                <w:rFonts w:ascii="Calibri" w:eastAsia="Calibri" w:hAnsi="Calibri" w:cs="Arial"/>
                <w:bCs/>
                <w:sz w:val="22"/>
                <w:szCs w:val="22"/>
                <w:lang w:val="de-AT" w:eastAsia="en-US"/>
              </w:rPr>
            </w:pPr>
          </w:p>
        </w:tc>
        <w:tc>
          <w:tcPr>
            <w:tcW w:w="1417" w:type="dxa"/>
            <w:shd w:val="clear" w:color="auto" w:fill="auto"/>
          </w:tcPr>
          <w:p w14:paraId="42D1C5FF" w14:textId="2DB41B10"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15</w:t>
            </w:r>
          </w:p>
        </w:tc>
        <w:tc>
          <w:tcPr>
            <w:tcW w:w="1843" w:type="dxa"/>
            <w:shd w:val="clear" w:color="auto" w:fill="auto"/>
          </w:tcPr>
          <w:p w14:paraId="04A5A646" w14:textId="1A35047D"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Vertiefung des Themas</w:t>
            </w:r>
          </w:p>
        </w:tc>
        <w:tc>
          <w:tcPr>
            <w:tcW w:w="6628" w:type="dxa"/>
            <w:shd w:val="clear" w:color="auto" w:fill="auto"/>
          </w:tcPr>
          <w:p w14:paraId="20D19ECD" w14:textId="77777777"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Wie können Bilder manipuliert werden?</w:t>
            </w:r>
          </w:p>
          <w:p w14:paraId="78BCEB1E" w14:textId="77777777"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Flipchart oder Folie mit den Punkten:</w:t>
            </w:r>
          </w:p>
          <w:p w14:paraId="56114C87" w14:textId="3E3BD8CC" w:rsidR="007D3AC9" w:rsidRPr="003666D0" w:rsidRDefault="007D3AC9" w:rsidP="00E2460F">
            <w:pPr>
              <w:numPr>
                <w:ilvl w:val="0"/>
                <w:numId w:val="11"/>
              </w:numPr>
              <w:spacing w:line="276" w:lineRule="auto"/>
              <w:rPr>
                <w:rFonts w:ascii="Calibri" w:eastAsia="Calibri" w:hAnsi="Calibri" w:cs="Arial"/>
                <w:sz w:val="22"/>
                <w:szCs w:val="22"/>
                <w:lang w:val="de-AT" w:eastAsia="en-US"/>
              </w:rPr>
            </w:pPr>
            <w:r w:rsidRPr="003666D0">
              <w:rPr>
                <w:rFonts w:ascii="Calibri" w:eastAsia="Calibri" w:hAnsi="Calibri" w:cs="Arial"/>
                <w:sz w:val="22"/>
                <w:szCs w:val="22"/>
                <w:lang w:val="de-AT" w:eastAsia="en-US"/>
              </w:rPr>
              <w:t>Bearbeitung durch Grafikprogramme wie z.B. Photoshop</w:t>
            </w:r>
          </w:p>
          <w:p w14:paraId="70B1AB2F" w14:textId="77777777" w:rsidR="007D3AC9" w:rsidRPr="003666D0" w:rsidRDefault="007D3AC9" w:rsidP="00E2460F">
            <w:pPr>
              <w:numPr>
                <w:ilvl w:val="0"/>
                <w:numId w:val="11"/>
              </w:numPr>
              <w:spacing w:line="276" w:lineRule="auto"/>
              <w:rPr>
                <w:rFonts w:ascii="Calibri" w:eastAsia="Calibri" w:hAnsi="Calibri" w:cs="Arial"/>
                <w:sz w:val="22"/>
                <w:szCs w:val="22"/>
                <w:lang w:val="de-AT" w:eastAsia="en-US"/>
              </w:rPr>
            </w:pPr>
            <w:r w:rsidRPr="003666D0">
              <w:rPr>
                <w:rFonts w:ascii="Calibri" w:eastAsia="Calibri" w:hAnsi="Calibri" w:cs="Arial"/>
                <w:sz w:val="22"/>
                <w:szCs w:val="22"/>
                <w:lang w:val="de-AT" w:eastAsia="en-US"/>
              </w:rPr>
              <w:t>Fotomontagen: Teile von Bildern werden weggenommen oder hinzugefügt</w:t>
            </w:r>
          </w:p>
          <w:p w14:paraId="6B01299A" w14:textId="7F322E92" w:rsidR="007D3AC9" w:rsidRPr="003666D0" w:rsidRDefault="007D3AC9" w:rsidP="00E2460F">
            <w:pPr>
              <w:numPr>
                <w:ilvl w:val="0"/>
                <w:numId w:val="11"/>
              </w:numPr>
              <w:spacing w:line="276" w:lineRule="auto"/>
              <w:rPr>
                <w:rFonts w:ascii="Calibri" w:eastAsia="Calibri" w:hAnsi="Calibri" w:cs="Arial"/>
                <w:sz w:val="22"/>
                <w:szCs w:val="22"/>
                <w:lang w:val="de-AT" w:eastAsia="en-US"/>
              </w:rPr>
            </w:pPr>
            <w:r w:rsidRPr="003666D0">
              <w:rPr>
                <w:rFonts w:ascii="Calibri" w:eastAsia="Calibri" w:hAnsi="Calibri" w:cs="Arial"/>
                <w:sz w:val="22"/>
                <w:szCs w:val="22"/>
                <w:lang w:val="de-AT" w:eastAsia="en-US"/>
              </w:rPr>
              <w:t>Bildausschnitt/Blickwinkel werden bewusst falsch gewählt</w:t>
            </w:r>
            <w:r>
              <w:rPr>
                <w:rFonts w:ascii="Calibri" w:eastAsia="Calibri" w:hAnsi="Calibri" w:cs="Arial"/>
                <w:sz w:val="22"/>
                <w:szCs w:val="22"/>
                <w:lang w:val="de-AT" w:eastAsia="en-US"/>
              </w:rPr>
              <w:t xml:space="preserve"> </w:t>
            </w:r>
          </w:p>
          <w:p w14:paraId="26A5D8C8" w14:textId="77777777" w:rsidR="007D3AC9" w:rsidRPr="003666D0" w:rsidRDefault="007D3AC9" w:rsidP="00E2460F">
            <w:pPr>
              <w:numPr>
                <w:ilvl w:val="0"/>
                <w:numId w:val="11"/>
              </w:numPr>
              <w:spacing w:line="276" w:lineRule="auto"/>
              <w:rPr>
                <w:rFonts w:ascii="Calibri" w:eastAsia="Calibri" w:hAnsi="Calibri" w:cs="Arial"/>
                <w:sz w:val="22"/>
                <w:szCs w:val="22"/>
                <w:lang w:val="de-AT" w:eastAsia="en-US"/>
              </w:rPr>
            </w:pPr>
            <w:r w:rsidRPr="003666D0">
              <w:rPr>
                <w:rFonts w:ascii="Calibri" w:eastAsia="Calibri" w:hAnsi="Calibri" w:cs="Arial"/>
                <w:sz w:val="22"/>
                <w:szCs w:val="22"/>
                <w:lang w:val="de-AT" w:eastAsia="en-US"/>
              </w:rPr>
              <w:t>Kontext wird verändert =&gt; echte Bilder werden in einem anderen Zusammenhang verwendet</w:t>
            </w:r>
            <w:r w:rsidRPr="003666D0">
              <w:rPr>
                <w:rFonts w:ascii="Calibri" w:eastAsia="Calibri" w:hAnsi="Calibri" w:cs="Arial"/>
                <w:sz w:val="22"/>
                <w:szCs w:val="22"/>
                <w:lang w:val="de-AT" w:eastAsia="en-US"/>
              </w:rPr>
              <w:br/>
              <w:t xml:space="preserve">Bsp.: </w:t>
            </w:r>
            <w:hyperlink r:id="rId17" w:history="1">
              <w:r w:rsidRPr="007D3AC9">
                <w:rPr>
                  <w:rStyle w:val="Hyperlink"/>
                  <w:rFonts w:ascii="Calibri" w:eastAsia="Calibri" w:hAnsi="Calibri" w:cs="Arial"/>
                  <w:b/>
                  <w:bCs/>
                  <w:sz w:val="22"/>
                  <w:szCs w:val="22"/>
                  <w:lang w:val="de-AT" w:eastAsia="en-US"/>
                </w:rPr>
                <w:t>https://www.mimikama.at/allgemein/urinieren-hier-maenner-auf-ein-gotteshaus/</w:t>
              </w:r>
            </w:hyperlink>
          </w:p>
          <w:p w14:paraId="437A306C" w14:textId="77777777" w:rsidR="007D3AC9" w:rsidRPr="003666D0" w:rsidRDefault="007D3AC9" w:rsidP="00E2460F">
            <w:pPr>
              <w:numPr>
                <w:ilvl w:val="0"/>
                <w:numId w:val="11"/>
              </w:numPr>
              <w:spacing w:line="276" w:lineRule="auto"/>
              <w:rPr>
                <w:rFonts w:ascii="Calibri" w:eastAsia="Calibri" w:hAnsi="Calibri" w:cs="Arial"/>
                <w:sz w:val="22"/>
                <w:szCs w:val="22"/>
                <w:lang w:val="de-AT" w:eastAsia="en-US"/>
              </w:rPr>
            </w:pPr>
            <w:r w:rsidRPr="003666D0">
              <w:rPr>
                <w:rFonts w:ascii="Calibri" w:eastAsia="Calibri" w:hAnsi="Calibri" w:cs="Arial"/>
                <w:sz w:val="22"/>
                <w:szCs w:val="22"/>
                <w:lang w:val="de-AT" w:eastAsia="en-US"/>
              </w:rPr>
              <w:t>Manipulation mit Musik</w:t>
            </w:r>
          </w:p>
          <w:p w14:paraId="2291D3C0" w14:textId="77777777"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Den Link</w:t>
            </w:r>
            <w:r w:rsidR="00E34167">
              <w:rPr>
                <w:rFonts w:ascii="Calibri" w:eastAsia="Calibri" w:hAnsi="Calibri" w:cs="Arial"/>
                <w:sz w:val="22"/>
                <w:szCs w:val="22"/>
                <w:lang w:val="de-AT" w:eastAsia="en-US"/>
              </w:rPr>
              <w:t xml:space="preserve"> öffnen und das Bild besprechen.</w:t>
            </w:r>
            <w:r>
              <w:rPr>
                <w:rFonts w:ascii="Calibri" w:eastAsia="Calibri" w:hAnsi="Calibri" w:cs="Arial"/>
                <w:sz w:val="22"/>
                <w:szCs w:val="22"/>
                <w:lang w:val="de-AT" w:eastAsia="en-US"/>
              </w:rPr>
              <w:t xml:space="preserve"> Wonach sieht es aus und was machen die Männer tatsächlich?</w:t>
            </w:r>
          </w:p>
          <w:p w14:paraId="61E88EB7" w14:textId="7FCE9E50" w:rsidR="00A51462" w:rsidRDefault="00A51462"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Achtung: Hier sollte im Vorfeld geprüft werden, ob noch alle Seiten aktuell sind. Gegebenenfalls finden sich auch andere Beispiele im Internet.</w:t>
            </w:r>
          </w:p>
        </w:tc>
        <w:tc>
          <w:tcPr>
            <w:tcW w:w="2871" w:type="dxa"/>
          </w:tcPr>
          <w:p w14:paraId="4960654E" w14:textId="53B35422" w:rsidR="007D3AC9" w:rsidRPr="00C05FD5" w:rsidRDefault="00AA7AC8" w:rsidP="006A07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20424785"/>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Einzelarbeit </w:t>
            </w:r>
          </w:p>
          <w:p w14:paraId="121B3E2D"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31545847"/>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Partneraktivität </w:t>
            </w:r>
          </w:p>
          <w:p w14:paraId="3A2CF9D9"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04690388"/>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Kleingruppenarbeit</w:t>
            </w:r>
          </w:p>
          <w:p w14:paraId="6A79C7D5"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520546746"/>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Plenum</w:t>
            </w:r>
          </w:p>
          <w:p w14:paraId="31B7E0AB" w14:textId="77777777" w:rsidR="007D3AC9" w:rsidRDefault="007D3AC9" w:rsidP="006A0789">
            <w:pPr>
              <w:spacing w:before="120" w:line="276" w:lineRule="auto"/>
              <w:ind w:left="312" w:hanging="312"/>
              <w:rPr>
                <w:rFonts w:ascii="MS Gothic" w:eastAsia="MS Gothic" w:hAnsi="MS Gothic" w:cs="MS Gothic"/>
                <w:color w:val="993366"/>
              </w:rPr>
            </w:pPr>
          </w:p>
        </w:tc>
        <w:tc>
          <w:tcPr>
            <w:tcW w:w="2919" w:type="dxa"/>
            <w:shd w:val="clear" w:color="auto" w:fill="auto"/>
          </w:tcPr>
          <w:p w14:paraId="5CF41397" w14:textId="77777777" w:rsidR="007D3AC9" w:rsidRPr="00C05FD5" w:rsidRDefault="00AA7AC8" w:rsidP="006A07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16614448"/>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Kursraum</w:t>
            </w:r>
          </w:p>
          <w:p w14:paraId="1AA06033"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6404254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Wald/Wiese/Hof</w:t>
            </w:r>
          </w:p>
          <w:p w14:paraId="15973DED"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56954565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Exkursion </w:t>
            </w:r>
          </w:p>
          <w:p w14:paraId="662F65D1"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28458759"/>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Selbststudium zu Hause</w:t>
            </w:r>
          </w:p>
          <w:p w14:paraId="4361F006" w14:textId="77777777" w:rsidR="007D3AC9" w:rsidRPr="00C05FD5" w:rsidRDefault="00AA7AC8" w:rsidP="006A0789">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812590823"/>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sidRPr="00C05FD5">
              <w:rPr>
                <w:rFonts w:ascii="Calibri" w:hAnsi="Calibri" w:cs="Arial"/>
                <w:bCs/>
                <w:sz w:val="22"/>
                <w:szCs w:val="22"/>
                <w:lang w:val="de-AT" w:eastAsia="de-AT"/>
              </w:rPr>
              <w:t>S</w:t>
            </w:r>
            <w:r w:rsidR="007D3AC9" w:rsidRPr="00C05FD5">
              <w:rPr>
                <w:rFonts w:ascii="Calibri" w:hAnsi="Calibri" w:cs="Arial"/>
                <w:sz w:val="22"/>
                <w:szCs w:val="22"/>
                <w:lang w:val="de-AT" w:eastAsia="de-AT"/>
              </w:rPr>
              <w:t>onstiges, und zwar…</w:t>
            </w:r>
          </w:p>
          <w:p w14:paraId="7632BFF5" w14:textId="77777777" w:rsidR="007D3AC9" w:rsidRDefault="007D3AC9" w:rsidP="006A0789">
            <w:pPr>
              <w:spacing w:before="120" w:line="276" w:lineRule="auto"/>
              <w:ind w:left="312" w:hanging="312"/>
              <w:rPr>
                <w:rFonts w:ascii="MS Gothic" w:eastAsia="MS Gothic" w:hAnsi="MS Gothic" w:cs="MS Gothic"/>
                <w:color w:val="993366"/>
              </w:rPr>
            </w:pPr>
          </w:p>
        </w:tc>
        <w:tc>
          <w:tcPr>
            <w:tcW w:w="2859" w:type="dxa"/>
          </w:tcPr>
          <w:p w14:paraId="1F41DBA4" w14:textId="664CE554" w:rsidR="007D3AC9" w:rsidRPr="00C05FD5" w:rsidRDefault="00AA7AC8" w:rsidP="006A07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66127820"/>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Flipchart</w:t>
            </w:r>
          </w:p>
          <w:p w14:paraId="3C93E4AA"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76434166"/>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Kärtchen</w:t>
            </w:r>
          </w:p>
          <w:p w14:paraId="10B82F8B"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2479949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Arbeitsblätter</w:t>
            </w:r>
          </w:p>
          <w:p w14:paraId="05049C8D"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80352675"/>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Computer</w:t>
            </w:r>
          </w:p>
          <w:p w14:paraId="1CF6716A"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63964621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Smartphones </w:t>
            </w:r>
          </w:p>
          <w:p w14:paraId="3569BF15"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20288869"/>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Kopfhörer </w:t>
            </w:r>
          </w:p>
          <w:p w14:paraId="34D45EB9" w14:textId="05229DB5"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964539411"/>
                <w14:checkbox>
                  <w14:checked w14:val="1"/>
                  <w14:checkedState w14:val="2612" w14:font="MS Gothic"/>
                  <w14:uncheckedState w14:val="2610" w14:font="MS Gothic"/>
                </w14:checkbox>
              </w:sdtPr>
              <w:sdtEndPr/>
              <w:sdtContent>
                <w:r w:rsidR="00F44E3E">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Pr>
                <w:rFonts w:ascii="Calibri" w:hAnsi="Calibri" w:cs="Arial"/>
                <w:bCs/>
                <w:sz w:val="22"/>
                <w:szCs w:val="22"/>
                <w:lang w:val="de-AT" w:eastAsia="de-AT"/>
              </w:rPr>
              <w:t>Internetzugang</w:t>
            </w:r>
          </w:p>
          <w:p w14:paraId="13FB10EB" w14:textId="77777777" w:rsidR="007D3AC9" w:rsidRDefault="007D3AC9" w:rsidP="006A0789">
            <w:pPr>
              <w:spacing w:before="120" w:line="276" w:lineRule="auto"/>
              <w:ind w:left="312" w:hanging="312"/>
              <w:rPr>
                <w:rFonts w:ascii="MS Gothic" w:eastAsia="MS Gothic" w:hAnsi="MS Gothic" w:cs="MS Gothic"/>
                <w:color w:val="993366"/>
              </w:rPr>
            </w:pPr>
          </w:p>
        </w:tc>
      </w:tr>
      <w:tr w:rsidR="007D3AC9" w:rsidRPr="00442D3C" w14:paraId="41B33F2F" w14:textId="77777777" w:rsidTr="00DB7AE5">
        <w:trPr>
          <w:cantSplit/>
          <w:trHeight w:val="580"/>
        </w:trPr>
        <w:tc>
          <w:tcPr>
            <w:tcW w:w="567" w:type="dxa"/>
            <w:vMerge/>
          </w:tcPr>
          <w:p w14:paraId="54811355" w14:textId="77777777" w:rsidR="007D3AC9" w:rsidRPr="00FC74AD" w:rsidRDefault="007D3AC9" w:rsidP="006A0789">
            <w:pPr>
              <w:spacing w:before="120" w:line="276" w:lineRule="auto"/>
              <w:rPr>
                <w:rFonts w:ascii="Calibri" w:eastAsia="Calibri" w:hAnsi="Calibri" w:cs="Arial"/>
                <w:bCs/>
                <w:sz w:val="22"/>
                <w:szCs w:val="22"/>
                <w:lang w:val="de-AT" w:eastAsia="en-US"/>
              </w:rPr>
            </w:pPr>
          </w:p>
        </w:tc>
        <w:tc>
          <w:tcPr>
            <w:tcW w:w="1417" w:type="dxa"/>
            <w:shd w:val="clear" w:color="auto" w:fill="auto"/>
          </w:tcPr>
          <w:p w14:paraId="6296157D" w14:textId="322870ED"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32C3472F" w14:textId="6347F93A"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Vertiefung des Themas</w:t>
            </w:r>
          </w:p>
        </w:tc>
        <w:tc>
          <w:tcPr>
            <w:tcW w:w="6628" w:type="dxa"/>
            <w:shd w:val="clear" w:color="auto" w:fill="auto"/>
          </w:tcPr>
          <w:p w14:paraId="7578E6F5" w14:textId="77777777"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Wie erkenne ich, ob ein Bild manipuliert wurde?</w:t>
            </w:r>
          </w:p>
          <w:p w14:paraId="7FB41813" w14:textId="77777777" w:rsidR="007D3AC9" w:rsidRPr="003666D0" w:rsidRDefault="007D3AC9" w:rsidP="00E2460F">
            <w:pPr>
              <w:numPr>
                <w:ilvl w:val="0"/>
                <w:numId w:val="12"/>
              </w:numPr>
              <w:spacing w:line="276" w:lineRule="auto"/>
              <w:rPr>
                <w:rFonts w:ascii="Calibri" w:eastAsia="Calibri" w:hAnsi="Calibri" w:cs="Arial"/>
                <w:sz w:val="22"/>
                <w:szCs w:val="22"/>
                <w:lang w:val="de-AT" w:eastAsia="en-US"/>
              </w:rPr>
            </w:pPr>
            <w:r w:rsidRPr="003666D0">
              <w:rPr>
                <w:rFonts w:ascii="Calibri" w:eastAsia="Calibri" w:hAnsi="Calibri" w:cs="Arial"/>
                <w:sz w:val="22"/>
                <w:szCs w:val="22"/>
                <w:lang w:val="de-AT" w:eastAsia="en-US"/>
              </w:rPr>
              <w:t>Rückwärtssuche zeigt den Ursprung des Bildes</w:t>
            </w:r>
          </w:p>
          <w:p w14:paraId="3B0C8BDC" w14:textId="77777777" w:rsidR="007D3AC9" w:rsidRPr="007D3AC9" w:rsidRDefault="00AA7AC8" w:rsidP="00E2460F">
            <w:pPr>
              <w:numPr>
                <w:ilvl w:val="1"/>
                <w:numId w:val="12"/>
              </w:numPr>
              <w:spacing w:line="276" w:lineRule="auto"/>
              <w:rPr>
                <w:rFonts w:ascii="Calibri" w:eastAsia="Calibri" w:hAnsi="Calibri" w:cs="Arial"/>
                <w:b/>
                <w:bCs/>
                <w:sz w:val="22"/>
                <w:szCs w:val="22"/>
                <w:lang w:val="de-AT" w:eastAsia="en-US"/>
              </w:rPr>
            </w:pPr>
            <w:hyperlink r:id="rId18" w:history="1">
              <w:r w:rsidR="007D3AC9" w:rsidRPr="007D3AC9">
                <w:rPr>
                  <w:rStyle w:val="Hyperlink"/>
                  <w:rFonts w:ascii="Calibri" w:eastAsia="Calibri" w:hAnsi="Calibri" w:cs="Arial"/>
                  <w:b/>
                  <w:bCs/>
                  <w:sz w:val="22"/>
                  <w:szCs w:val="22"/>
                  <w:lang w:val="de-AT" w:eastAsia="en-US"/>
                </w:rPr>
                <w:t>https://images.google.com</w:t>
              </w:r>
            </w:hyperlink>
          </w:p>
          <w:p w14:paraId="6B5E539B" w14:textId="77777777" w:rsidR="007D3AC9" w:rsidRPr="003666D0" w:rsidRDefault="007D3AC9" w:rsidP="00E2460F">
            <w:pPr>
              <w:numPr>
                <w:ilvl w:val="0"/>
                <w:numId w:val="12"/>
              </w:numPr>
              <w:spacing w:line="276" w:lineRule="auto"/>
              <w:rPr>
                <w:rFonts w:ascii="Calibri" w:eastAsia="Calibri" w:hAnsi="Calibri" w:cs="Arial"/>
                <w:sz w:val="22"/>
                <w:szCs w:val="22"/>
                <w:lang w:val="de-AT" w:eastAsia="en-US"/>
              </w:rPr>
            </w:pPr>
            <w:r w:rsidRPr="003666D0">
              <w:rPr>
                <w:rFonts w:ascii="Calibri" w:eastAsia="Calibri" w:hAnsi="Calibri" w:cs="Arial"/>
                <w:sz w:val="22"/>
                <w:szCs w:val="22"/>
                <w:lang w:val="de-AT" w:eastAsia="en-US"/>
              </w:rPr>
              <w:t>Quellen hinterfragen und vergleichen</w:t>
            </w:r>
          </w:p>
          <w:p w14:paraId="1CBA559A" w14:textId="77777777" w:rsidR="007D3AC9" w:rsidRPr="003666D0" w:rsidRDefault="007D3AC9" w:rsidP="00E2460F">
            <w:pPr>
              <w:numPr>
                <w:ilvl w:val="0"/>
                <w:numId w:val="12"/>
              </w:numPr>
              <w:spacing w:line="276" w:lineRule="auto"/>
              <w:rPr>
                <w:rFonts w:ascii="Calibri" w:eastAsia="Calibri" w:hAnsi="Calibri" w:cs="Arial"/>
                <w:sz w:val="22"/>
                <w:szCs w:val="22"/>
                <w:lang w:val="de-AT" w:eastAsia="en-US"/>
              </w:rPr>
            </w:pPr>
            <w:r w:rsidRPr="003666D0">
              <w:rPr>
                <w:rFonts w:ascii="Calibri" w:eastAsia="Calibri" w:hAnsi="Calibri" w:cs="Arial"/>
                <w:sz w:val="22"/>
                <w:szCs w:val="22"/>
                <w:lang w:val="de-AT" w:eastAsia="en-US"/>
              </w:rPr>
              <w:t xml:space="preserve">Suche auf </w:t>
            </w:r>
            <w:hyperlink r:id="rId19" w:history="1">
              <w:r w:rsidRPr="007D3AC9">
                <w:rPr>
                  <w:rStyle w:val="Hyperlink"/>
                  <w:rFonts w:ascii="Calibri" w:eastAsia="Calibri" w:hAnsi="Calibri" w:cs="Arial"/>
                  <w:b/>
                  <w:bCs/>
                  <w:sz w:val="22"/>
                  <w:szCs w:val="22"/>
                  <w:lang w:val="de-AT" w:eastAsia="en-US"/>
                </w:rPr>
                <w:t>www.mimikama.at</w:t>
              </w:r>
            </w:hyperlink>
            <w:r w:rsidRPr="003666D0">
              <w:rPr>
                <w:rFonts w:ascii="Calibri" w:eastAsia="Calibri" w:hAnsi="Calibri" w:cs="Arial"/>
                <w:sz w:val="22"/>
                <w:szCs w:val="22"/>
                <w:lang w:val="de-AT" w:eastAsia="en-US"/>
              </w:rPr>
              <w:t xml:space="preserve"> oder </w:t>
            </w:r>
            <w:hyperlink r:id="rId20" w:history="1">
              <w:r w:rsidRPr="007D3AC9">
                <w:rPr>
                  <w:rStyle w:val="Hyperlink"/>
                  <w:rFonts w:ascii="Calibri" w:eastAsia="Calibri" w:hAnsi="Calibri" w:cs="Arial"/>
                  <w:b/>
                  <w:bCs/>
                  <w:sz w:val="22"/>
                  <w:szCs w:val="22"/>
                  <w:lang w:val="de-AT" w:eastAsia="en-US"/>
                </w:rPr>
                <w:t>www.hoaxsearch.com</w:t>
              </w:r>
            </w:hyperlink>
            <w:r w:rsidRPr="003666D0">
              <w:rPr>
                <w:rFonts w:ascii="Calibri" w:eastAsia="Calibri" w:hAnsi="Calibri" w:cs="Arial"/>
                <w:sz w:val="22"/>
                <w:szCs w:val="22"/>
                <w:lang w:val="de-AT" w:eastAsia="en-US"/>
              </w:rPr>
              <w:t xml:space="preserve"> ob es bereits Informationen zu Fakes und Hoaxes gibt</w:t>
            </w:r>
          </w:p>
          <w:p w14:paraId="3A0BB75E" w14:textId="77777777"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Link zur Rückwärtssuche öffnen und zeigen, wie die Suche funktioniert. </w:t>
            </w:r>
          </w:p>
          <w:p w14:paraId="088EA9B3" w14:textId="62845CD5"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Mimikama öffnen und gemeinsam durchgehen</w:t>
            </w:r>
          </w:p>
        </w:tc>
        <w:tc>
          <w:tcPr>
            <w:tcW w:w="2871" w:type="dxa"/>
          </w:tcPr>
          <w:p w14:paraId="67249104" w14:textId="1BE50826" w:rsidR="007D3AC9" w:rsidRPr="00C05FD5" w:rsidRDefault="00AA7AC8" w:rsidP="006A07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3480240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Einzelarbeit </w:t>
            </w:r>
          </w:p>
          <w:p w14:paraId="00DC3666"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61944103"/>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Partneraktivität </w:t>
            </w:r>
          </w:p>
          <w:p w14:paraId="1B1FA8C5"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97984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Kleingruppenarbeit</w:t>
            </w:r>
          </w:p>
          <w:p w14:paraId="289A4C82"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437600478"/>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Plenum</w:t>
            </w:r>
          </w:p>
          <w:p w14:paraId="6410E069" w14:textId="77777777" w:rsidR="007D3AC9" w:rsidRDefault="007D3AC9" w:rsidP="006A0789">
            <w:pPr>
              <w:spacing w:before="120" w:line="276" w:lineRule="auto"/>
              <w:ind w:left="312" w:hanging="312"/>
              <w:rPr>
                <w:rFonts w:ascii="MS Gothic" w:eastAsia="MS Gothic" w:hAnsi="MS Gothic" w:cs="MS Gothic"/>
                <w:color w:val="993366"/>
              </w:rPr>
            </w:pPr>
          </w:p>
        </w:tc>
        <w:tc>
          <w:tcPr>
            <w:tcW w:w="2919" w:type="dxa"/>
            <w:shd w:val="clear" w:color="auto" w:fill="auto"/>
          </w:tcPr>
          <w:p w14:paraId="3DB6A01A" w14:textId="77777777" w:rsidR="007D3AC9" w:rsidRPr="00C05FD5" w:rsidRDefault="00AA7AC8" w:rsidP="006A07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64940556"/>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Kursraum</w:t>
            </w:r>
          </w:p>
          <w:p w14:paraId="2228DD1D"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11339937"/>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Wald/Wiese/Hof</w:t>
            </w:r>
          </w:p>
          <w:p w14:paraId="14B768F2"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019067127"/>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Exkursion </w:t>
            </w:r>
          </w:p>
          <w:p w14:paraId="5B41C35C"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50833396"/>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Selbststudium zu Hause</w:t>
            </w:r>
          </w:p>
          <w:p w14:paraId="04F08A26" w14:textId="77777777" w:rsidR="007D3AC9" w:rsidRPr="00C05FD5" w:rsidRDefault="00AA7AC8" w:rsidP="006A0789">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694458559"/>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sidRPr="00C05FD5">
              <w:rPr>
                <w:rFonts w:ascii="Calibri" w:hAnsi="Calibri" w:cs="Arial"/>
                <w:bCs/>
                <w:sz w:val="22"/>
                <w:szCs w:val="22"/>
                <w:lang w:val="de-AT" w:eastAsia="de-AT"/>
              </w:rPr>
              <w:t>S</w:t>
            </w:r>
            <w:r w:rsidR="007D3AC9" w:rsidRPr="00C05FD5">
              <w:rPr>
                <w:rFonts w:ascii="Calibri" w:hAnsi="Calibri" w:cs="Arial"/>
                <w:sz w:val="22"/>
                <w:szCs w:val="22"/>
                <w:lang w:val="de-AT" w:eastAsia="de-AT"/>
              </w:rPr>
              <w:t>onstiges, und zwar…</w:t>
            </w:r>
          </w:p>
          <w:p w14:paraId="767E18AC" w14:textId="77777777" w:rsidR="007D3AC9" w:rsidRDefault="007D3AC9" w:rsidP="006A0789">
            <w:pPr>
              <w:spacing w:before="120" w:line="276" w:lineRule="auto"/>
              <w:ind w:left="312" w:hanging="312"/>
              <w:rPr>
                <w:rFonts w:ascii="MS Gothic" w:eastAsia="MS Gothic" w:hAnsi="MS Gothic" w:cs="MS Gothic"/>
                <w:color w:val="993366"/>
              </w:rPr>
            </w:pPr>
          </w:p>
        </w:tc>
        <w:tc>
          <w:tcPr>
            <w:tcW w:w="2859" w:type="dxa"/>
          </w:tcPr>
          <w:p w14:paraId="01E7F02D" w14:textId="77777777" w:rsidR="007D3AC9" w:rsidRPr="00C05FD5" w:rsidRDefault="00AA7AC8" w:rsidP="006A07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03885929"/>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Flipchart</w:t>
            </w:r>
          </w:p>
          <w:p w14:paraId="39F5960F"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4268292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Kärtchen</w:t>
            </w:r>
          </w:p>
          <w:p w14:paraId="1D8AA1A2"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0595361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Arbeitsblätter</w:t>
            </w:r>
          </w:p>
          <w:p w14:paraId="6A6788B5"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99630101"/>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Computer</w:t>
            </w:r>
          </w:p>
          <w:p w14:paraId="20F48530"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305019379"/>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Smartphones </w:t>
            </w:r>
          </w:p>
          <w:p w14:paraId="5FA63876"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34162004"/>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Kopfhörer </w:t>
            </w:r>
          </w:p>
          <w:p w14:paraId="06D0DF49" w14:textId="2AA0488F"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531532182"/>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Pr>
                <w:rFonts w:ascii="Calibri" w:hAnsi="Calibri" w:cs="Arial"/>
                <w:bCs/>
                <w:sz w:val="22"/>
                <w:szCs w:val="22"/>
                <w:lang w:val="de-AT" w:eastAsia="de-AT"/>
              </w:rPr>
              <w:t>Internetzugang</w:t>
            </w:r>
          </w:p>
          <w:p w14:paraId="5E857A57" w14:textId="77777777" w:rsidR="007D3AC9" w:rsidRDefault="007D3AC9" w:rsidP="006A0789">
            <w:pPr>
              <w:spacing w:before="120" w:line="276" w:lineRule="auto"/>
              <w:ind w:left="312" w:hanging="312"/>
              <w:rPr>
                <w:rFonts w:ascii="MS Gothic" w:eastAsia="MS Gothic" w:hAnsi="MS Gothic" w:cs="MS Gothic"/>
                <w:color w:val="993366"/>
              </w:rPr>
            </w:pPr>
          </w:p>
        </w:tc>
      </w:tr>
      <w:tr w:rsidR="007D3AC9" w:rsidRPr="00442D3C" w14:paraId="5404F621" w14:textId="77777777" w:rsidTr="00DB7AE5">
        <w:trPr>
          <w:cantSplit/>
          <w:trHeight w:val="580"/>
        </w:trPr>
        <w:tc>
          <w:tcPr>
            <w:tcW w:w="567" w:type="dxa"/>
            <w:vMerge/>
          </w:tcPr>
          <w:p w14:paraId="10507671" w14:textId="77777777" w:rsidR="007D3AC9" w:rsidRPr="00FC74AD" w:rsidRDefault="007D3AC9" w:rsidP="006A0789">
            <w:pPr>
              <w:spacing w:before="120" w:line="276" w:lineRule="auto"/>
              <w:rPr>
                <w:rFonts w:ascii="Calibri" w:eastAsia="Calibri" w:hAnsi="Calibri" w:cs="Arial"/>
                <w:bCs/>
                <w:sz w:val="22"/>
                <w:szCs w:val="22"/>
                <w:lang w:val="de-AT" w:eastAsia="en-US"/>
              </w:rPr>
            </w:pPr>
          </w:p>
        </w:tc>
        <w:tc>
          <w:tcPr>
            <w:tcW w:w="1417" w:type="dxa"/>
            <w:shd w:val="clear" w:color="auto" w:fill="auto"/>
          </w:tcPr>
          <w:p w14:paraId="24178DC3" w14:textId="76CF788B"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36A642D7" w14:textId="4481C264"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Übung/Vertiefung</w:t>
            </w:r>
          </w:p>
        </w:tc>
        <w:tc>
          <w:tcPr>
            <w:tcW w:w="6628" w:type="dxa"/>
            <w:shd w:val="clear" w:color="auto" w:fill="auto"/>
          </w:tcPr>
          <w:p w14:paraId="3E5627E8" w14:textId="10519F1A"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Rätsel zu echten und gefälschten Bildern:</w:t>
            </w:r>
          </w:p>
          <w:p w14:paraId="1D149DD2" w14:textId="77777777" w:rsidR="007D3AC9" w:rsidRPr="007D3AC9" w:rsidRDefault="00AA7AC8" w:rsidP="007D3AC9">
            <w:pPr>
              <w:spacing w:line="276" w:lineRule="auto"/>
              <w:rPr>
                <w:rFonts w:asciiTheme="minorHAnsi" w:eastAsia="MS Gothic" w:hAnsiTheme="minorHAnsi" w:cstheme="minorHAnsi"/>
                <w:b/>
                <w:bCs/>
                <w:color w:val="993366"/>
                <w:sz w:val="22"/>
                <w:szCs w:val="22"/>
                <w:lang w:val="de-AT"/>
              </w:rPr>
            </w:pPr>
            <w:hyperlink r:id="rId21" w:history="1">
              <w:r w:rsidR="007D3AC9" w:rsidRPr="007D3AC9">
                <w:rPr>
                  <w:rStyle w:val="Hyperlink"/>
                  <w:rFonts w:asciiTheme="minorHAnsi" w:eastAsia="MS Gothic" w:hAnsiTheme="minorHAnsi" w:cstheme="minorHAnsi"/>
                  <w:b/>
                  <w:bCs/>
                  <w:sz w:val="22"/>
                  <w:szCs w:val="22"/>
                  <w:lang w:val="de-AT"/>
                </w:rPr>
                <w:t>https://www.handysektor.de/artikel/fakt-oder-fake-das-handysektor-fake-news-quiz/</w:t>
              </w:r>
            </w:hyperlink>
          </w:p>
          <w:p w14:paraId="2B2854A4" w14:textId="77777777"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Das Rätsel kann als Selbststudium zu Hause durchgeführt werden oder gemeinsam in der Gruppe besprochen werden. Hierbei bietet sich an, die einzelnen Lösungen der TeilnehmerInnen zu notieren und eine gemeinsame Lösung zu diskutieren. </w:t>
            </w:r>
          </w:p>
          <w:p w14:paraId="235EF325" w14:textId="09E9ECB0" w:rsidR="006252B0" w:rsidRDefault="006252B0"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Zum Schlu</w:t>
            </w:r>
            <w:r w:rsidR="001936DE">
              <w:rPr>
                <w:rFonts w:ascii="Calibri" w:eastAsia="Calibri" w:hAnsi="Calibri" w:cs="Arial"/>
                <w:sz w:val="22"/>
                <w:szCs w:val="22"/>
                <w:lang w:val="de-AT" w:eastAsia="en-US"/>
              </w:rPr>
              <w:t>ss</w:t>
            </w:r>
            <w:r>
              <w:rPr>
                <w:rFonts w:ascii="Calibri" w:eastAsia="Calibri" w:hAnsi="Calibri" w:cs="Arial"/>
                <w:sz w:val="22"/>
                <w:szCs w:val="22"/>
                <w:lang w:val="de-AT" w:eastAsia="en-US"/>
              </w:rPr>
              <w:t xml:space="preserve"> wird das „</w:t>
            </w:r>
            <w:r w:rsidRPr="006252B0">
              <w:rPr>
                <w:rFonts w:ascii="Calibri" w:eastAsia="Calibri" w:hAnsi="Calibri" w:cs="Arial"/>
                <w:b/>
                <w:bCs/>
                <w:sz w:val="22"/>
                <w:szCs w:val="22"/>
                <w:lang w:val="de-AT" w:eastAsia="en-US"/>
              </w:rPr>
              <w:t>Infoblatt_Achtsamkeit imInternet</w:t>
            </w:r>
            <w:r>
              <w:rPr>
                <w:rFonts w:ascii="Calibri" w:eastAsia="Calibri" w:hAnsi="Calibri" w:cs="Arial"/>
                <w:sz w:val="22"/>
                <w:szCs w:val="22"/>
                <w:lang w:val="de-AT" w:eastAsia="en-US"/>
              </w:rPr>
              <w:t>“ ausgeteilt.</w:t>
            </w:r>
          </w:p>
        </w:tc>
        <w:tc>
          <w:tcPr>
            <w:tcW w:w="2871" w:type="dxa"/>
          </w:tcPr>
          <w:p w14:paraId="5ABE5805" w14:textId="77777777" w:rsidR="007D3AC9" w:rsidRPr="00C05FD5" w:rsidRDefault="00AA7AC8" w:rsidP="006A07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40674838"/>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Einzelarbeit </w:t>
            </w:r>
          </w:p>
          <w:p w14:paraId="5343A8F5"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8337943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Partneraktivität </w:t>
            </w:r>
          </w:p>
          <w:p w14:paraId="65B5A37B"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0035569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Kleingruppenarbeit</w:t>
            </w:r>
          </w:p>
          <w:p w14:paraId="044D95C8" w14:textId="72689D42"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199595537"/>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Plenum</w:t>
            </w:r>
          </w:p>
          <w:p w14:paraId="0CA29F65" w14:textId="77777777" w:rsidR="007D3AC9" w:rsidRDefault="007D3AC9" w:rsidP="006A0789">
            <w:pPr>
              <w:spacing w:before="120" w:line="276" w:lineRule="auto"/>
              <w:ind w:left="312" w:hanging="312"/>
              <w:rPr>
                <w:rFonts w:ascii="MS Gothic" w:eastAsia="MS Gothic" w:hAnsi="MS Gothic" w:cs="MS Gothic"/>
                <w:color w:val="993366"/>
              </w:rPr>
            </w:pPr>
          </w:p>
        </w:tc>
        <w:tc>
          <w:tcPr>
            <w:tcW w:w="2919" w:type="dxa"/>
            <w:shd w:val="clear" w:color="auto" w:fill="auto"/>
          </w:tcPr>
          <w:p w14:paraId="3D34ED77" w14:textId="3B166550" w:rsidR="007D3AC9" w:rsidRPr="00C05FD5" w:rsidRDefault="00AA7AC8" w:rsidP="006A07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92738044"/>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Kursraum</w:t>
            </w:r>
          </w:p>
          <w:p w14:paraId="3286D256"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53501315"/>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Wald/Wiese/Hof</w:t>
            </w:r>
          </w:p>
          <w:p w14:paraId="793FFA7D"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386808477"/>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Exkursion </w:t>
            </w:r>
          </w:p>
          <w:p w14:paraId="26799808" w14:textId="462B38B3"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43124346"/>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Selbststudium zu Hause</w:t>
            </w:r>
          </w:p>
          <w:p w14:paraId="21CA1FE2" w14:textId="77777777" w:rsidR="007D3AC9" w:rsidRPr="00C05FD5" w:rsidRDefault="00AA7AC8" w:rsidP="006A0789">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861707378"/>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sidRPr="00C05FD5">
              <w:rPr>
                <w:rFonts w:ascii="Calibri" w:hAnsi="Calibri" w:cs="Arial"/>
                <w:bCs/>
                <w:sz w:val="22"/>
                <w:szCs w:val="22"/>
                <w:lang w:val="de-AT" w:eastAsia="de-AT"/>
              </w:rPr>
              <w:t>S</w:t>
            </w:r>
            <w:r w:rsidR="007D3AC9" w:rsidRPr="00C05FD5">
              <w:rPr>
                <w:rFonts w:ascii="Calibri" w:hAnsi="Calibri" w:cs="Arial"/>
                <w:sz w:val="22"/>
                <w:szCs w:val="22"/>
                <w:lang w:val="de-AT" w:eastAsia="de-AT"/>
              </w:rPr>
              <w:t>onstiges, und zwar…</w:t>
            </w:r>
          </w:p>
          <w:p w14:paraId="55C9AE12" w14:textId="77777777" w:rsidR="007D3AC9" w:rsidRDefault="007D3AC9" w:rsidP="006A0789">
            <w:pPr>
              <w:spacing w:before="120" w:line="276" w:lineRule="auto"/>
              <w:ind w:left="312" w:hanging="312"/>
              <w:rPr>
                <w:rFonts w:ascii="MS Gothic" w:eastAsia="MS Gothic" w:hAnsi="MS Gothic" w:cs="MS Gothic"/>
                <w:color w:val="993366"/>
              </w:rPr>
            </w:pPr>
          </w:p>
        </w:tc>
        <w:tc>
          <w:tcPr>
            <w:tcW w:w="2859" w:type="dxa"/>
          </w:tcPr>
          <w:p w14:paraId="10B8AA6E" w14:textId="3ABFC311" w:rsidR="007D3AC9" w:rsidRPr="00C05FD5" w:rsidRDefault="00AA7AC8" w:rsidP="007D3AC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08902698"/>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Flipchart</w:t>
            </w:r>
          </w:p>
          <w:p w14:paraId="176EF08A" w14:textId="77777777" w:rsidR="007D3AC9" w:rsidRPr="00C05FD5" w:rsidRDefault="00AA7AC8" w:rsidP="007D3AC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20701554"/>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Kärtchen</w:t>
            </w:r>
          </w:p>
          <w:p w14:paraId="160EA8EA" w14:textId="657C2E8D" w:rsidR="007D3AC9" w:rsidRPr="00C05FD5" w:rsidRDefault="00AA7AC8" w:rsidP="007D3AC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18474194"/>
                <w14:checkbox>
                  <w14:checked w14:val="1"/>
                  <w14:checkedState w14:val="2612" w14:font="MS Gothic"/>
                  <w14:uncheckedState w14:val="2610" w14:font="MS Gothic"/>
                </w14:checkbox>
              </w:sdtPr>
              <w:sdtEndPr/>
              <w:sdtContent>
                <w:r w:rsidR="006252B0">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Arbeitsblätter</w:t>
            </w:r>
          </w:p>
          <w:p w14:paraId="4B72D71F" w14:textId="77777777" w:rsidR="007D3AC9" w:rsidRPr="00C05FD5" w:rsidRDefault="00AA7AC8" w:rsidP="007D3AC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936101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Computer</w:t>
            </w:r>
          </w:p>
          <w:p w14:paraId="0FB3B05C" w14:textId="77777777" w:rsidR="007D3AC9" w:rsidRPr="00C05FD5" w:rsidRDefault="00AA7AC8" w:rsidP="007D3AC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650749113"/>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Smartphones </w:t>
            </w:r>
          </w:p>
          <w:p w14:paraId="7B8162B4" w14:textId="77777777" w:rsidR="007D3AC9" w:rsidRPr="00C05FD5" w:rsidRDefault="00AA7AC8" w:rsidP="007D3AC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59219148"/>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Kopfhörer </w:t>
            </w:r>
          </w:p>
          <w:p w14:paraId="2DB496D1" w14:textId="25D53042" w:rsidR="007D3AC9" w:rsidRPr="00C05FD5" w:rsidRDefault="00AA7AC8" w:rsidP="007D3AC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450042828"/>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Pr>
                <w:rFonts w:ascii="Calibri" w:hAnsi="Calibri" w:cs="Arial"/>
                <w:bCs/>
                <w:sz w:val="22"/>
                <w:szCs w:val="22"/>
                <w:lang w:val="de-AT" w:eastAsia="de-AT"/>
              </w:rPr>
              <w:t>Internetzugang</w:t>
            </w:r>
          </w:p>
          <w:p w14:paraId="3527D436" w14:textId="77777777" w:rsidR="007D3AC9" w:rsidRDefault="007D3AC9" w:rsidP="007D3AC9">
            <w:pPr>
              <w:spacing w:line="276" w:lineRule="auto"/>
              <w:rPr>
                <w:rFonts w:ascii="MS Gothic" w:eastAsia="MS Gothic" w:hAnsi="MS Gothic" w:cs="MS Gothic"/>
                <w:color w:val="993366"/>
              </w:rPr>
            </w:pPr>
          </w:p>
        </w:tc>
      </w:tr>
      <w:tr w:rsidR="007D3AC9" w:rsidRPr="00442D3C" w14:paraId="5F35D725" w14:textId="77777777" w:rsidTr="00DB7AE5">
        <w:trPr>
          <w:cantSplit/>
          <w:trHeight w:val="580"/>
        </w:trPr>
        <w:tc>
          <w:tcPr>
            <w:tcW w:w="567" w:type="dxa"/>
            <w:vMerge w:val="restart"/>
          </w:tcPr>
          <w:p w14:paraId="1D8BB213" w14:textId="34567189" w:rsidR="007D3AC9" w:rsidRPr="00FC74AD" w:rsidRDefault="007D3AC9" w:rsidP="006A0789">
            <w:pPr>
              <w:spacing w:before="120" w:line="276" w:lineRule="auto"/>
              <w:rPr>
                <w:rFonts w:ascii="Calibri" w:eastAsia="Calibri" w:hAnsi="Calibri" w:cs="Arial"/>
                <w:bCs/>
                <w:sz w:val="22"/>
                <w:szCs w:val="22"/>
                <w:lang w:val="de-AT" w:eastAsia="en-US"/>
              </w:rPr>
            </w:pPr>
            <w:r w:rsidRPr="00FC74AD">
              <w:rPr>
                <w:rFonts w:ascii="Calibri" w:eastAsia="Calibri" w:hAnsi="Calibri" w:cs="Arial"/>
                <w:bCs/>
                <w:sz w:val="22"/>
                <w:szCs w:val="22"/>
                <w:lang w:val="de-AT" w:eastAsia="en-US"/>
              </w:rPr>
              <w:t>5</w:t>
            </w:r>
          </w:p>
        </w:tc>
        <w:tc>
          <w:tcPr>
            <w:tcW w:w="1417" w:type="dxa"/>
            <w:shd w:val="clear" w:color="auto" w:fill="auto"/>
          </w:tcPr>
          <w:p w14:paraId="61247F4F" w14:textId="79DC8FF5"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5</w:t>
            </w:r>
          </w:p>
        </w:tc>
        <w:tc>
          <w:tcPr>
            <w:tcW w:w="1843" w:type="dxa"/>
            <w:shd w:val="clear" w:color="auto" w:fill="auto"/>
          </w:tcPr>
          <w:p w14:paraId="5034EF43" w14:textId="38DEAFC2"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Aktivierung zum Thema Sprachassistenten</w:t>
            </w:r>
          </w:p>
        </w:tc>
        <w:tc>
          <w:tcPr>
            <w:tcW w:w="6628" w:type="dxa"/>
            <w:shd w:val="clear" w:color="auto" w:fill="auto"/>
          </w:tcPr>
          <w:p w14:paraId="3B44F47A" w14:textId="77777777"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Was versteht man unter Sprachassistenten?</w:t>
            </w:r>
          </w:p>
          <w:p w14:paraId="724D2E96" w14:textId="01939B14"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=&gt; da einige </w:t>
            </w:r>
            <w:r w:rsidR="00593C7E">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den Begriff nicht kennen, kann </w:t>
            </w:r>
            <w:r w:rsidR="00AF2FAC">
              <w:rPr>
                <w:rFonts w:ascii="Calibri" w:eastAsia="Calibri" w:hAnsi="Calibri" w:cs="Arial"/>
                <w:sz w:val="22"/>
                <w:szCs w:val="22"/>
                <w:lang w:val="de-AT" w:eastAsia="en-US"/>
              </w:rPr>
              <w:t>die Frage nach Alexa, Siri und C</w:t>
            </w:r>
            <w:r>
              <w:rPr>
                <w:rFonts w:ascii="Calibri" w:eastAsia="Calibri" w:hAnsi="Calibri" w:cs="Arial"/>
                <w:sz w:val="22"/>
                <w:szCs w:val="22"/>
                <w:lang w:val="de-AT" w:eastAsia="en-US"/>
              </w:rPr>
              <w:t xml:space="preserve">o. sinnvoll sein. </w:t>
            </w:r>
          </w:p>
          <w:p w14:paraId="1625BD4D" w14:textId="32A1D0B5" w:rsidR="007D3AC9" w:rsidRDefault="007D3AC9" w:rsidP="006A07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Welche Sprachassistenten kennen wir, welche gibt es derzeit auf dem Markt? Welche Sprachassistenten werden von den TeilnehmerInnen genutzt?</w:t>
            </w:r>
          </w:p>
          <w:p w14:paraId="0611A56F" w14:textId="383A3737" w:rsidR="007D3AC9" w:rsidRDefault="007D3AC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Alexa (Amazon)</w:t>
            </w:r>
          </w:p>
          <w:p w14:paraId="686EBE94" w14:textId="1C02F33D" w:rsidR="007D3AC9" w:rsidRDefault="007D3AC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Siri (Apple)</w:t>
            </w:r>
          </w:p>
          <w:p w14:paraId="7DF805EF" w14:textId="77777777" w:rsidR="007D3AC9" w:rsidRDefault="007D3AC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Google</w:t>
            </w:r>
          </w:p>
          <w:p w14:paraId="2BF1F62A" w14:textId="77777777" w:rsidR="007D3AC9" w:rsidRDefault="007D3AC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Cortana (Microsoft)</w:t>
            </w:r>
          </w:p>
          <w:p w14:paraId="36546913" w14:textId="38D85D11" w:rsidR="007D3AC9" w:rsidRDefault="007D3AC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Bixby (Samsung)</w:t>
            </w:r>
          </w:p>
          <w:p w14:paraId="19CBB6F5" w14:textId="76CFC69A" w:rsidR="007D3AC9" w:rsidRPr="00B2613E" w:rsidRDefault="007D3AC9" w:rsidP="00E2460F">
            <w:pPr>
              <w:pStyle w:val="Listenabsatz"/>
              <w:numPr>
                <w:ilvl w:val="0"/>
                <w:numId w:val="10"/>
              </w:numPr>
              <w:spacing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Chris (Software für Autofahrer)</w:t>
            </w:r>
          </w:p>
        </w:tc>
        <w:tc>
          <w:tcPr>
            <w:tcW w:w="2871" w:type="dxa"/>
          </w:tcPr>
          <w:p w14:paraId="3165DB87" w14:textId="23AD3F38" w:rsidR="007D3AC9" w:rsidRPr="00C05FD5" w:rsidRDefault="00AA7AC8" w:rsidP="006A07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62679969"/>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Einzelarbeit </w:t>
            </w:r>
          </w:p>
          <w:p w14:paraId="2BA38A68"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8231404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Partneraktivität </w:t>
            </w:r>
          </w:p>
          <w:p w14:paraId="3C0192BF"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92391717"/>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Kleingruppenarbeit</w:t>
            </w:r>
          </w:p>
          <w:p w14:paraId="2367707F"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731376394"/>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Plenum</w:t>
            </w:r>
          </w:p>
          <w:p w14:paraId="373691C6" w14:textId="77777777" w:rsidR="007D3AC9" w:rsidRDefault="007D3AC9" w:rsidP="006A0789">
            <w:pPr>
              <w:spacing w:before="120" w:line="276" w:lineRule="auto"/>
              <w:ind w:left="312" w:hanging="312"/>
              <w:rPr>
                <w:rFonts w:ascii="MS Gothic" w:eastAsia="MS Gothic" w:hAnsi="MS Gothic" w:cs="MS Gothic"/>
                <w:color w:val="993366"/>
              </w:rPr>
            </w:pPr>
          </w:p>
        </w:tc>
        <w:tc>
          <w:tcPr>
            <w:tcW w:w="2919" w:type="dxa"/>
            <w:shd w:val="clear" w:color="auto" w:fill="auto"/>
          </w:tcPr>
          <w:p w14:paraId="04872FD3" w14:textId="77777777" w:rsidR="007D3AC9" w:rsidRPr="00C05FD5" w:rsidRDefault="00AA7AC8" w:rsidP="006A07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32571907"/>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Kursraum</w:t>
            </w:r>
          </w:p>
          <w:p w14:paraId="51427503"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69717408"/>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Wald/Wiese/Hof</w:t>
            </w:r>
          </w:p>
          <w:p w14:paraId="7D8FD93D" w14:textId="608C0A82"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069884201"/>
                <w14:checkbox>
                  <w14:checked w14:val="0"/>
                  <w14:checkedState w14:val="2612" w14:font="MS Gothic"/>
                  <w14:uncheckedState w14:val="2610" w14:font="MS Gothic"/>
                </w14:checkbox>
              </w:sdtPr>
              <w:sdtEndPr/>
              <w:sdtContent>
                <w:r w:rsidR="006252B0">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Exkursion </w:t>
            </w:r>
          </w:p>
          <w:p w14:paraId="128E019C"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2413578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Selbststudium zu Hause</w:t>
            </w:r>
          </w:p>
          <w:p w14:paraId="6CE0684E" w14:textId="77777777" w:rsidR="007D3AC9" w:rsidRPr="00C05FD5" w:rsidRDefault="00AA7AC8" w:rsidP="006A0789">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008520961"/>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sidRPr="00C05FD5">
              <w:rPr>
                <w:rFonts w:ascii="Calibri" w:hAnsi="Calibri" w:cs="Arial"/>
                <w:bCs/>
                <w:sz w:val="22"/>
                <w:szCs w:val="22"/>
                <w:lang w:val="de-AT" w:eastAsia="de-AT"/>
              </w:rPr>
              <w:t>S</w:t>
            </w:r>
            <w:r w:rsidR="007D3AC9" w:rsidRPr="00C05FD5">
              <w:rPr>
                <w:rFonts w:ascii="Calibri" w:hAnsi="Calibri" w:cs="Arial"/>
                <w:sz w:val="22"/>
                <w:szCs w:val="22"/>
                <w:lang w:val="de-AT" w:eastAsia="de-AT"/>
              </w:rPr>
              <w:t>onstiges, und zwar…</w:t>
            </w:r>
          </w:p>
          <w:p w14:paraId="43831852" w14:textId="77777777" w:rsidR="007D3AC9" w:rsidRDefault="007D3AC9" w:rsidP="006A0789">
            <w:pPr>
              <w:spacing w:before="120" w:line="276" w:lineRule="auto"/>
              <w:ind w:left="312" w:hanging="312"/>
              <w:rPr>
                <w:rFonts w:ascii="MS Gothic" w:eastAsia="MS Gothic" w:hAnsi="MS Gothic" w:cs="MS Gothic"/>
                <w:color w:val="993366"/>
              </w:rPr>
            </w:pPr>
          </w:p>
        </w:tc>
        <w:tc>
          <w:tcPr>
            <w:tcW w:w="2859" w:type="dxa"/>
          </w:tcPr>
          <w:p w14:paraId="5C269209" w14:textId="3D17A4D6" w:rsidR="007D3AC9" w:rsidRPr="00C05FD5" w:rsidRDefault="00AA7AC8" w:rsidP="006A07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66619658"/>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Flipchart</w:t>
            </w:r>
          </w:p>
          <w:p w14:paraId="4EBD39F6"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473047187"/>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Kärtchen</w:t>
            </w:r>
          </w:p>
          <w:p w14:paraId="4C657246"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45677645"/>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Arbeitsblätter</w:t>
            </w:r>
          </w:p>
          <w:p w14:paraId="6ADDD473"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29744616"/>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Computer</w:t>
            </w:r>
          </w:p>
          <w:p w14:paraId="5B2C24A1"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073316095"/>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Smartphones </w:t>
            </w:r>
          </w:p>
          <w:p w14:paraId="47862136" w14:textId="77777777" w:rsidR="007D3AC9" w:rsidRPr="00C05FD5" w:rsidRDefault="00AA7AC8" w:rsidP="006A07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23387049"/>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Kopfhörer </w:t>
            </w:r>
          </w:p>
          <w:p w14:paraId="7FB4DD98" w14:textId="77777777" w:rsidR="007D3AC9" w:rsidRPr="00C05FD5" w:rsidRDefault="00AA7AC8" w:rsidP="006A07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059231464"/>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Pr>
                <w:rFonts w:ascii="Calibri" w:hAnsi="Calibri" w:cs="Arial"/>
                <w:bCs/>
                <w:sz w:val="22"/>
                <w:szCs w:val="22"/>
                <w:lang w:val="de-AT" w:eastAsia="de-AT"/>
              </w:rPr>
              <w:t>Internetzugang</w:t>
            </w:r>
          </w:p>
          <w:p w14:paraId="1748CEE5" w14:textId="77777777" w:rsidR="007D3AC9" w:rsidRDefault="007D3AC9" w:rsidP="006A0789">
            <w:pPr>
              <w:spacing w:before="120" w:line="276" w:lineRule="auto"/>
              <w:ind w:left="312" w:hanging="312"/>
              <w:rPr>
                <w:rFonts w:ascii="MS Gothic" w:eastAsia="MS Gothic" w:hAnsi="MS Gothic" w:cs="MS Gothic"/>
                <w:color w:val="993366"/>
              </w:rPr>
            </w:pPr>
          </w:p>
        </w:tc>
      </w:tr>
      <w:tr w:rsidR="007D3AC9" w:rsidRPr="00442D3C" w14:paraId="46CD3681" w14:textId="77777777" w:rsidTr="00DB7AE5">
        <w:trPr>
          <w:cantSplit/>
          <w:trHeight w:val="580"/>
        </w:trPr>
        <w:tc>
          <w:tcPr>
            <w:tcW w:w="567" w:type="dxa"/>
            <w:vMerge/>
          </w:tcPr>
          <w:p w14:paraId="6692C001" w14:textId="77777777" w:rsidR="007D3AC9" w:rsidRPr="00FC74AD" w:rsidRDefault="007D3AC9" w:rsidP="00D4123E">
            <w:pPr>
              <w:spacing w:before="120" w:line="276" w:lineRule="auto"/>
              <w:rPr>
                <w:rFonts w:ascii="Calibri" w:eastAsia="Calibri" w:hAnsi="Calibri" w:cs="Arial"/>
                <w:bCs/>
                <w:sz w:val="22"/>
                <w:szCs w:val="22"/>
                <w:lang w:val="de-AT" w:eastAsia="en-US"/>
              </w:rPr>
            </w:pPr>
          </w:p>
        </w:tc>
        <w:tc>
          <w:tcPr>
            <w:tcW w:w="1417" w:type="dxa"/>
            <w:shd w:val="clear" w:color="auto" w:fill="auto"/>
          </w:tcPr>
          <w:p w14:paraId="3644C3BA" w14:textId="133B5759" w:rsidR="007D3AC9" w:rsidRDefault="007D3AC9" w:rsidP="00D4123E">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5</w:t>
            </w:r>
          </w:p>
        </w:tc>
        <w:tc>
          <w:tcPr>
            <w:tcW w:w="1843" w:type="dxa"/>
            <w:shd w:val="clear" w:color="auto" w:fill="auto"/>
          </w:tcPr>
          <w:p w14:paraId="07158B2B" w14:textId="192B5FCE" w:rsidR="007D3AC9" w:rsidRDefault="007D3AC9" w:rsidP="00D4123E">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Einstieg in das Thema Sprachassistenten</w:t>
            </w:r>
          </w:p>
        </w:tc>
        <w:tc>
          <w:tcPr>
            <w:tcW w:w="6628" w:type="dxa"/>
            <w:shd w:val="clear" w:color="auto" w:fill="auto"/>
          </w:tcPr>
          <w:p w14:paraId="4FA872D5" w14:textId="043849D7" w:rsidR="007D3AC9" w:rsidRDefault="007D3AC9" w:rsidP="00D4123E">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Den </w:t>
            </w:r>
            <w:r w:rsidR="00593C7E">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wird ein Video gezeigt (wie funktionieren Sprachassistenten, Vor- und Nachteile).</w:t>
            </w:r>
          </w:p>
          <w:p w14:paraId="6088A6DE" w14:textId="0C4A28C7" w:rsidR="007D3AC9" w:rsidRPr="00AF2FAC" w:rsidRDefault="00AA7AC8" w:rsidP="00D4123E">
            <w:pPr>
              <w:spacing w:before="120" w:line="276" w:lineRule="auto"/>
              <w:rPr>
                <w:rFonts w:asciiTheme="minorHAnsi" w:eastAsia="Calibri" w:hAnsiTheme="minorHAnsi" w:cstheme="minorHAnsi"/>
                <w:b/>
                <w:bCs/>
                <w:sz w:val="22"/>
                <w:szCs w:val="22"/>
                <w:lang w:val="de-AT" w:eastAsia="en-US"/>
              </w:rPr>
            </w:pPr>
            <w:hyperlink r:id="rId22" w:history="1">
              <w:r w:rsidR="007D3AC9" w:rsidRPr="00AF2FAC">
                <w:rPr>
                  <w:rStyle w:val="Hyperlink"/>
                  <w:rFonts w:asciiTheme="minorHAnsi" w:hAnsiTheme="minorHAnsi" w:cstheme="minorHAnsi"/>
                  <w:b/>
                  <w:bCs/>
                  <w:sz w:val="22"/>
                  <w:szCs w:val="22"/>
                </w:rPr>
                <w:t>https://www.youtube.com/watch?v=0guvxFpy55w</w:t>
              </w:r>
            </w:hyperlink>
          </w:p>
        </w:tc>
        <w:tc>
          <w:tcPr>
            <w:tcW w:w="2871" w:type="dxa"/>
          </w:tcPr>
          <w:p w14:paraId="5FE40309" w14:textId="77777777" w:rsidR="007D3AC9" w:rsidRPr="00C05FD5" w:rsidRDefault="00AA7AC8" w:rsidP="00D4123E">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20995139"/>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Einzelarbeit </w:t>
            </w:r>
          </w:p>
          <w:p w14:paraId="495568C1"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114978771"/>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Partneraktivität </w:t>
            </w:r>
          </w:p>
          <w:p w14:paraId="6CA090F2"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3581971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Kleingruppenarbeit</w:t>
            </w:r>
          </w:p>
          <w:p w14:paraId="66E59623" w14:textId="4658E2D9" w:rsidR="007D3AC9" w:rsidRPr="00C05FD5" w:rsidRDefault="00AA7AC8" w:rsidP="00D4123E">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283496263"/>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Plenum</w:t>
            </w:r>
          </w:p>
          <w:p w14:paraId="75767FF7" w14:textId="77777777" w:rsidR="007D3AC9" w:rsidRDefault="007D3AC9" w:rsidP="00D4123E">
            <w:pPr>
              <w:spacing w:before="120" w:line="276" w:lineRule="auto"/>
              <w:ind w:left="312" w:hanging="312"/>
              <w:rPr>
                <w:rFonts w:ascii="MS Gothic" w:eastAsia="MS Gothic" w:hAnsi="MS Gothic" w:cs="MS Gothic"/>
                <w:color w:val="993366"/>
              </w:rPr>
            </w:pPr>
          </w:p>
        </w:tc>
        <w:tc>
          <w:tcPr>
            <w:tcW w:w="2919" w:type="dxa"/>
            <w:shd w:val="clear" w:color="auto" w:fill="auto"/>
          </w:tcPr>
          <w:p w14:paraId="10BDB13B" w14:textId="77777777" w:rsidR="007D3AC9" w:rsidRPr="00C05FD5" w:rsidRDefault="00AA7AC8" w:rsidP="00D4123E">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51931827"/>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Kursraum</w:t>
            </w:r>
          </w:p>
          <w:p w14:paraId="5844E937"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20911278"/>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Wald/Wiese/Hof</w:t>
            </w:r>
          </w:p>
          <w:p w14:paraId="66B3D971" w14:textId="77777777" w:rsidR="007D3AC9" w:rsidRPr="00C05FD5" w:rsidRDefault="00AA7AC8" w:rsidP="00D4123E">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387182307"/>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Exkursion </w:t>
            </w:r>
          </w:p>
          <w:p w14:paraId="1CA9A490"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46865997"/>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Selbststudium zu Hause</w:t>
            </w:r>
          </w:p>
          <w:p w14:paraId="331AD9FE" w14:textId="77777777" w:rsidR="007D3AC9" w:rsidRPr="00C05FD5" w:rsidRDefault="00AA7AC8" w:rsidP="00D4123E">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5507785"/>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sidRPr="00C05FD5">
              <w:rPr>
                <w:rFonts w:ascii="Calibri" w:hAnsi="Calibri" w:cs="Arial"/>
                <w:bCs/>
                <w:sz w:val="22"/>
                <w:szCs w:val="22"/>
                <w:lang w:val="de-AT" w:eastAsia="de-AT"/>
              </w:rPr>
              <w:t>S</w:t>
            </w:r>
            <w:r w:rsidR="007D3AC9" w:rsidRPr="00C05FD5">
              <w:rPr>
                <w:rFonts w:ascii="Calibri" w:hAnsi="Calibri" w:cs="Arial"/>
                <w:sz w:val="22"/>
                <w:szCs w:val="22"/>
                <w:lang w:val="de-AT" w:eastAsia="de-AT"/>
              </w:rPr>
              <w:t>onstiges, und zwar…</w:t>
            </w:r>
          </w:p>
          <w:p w14:paraId="5E182775" w14:textId="77777777" w:rsidR="007D3AC9" w:rsidRDefault="007D3AC9" w:rsidP="00D4123E">
            <w:pPr>
              <w:spacing w:before="120" w:line="276" w:lineRule="auto"/>
              <w:ind w:left="312" w:hanging="312"/>
              <w:rPr>
                <w:rFonts w:ascii="MS Gothic" w:eastAsia="MS Gothic" w:hAnsi="MS Gothic" w:cs="MS Gothic"/>
                <w:color w:val="993366"/>
              </w:rPr>
            </w:pPr>
          </w:p>
        </w:tc>
        <w:tc>
          <w:tcPr>
            <w:tcW w:w="2859" w:type="dxa"/>
          </w:tcPr>
          <w:p w14:paraId="6B0FF72F" w14:textId="6C2BACD7" w:rsidR="007D3AC9" w:rsidRPr="00C05FD5" w:rsidRDefault="00AA7AC8" w:rsidP="007D3AC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2628483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Flipchart</w:t>
            </w:r>
          </w:p>
          <w:p w14:paraId="5E8ABA23" w14:textId="77777777" w:rsidR="007D3AC9" w:rsidRPr="00C05FD5" w:rsidRDefault="00AA7AC8" w:rsidP="007D3AC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26039793"/>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Kärtchen</w:t>
            </w:r>
          </w:p>
          <w:p w14:paraId="0B13B87E" w14:textId="77777777" w:rsidR="007D3AC9" w:rsidRPr="00C05FD5" w:rsidRDefault="00AA7AC8" w:rsidP="007D3AC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10799555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Arbeitsblätter</w:t>
            </w:r>
          </w:p>
          <w:p w14:paraId="0E998335" w14:textId="429BFA53" w:rsidR="007D3AC9" w:rsidRPr="00C05FD5" w:rsidRDefault="00AA7AC8" w:rsidP="007D3AC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79511139"/>
                <w14:checkbox>
                  <w14:checked w14:val="1"/>
                  <w14:checkedState w14:val="2612" w14:font="MS Gothic"/>
                  <w14:uncheckedState w14:val="2610" w14:font="MS Gothic"/>
                </w14:checkbox>
              </w:sdtPr>
              <w:sdtEndPr/>
              <w:sdtContent>
                <w:r w:rsidR="006252B0">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Computer</w:t>
            </w:r>
          </w:p>
          <w:p w14:paraId="324B3C08" w14:textId="77777777" w:rsidR="007D3AC9" w:rsidRPr="00C05FD5" w:rsidRDefault="00AA7AC8" w:rsidP="007D3AC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93180215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Smartphones </w:t>
            </w:r>
          </w:p>
          <w:p w14:paraId="0B4AC617" w14:textId="77777777" w:rsidR="007D3AC9" w:rsidRPr="00C05FD5" w:rsidRDefault="00AA7AC8" w:rsidP="007D3AC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77328628"/>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Kopfhörer </w:t>
            </w:r>
          </w:p>
          <w:p w14:paraId="4E9E2943" w14:textId="2E2DCE47" w:rsidR="007D3AC9" w:rsidRPr="00C05FD5" w:rsidRDefault="00AA7AC8" w:rsidP="007D3AC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71973729"/>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Pr>
                <w:rFonts w:ascii="Calibri" w:hAnsi="Calibri" w:cs="Arial"/>
                <w:bCs/>
                <w:sz w:val="22"/>
                <w:szCs w:val="22"/>
                <w:lang w:val="de-AT" w:eastAsia="de-AT"/>
              </w:rPr>
              <w:t>Internetzugang</w:t>
            </w:r>
          </w:p>
          <w:p w14:paraId="5FAE8FBD" w14:textId="4DDCADAB" w:rsidR="007D3AC9" w:rsidRDefault="007D3AC9" w:rsidP="00B2613E">
            <w:pPr>
              <w:spacing w:line="276" w:lineRule="auto"/>
              <w:ind w:left="312" w:hanging="312"/>
              <w:rPr>
                <w:rFonts w:ascii="MS Gothic" w:eastAsia="MS Gothic" w:hAnsi="MS Gothic" w:cs="MS Gothic"/>
                <w:color w:val="993366"/>
              </w:rPr>
            </w:pPr>
          </w:p>
        </w:tc>
      </w:tr>
      <w:tr w:rsidR="007D3AC9" w:rsidRPr="00442D3C" w14:paraId="6C4A5AFA" w14:textId="77777777" w:rsidTr="00DB7AE5">
        <w:trPr>
          <w:cantSplit/>
          <w:trHeight w:val="580"/>
        </w:trPr>
        <w:tc>
          <w:tcPr>
            <w:tcW w:w="567" w:type="dxa"/>
            <w:vMerge/>
          </w:tcPr>
          <w:p w14:paraId="01EDECB7" w14:textId="77777777" w:rsidR="007D3AC9" w:rsidRPr="00FC74AD" w:rsidRDefault="007D3AC9" w:rsidP="00D4123E">
            <w:pPr>
              <w:spacing w:before="120" w:line="276" w:lineRule="auto"/>
              <w:rPr>
                <w:rFonts w:ascii="Calibri" w:eastAsia="Calibri" w:hAnsi="Calibri" w:cs="Arial"/>
                <w:bCs/>
                <w:sz w:val="22"/>
                <w:szCs w:val="22"/>
                <w:lang w:val="de-AT" w:eastAsia="en-US"/>
              </w:rPr>
            </w:pPr>
          </w:p>
        </w:tc>
        <w:tc>
          <w:tcPr>
            <w:tcW w:w="1417" w:type="dxa"/>
            <w:shd w:val="clear" w:color="auto" w:fill="auto"/>
          </w:tcPr>
          <w:p w14:paraId="3948A24D" w14:textId="26DCDBED" w:rsidR="007D3AC9" w:rsidRDefault="007D3AC9" w:rsidP="00D4123E">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4DB50BC7" w14:textId="77777777" w:rsidR="007D3AC9" w:rsidRDefault="007D3AC9" w:rsidP="00D4123E">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Vertiefung/</w:t>
            </w:r>
          </w:p>
          <w:p w14:paraId="328727DC" w14:textId="1BB018D3" w:rsidR="007D3AC9" w:rsidRDefault="007D3AC9" w:rsidP="00D4123E">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Reflexion</w:t>
            </w:r>
          </w:p>
        </w:tc>
        <w:tc>
          <w:tcPr>
            <w:tcW w:w="6628" w:type="dxa"/>
            <w:shd w:val="clear" w:color="auto" w:fill="auto"/>
          </w:tcPr>
          <w:p w14:paraId="4B26FF82" w14:textId="79A95E97" w:rsidR="007D3AC9" w:rsidRDefault="007D3AC9" w:rsidP="00D4123E">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Was haben die </w:t>
            </w:r>
            <w:r w:rsidR="00593C7E">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aus dem Video verstanden? (ggfs. das Video ein zweites Mal zeigen)</w:t>
            </w:r>
          </w:p>
          <w:p w14:paraId="586C13E6" w14:textId="77777777" w:rsidR="007D3AC9" w:rsidRDefault="007D3AC9" w:rsidP="00E2460F">
            <w:pPr>
              <w:pStyle w:val="Listenabsatz"/>
              <w:numPr>
                <w:ilvl w:val="0"/>
                <w:numId w:val="8"/>
              </w:num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Sammlung erstellen</w:t>
            </w:r>
          </w:p>
          <w:p w14:paraId="18497062" w14:textId="77777777" w:rsidR="007D3AC9" w:rsidRDefault="007D3AC9" w:rsidP="00E2460F">
            <w:pPr>
              <w:pStyle w:val="Listenabsatz"/>
              <w:numPr>
                <w:ilvl w:val="0"/>
                <w:numId w:val="8"/>
              </w:num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Sortieren der Informationen in</w:t>
            </w:r>
          </w:p>
          <w:p w14:paraId="0610EC21" w14:textId="32C0471D" w:rsidR="007D3AC9" w:rsidRPr="00AA1382" w:rsidRDefault="007D3AC9" w:rsidP="00AA1382">
            <w:pPr>
              <w:pStyle w:val="Listenabsatz"/>
              <w:spacing w:before="120" w:line="276" w:lineRule="auto"/>
              <w:ind w:left="720"/>
              <w:rPr>
                <w:rFonts w:ascii="Calibri" w:eastAsia="Calibri" w:hAnsi="Calibri" w:cs="Arial"/>
                <w:sz w:val="22"/>
                <w:szCs w:val="22"/>
                <w:lang w:val="de-AT" w:eastAsia="en-US"/>
              </w:rPr>
            </w:pPr>
            <w:r>
              <w:rPr>
                <w:rFonts w:ascii="Calibri" w:eastAsia="Calibri" w:hAnsi="Calibri" w:cs="Arial"/>
                <w:sz w:val="22"/>
                <w:szCs w:val="22"/>
                <w:lang w:val="de-AT" w:eastAsia="en-US"/>
              </w:rPr>
              <w:t>Vor- und Nachteile</w:t>
            </w:r>
          </w:p>
        </w:tc>
        <w:tc>
          <w:tcPr>
            <w:tcW w:w="2871" w:type="dxa"/>
          </w:tcPr>
          <w:p w14:paraId="4345F065" w14:textId="269D6E25" w:rsidR="007D3AC9" w:rsidRPr="00C05FD5" w:rsidRDefault="00AA7AC8" w:rsidP="00D4123E">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46914149"/>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Einzelarbeit </w:t>
            </w:r>
          </w:p>
          <w:p w14:paraId="6D241EE4"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4914950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Partneraktivität </w:t>
            </w:r>
          </w:p>
          <w:p w14:paraId="1DC2069E"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92097333"/>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Kleingruppenarbeit</w:t>
            </w:r>
          </w:p>
          <w:p w14:paraId="3784A38E" w14:textId="77777777" w:rsidR="007D3AC9" w:rsidRPr="00C05FD5" w:rsidRDefault="00AA7AC8" w:rsidP="00D4123E">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736818066"/>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Plenum</w:t>
            </w:r>
          </w:p>
          <w:p w14:paraId="523F7339" w14:textId="77777777" w:rsidR="007D3AC9" w:rsidRDefault="007D3AC9" w:rsidP="00D4123E">
            <w:pPr>
              <w:spacing w:before="120" w:line="276" w:lineRule="auto"/>
              <w:ind w:left="312" w:hanging="312"/>
              <w:rPr>
                <w:rFonts w:ascii="MS Gothic" w:eastAsia="MS Gothic" w:hAnsi="MS Gothic" w:cs="MS Gothic"/>
                <w:color w:val="993366"/>
              </w:rPr>
            </w:pPr>
          </w:p>
        </w:tc>
        <w:tc>
          <w:tcPr>
            <w:tcW w:w="2919" w:type="dxa"/>
            <w:shd w:val="clear" w:color="auto" w:fill="auto"/>
          </w:tcPr>
          <w:p w14:paraId="624DAB16" w14:textId="77777777" w:rsidR="007D3AC9" w:rsidRPr="00C05FD5" w:rsidRDefault="00AA7AC8" w:rsidP="00D4123E">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18419236"/>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Kursraum</w:t>
            </w:r>
          </w:p>
          <w:p w14:paraId="58A968A5"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35232281"/>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Wald/Wiese/Hof</w:t>
            </w:r>
          </w:p>
          <w:p w14:paraId="7620733B" w14:textId="77777777" w:rsidR="007D3AC9" w:rsidRPr="00C05FD5" w:rsidRDefault="00AA7AC8" w:rsidP="00D4123E">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697202636"/>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Exkursion </w:t>
            </w:r>
          </w:p>
          <w:p w14:paraId="55F190D9"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51956935"/>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Selbststudium zu Hause</w:t>
            </w:r>
          </w:p>
          <w:p w14:paraId="2F4EBCC2" w14:textId="77777777" w:rsidR="007D3AC9" w:rsidRPr="00C05FD5" w:rsidRDefault="00AA7AC8" w:rsidP="00D4123E">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665928681"/>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sidRPr="00C05FD5">
              <w:rPr>
                <w:rFonts w:ascii="Calibri" w:hAnsi="Calibri" w:cs="Arial"/>
                <w:bCs/>
                <w:sz w:val="22"/>
                <w:szCs w:val="22"/>
                <w:lang w:val="de-AT" w:eastAsia="de-AT"/>
              </w:rPr>
              <w:t>S</w:t>
            </w:r>
            <w:r w:rsidR="007D3AC9" w:rsidRPr="00C05FD5">
              <w:rPr>
                <w:rFonts w:ascii="Calibri" w:hAnsi="Calibri" w:cs="Arial"/>
                <w:sz w:val="22"/>
                <w:szCs w:val="22"/>
                <w:lang w:val="de-AT" w:eastAsia="de-AT"/>
              </w:rPr>
              <w:t>onstiges, und zwar…</w:t>
            </w:r>
          </w:p>
          <w:p w14:paraId="67342540" w14:textId="77777777" w:rsidR="007D3AC9" w:rsidRDefault="007D3AC9" w:rsidP="00D4123E">
            <w:pPr>
              <w:spacing w:before="120" w:line="276" w:lineRule="auto"/>
              <w:ind w:left="312" w:hanging="312"/>
              <w:rPr>
                <w:rFonts w:ascii="MS Gothic" w:eastAsia="MS Gothic" w:hAnsi="MS Gothic" w:cs="MS Gothic"/>
                <w:color w:val="993366"/>
              </w:rPr>
            </w:pPr>
          </w:p>
        </w:tc>
        <w:tc>
          <w:tcPr>
            <w:tcW w:w="2859" w:type="dxa"/>
          </w:tcPr>
          <w:p w14:paraId="75A945D1" w14:textId="221A81AB" w:rsidR="007D3AC9" w:rsidRPr="00C05FD5" w:rsidRDefault="00AA7AC8" w:rsidP="00D4123E">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8817228"/>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Flipchart</w:t>
            </w:r>
          </w:p>
          <w:p w14:paraId="79E85CAE"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76477426"/>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Kärtchen</w:t>
            </w:r>
          </w:p>
          <w:p w14:paraId="623885DB"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45071963"/>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Arbeitsblätter</w:t>
            </w:r>
          </w:p>
          <w:p w14:paraId="2D740C22"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8368683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Computer</w:t>
            </w:r>
          </w:p>
          <w:p w14:paraId="58024B91" w14:textId="77777777" w:rsidR="007D3AC9" w:rsidRPr="00C05FD5" w:rsidRDefault="00AA7AC8" w:rsidP="00D4123E">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7804110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Smartphones </w:t>
            </w:r>
          </w:p>
          <w:p w14:paraId="6B19E3FF"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43046955"/>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Kopfhörer </w:t>
            </w:r>
          </w:p>
          <w:p w14:paraId="5B4CA42C" w14:textId="77777777" w:rsidR="007D3AC9" w:rsidRPr="00C05FD5" w:rsidRDefault="00AA7AC8" w:rsidP="00D4123E">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055351956"/>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Pr>
                <w:rFonts w:ascii="Calibri" w:hAnsi="Calibri" w:cs="Arial"/>
                <w:bCs/>
                <w:sz w:val="22"/>
                <w:szCs w:val="22"/>
                <w:lang w:val="de-AT" w:eastAsia="de-AT"/>
              </w:rPr>
              <w:t>Internetzugang</w:t>
            </w:r>
          </w:p>
          <w:p w14:paraId="5685F665" w14:textId="77777777" w:rsidR="007D3AC9" w:rsidRDefault="007D3AC9" w:rsidP="00D4123E">
            <w:pPr>
              <w:spacing w:before="120" w:line="276" w:lineRule="auto"/>
              <w:ind w:left="312" w:hanging="312"/>
              <w:rPr>
                <w:rFonts w:ascii="MS Gothic" w:eastAsia="MS Gothic" w:hAnsi="MS Gothic" w:cs="MS Gothic"/>
                <w:color w:val="993366"/>
              </w:rPr>
            </w:pPr>
          </w:p>
        </w:tc>
      </w:tr>
      <w:tr w:rsidR="007D3AC9" w:rsidRPr="00442D3C" w14:paraId="680D00A2" w14:textId="77777777" w:rsidTr="00DB7AE5">
        <w:trPr>
          <w:cantSplit/>
          <w:trHeight w:val="580"/>
        </w:trPr>
        <w:tc>
          <w:tcPr>
            <w:tcW w:w="567" w:type="dxa"/>
            <w:vMerge/>
          </w:tcPr>
          <w:p w14:paraId="2DCD87A5" w14:textId="77777777" w:rsidR="007D3AC9" w:rsidRPr="00FC74AD" w:rsidRDefault="007D3AC9" w:rsidP="00D4123E">
            <w:pPr>
              <w:spacing w:before="120" w:line="276" w:lineRule="auto"/>
              <w:rPr>
                <w:rFonts w:ascii="Calibri" w:eastAsia="Calibri" w:hAnsi="Calibri" w:cs="Arial"/>
                <w:bCs/>
                <w:sz w:val="22"/>
                <w:szCs w:val="22"/>
                <w:lang w:val="de-AT" w:eastAsia="en-US"/>
              </w:rPr>
            </w:pPr>
          </w:p>
        </w:tc>
        <w:tc>
          <w:tcPr>
            <w:tcW w:w="1417" w:type="dxa"/>
            <w:shd w:val="clear" w:color="auto" w:fill="auto"/>
          </w:tcPr>
          <w:p w14:paraId="02FB5758" w14:textId="1F9EE540" w:rsidR="007D3AC9" w:rsidRDefault="007D3AC9" w:rsidP="00D4123E">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2F1FF761" w14:textId="77777777" w:rsidR="007D3AC9" w:rsidRDefault="007D3AC9" w:rsidP="00D4123E">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Vertiefung/</w:t>
            </w:r>
          </w:p>
          <w:p w14:paraId="7F528389" w14:textId="3591A2D1" w:rsidR="007D3AC9" w:rsidRDefault="007D3AC9" w:rsidP="00D4123E">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Übung</w:t>
            </w:r>
          </w:p>
        </w:tc>
        <w:tc>
          <w:tcPr>
            <w:tcW w:w="6628" w:type="dxa"/>
            <w:shd w:val="clear" w:color="auto" w:fill="auto"/>
          </w:tcPr>
          <w:p w14:paraId="1DC4287C" w14:textId="2AD467FC" w:rsidR="007D3AC9" w:rsidRDefault="007D3AC9" w:rsidP="001F351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Veranschaulichen, wie Sprachassistenten funktionieren:</w:t>
            </w:r>
          </w:p>
          <w:p w14:paraId="30F4D570" w14:textId="7F6A95B0" w:rsidR="007D3AC9" w:rsidRDefault="007D3AC9" w:rsidP="001F351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Die </w:t>
            </w:r>
            <w:r w:rsidR="00593C7E">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bekommen Kärtchen mit den Symbolen Haus, Mikrofon, WLAN und Server zur Verfügung gestellt sowie Kärtchen mit einer Erklärung</w:t>
            </w:r>
            <w:r w:rsidR="00CE69CB">
              <w:rPr>
                <w:rFonts w:ascii="Calibri" w:eastAsia="Calibri" w:hAnsi="Calibri" w:cs="Arial"/>
                <w:sz w:val="22"/>
                <w:szCs w:val="22"/>
                <w:lang w:val="de-AT" w:eastAsia="en-US"/>
              </w:rPr>
              <w:t xml:space="preserve"> </w:t>
            </w:r>
            <w:r w:rsidRPr="009830A8">
              <w:rPr>
                <w:rFonts w:ascii="Calibri" w:eastAsia="Calibri" w:hAnsi="Calibri" w:cs="Arial"/>
                <w:b/>
                <w:sz w:val="22"/>
                <w:szCs w:val="22"/>
                <w:lang w:val="de-AT" w:eastAsia="en-US"/>
              </w:rPr>
              <w:t>(Kärtchen_Symbol</w:t>
            </w:r>
            <w:r w:rsidR="00E06862">
              <w:rPr>
                <w:rFonts w:ascii="Calibri" w:eastAsia="Calibri" w:hAnsi="Calibri" w:cs="Arial"/>
                <w:b/>
                <w:sz w:val="22"/>
                <w:szCs w:val="22"/>
                <w:lang w:val="de-AT" w:eastAsia="en-US"/>
              </w:rPr>
              <w:t>e</w:t>
            </w:r>
            <w:r w:rsidRPr="009830A8">
              <w:rPr>
                <w:rFonts w:ascii="Calibri" w:eastAsia="Calibri" w:hAnsi="Calibri" w:cs="Arial"/>
                <w:b/>
                <w:sz w:val="22"/>
                <w:szCs w:val="22"/>
                <w:lang w:val="de-AT" w:eastAsia="en-US"/>
              </w:rPr>
              <w:t>, Kärtchen_Sprachassistenten Text)</w:t>
            </w:r>
            <w:r>
              <w:rPr>
                <w:rFonts w:ascii="Calibri" w:eastAsia="Calibri" w:hAnsi="Calibri" w:cs="Arial"/>
                <w:sz w:val="22"/>
                <w:szCs w:val="22"/>
                <w:lang w:val="de-AT" w:eastAsia="en-US"/>
              </w:rPr>
              <w:t>. In Partnerarbeit werden die Kärtchen in die richtige Reihenfolge gebracht, wobei zu jedem Bild eine geschriebene Erklärung gehört. Anschließend wird über die Bedeutung der Symbole gesprochen. Quelle: klicksafe</w:t>
            </w:r>
            <w:r w:rsidRPr="007D3AC9">
              <w:rPr>
                <w:rFonts w:ascii="Calibri" w:eastAsia="Calibri" w:hAnsi="Calibri" w:cs="Arial"/>
                <w:b/>
                <w:bCs/>
                <w:sz w:val="22"/>
                <w:szCs w:val="22"/>
                <w:lang w:val="de-AT" w:eastAsia="en-US"/>
              </w:rPr>
              <w:t xml:space="preserve"> </w:t>
            </w:r>
            <w:hyperlink r:id="rId23" w:history="1">
              <w:r w:rsidRPr="007D3AC9">
                <w:rPr>
                  <w:rStyle w:val="Hyperlink"/>
                  <w:rFonts w:ascii="Calibri" w:eastAsia="Calibri" w:hAnsi="Calibri" w:cs="Arial"/>
                  <w:b/>
                  <w:bCs/>
                  <w:sz w:val="22"/>
                  <w:szCs w:val="22"/>
                  <w:lang w:val="de-AT" w:eastAsia="en-US"/>
                </w:rPr>
                <w:t>www.klicksafe.de</w:t>
              </w:r>
            </w:hyperlink>
          </w:p>
          <w:tbl>
            <w:tblPr>
              <w:tblStyle w:val="Tabellenraster"/>
              <w:tblW w:w="0" w:type="auto"/>
              <w:tblLayout w:type="fixed"/>
              <w:tblLook w:val="04A0" w:firstRow="1" w:lastRow="0" w:firstColumn="1" w:lastColumn="0" w:noHBand="0" w:noVBand="1"/>
            </w:tblPr>
            <w:tblGrid>
              <w:gridCol w:w="1531"/>
              <w:gridCol w:w="4592"/>
            </w:tblGrid>
            <w:tr w:rsidR="007D3AC9" w14:paraId="49FA0B31" w14:textId="77777777" w:rsidTr="001F351F">
              <w:tc>
                <w:tcPr>
                  <w:tcW w:w="1531" w:type="dxa"/>
                </w:tcPr>
                <w:p w14:paraId="6300A5B8" w14:textId="5EBB090D" w:rsidR="007D3AC9" w:rsidRDefault="007D3AC9" w:rsidP="00E06862">
                  <w:pPr>
                    <w:framePr w:hSpace="141" w:wrap="around" w:vAnchor="text" w:hAnchor="margin" w:y="506"/>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Haus</w:t>
                  </w:r>
                </w:p>
              </w:tc>
              <w:tc>
                <w:tcPr>
                  <w:tcW w:w="4592" w:type="dxa"/>
                </w:tcPr>
                <w:p w14:paraId="2AE262EE" w14:textId="36FD7B4C" w:rsidR="007D3AC9" w:rsidRDefault="009830A8" w:rsidP="00E06862">
                  <w:pPr>
                    <w:framePr w:hSpace="141" w:wrap="around" w:vAnchor="text" w:hAnchor="margin" w:y="506"/>
                    <w:spacing w:before="120" w:line="276" w:lineRule="auto"/>
                    <w:rPr>
                      <w:rFonts w:ascii="Calibri" w:eastAsia="Calibri" w:hAnsi="Calibri" w:cs="Arial"/>
                      <w:sz w:val="22"/>
                      <w:szCs w:val="22"/>
                      <w:lang w:val="de-AT" w:eastAsia="en-US"/>
                    </w:rPr>
                  </w:pPr>
                  <w:bookmarkStart w:id="8" w:name="_Hlk45718177"/>
                  <w:r>
                    <w:rPr>
                      <w:rFonts w:ascii="Calibri" w:eastAsia="Calibri" w:hAnsi="Calibri" w:cs="Arial"/>
                      <w:sz w:val="22"/>
                      <w:szCs w:val="22"/>
                      <w:lang w:val="de-AT" w:eastAsia="en-US"/>
                    </w:rPr>
                    <w:t>D</w:t>
                  </w:r>
                  <w:r w:rsidR="007D3AC9" w:rsidRPr="001F351F">
                    <w:rPr>
                      <w:rFonts w:ascii="Calibri" w:eastAsia="Calibri" w:hAnsi="Calibri" w:cs="Arial"/>
                      <w:sz w:val="22"/>
                      <w:szCs w:val="22"/>
                      <w:lang w:val="de-AT" w:eastAsia="en-US"/>
                    </w:rPr>
                    <w:t>ie Geräte warten ständig auf das Schüsselwort (hey siri, Alexa, hey google,…), sind also immer aktiv</w:t>
                  </w:r>
                  <w:bookmarkEnd w:id="8"/>
                  <w:r w:rsidR="00E06862">
                    <w:rPr>
                      <w:rFonts w:ascii="Calibri" w:eastAsia="Calibri" w:hAnsi="Calibri" w:cs="Arial"/>
                      <w:sz w:val="22"/>
                      <w:szCs w:val="22"/>
                      <w:lang w:val="de-AT" w:eastAsia="en-US"/>
                    </w:rPr>
                    <w:t>.</w:t>
                  </w:r>
                </w:p>
              </w:tc>
            </w:tr>
            <w:tr w:rsidR="007D3AC9" w14:paraId="7C2F1765" w14:textId="77777777" w:rsidTr="001F351F">
              <w:tc>
                <w:tcPr>
                  <w:tcW w:w="1531" w:type="dxa"/>
                </w:tcPr>
                <w:p w14:paraId="188C42A0" w14:textId="13499B9F" w:rsidR="007D3AC9" w:rsidRDefault="007D3AC9" w:rsidP="00E06862">
                  <w:pPr>
                    <w:framePr w:hSpace="141" w:wrap="around" w:vAnchor="text" w:hAnchor="margin" w:y="506"/>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Mi</w:t>
                  </w:r>
                  <w:r w:rsidR="00E06862">
                    <w:rPr>
                      <w:rFonts w:ascii="Calibri" w:eastAsia="Calibri" w:hAnsi="Calibri" w:cs="Arial"/>
                      <w:sz w:val="22"/>
                      <w:szCs w:val="22"/>
                      <w:lang w:val="de-AT" w:eastAsia="en-US"/>
                    </w:rPr>
                    <w:t>k</w:t>
                  </w:r>
                  <w:r>
                    <w:rPr>
                      <w:rFonts w:ascii="Calibri" w:eastAsia="Calibri" w:hAnsi="Calibri" w:cs="Arial"/>
                      <w:sz w:val="22"/>
                      <w:szCs w:val="22"/>
                      <w:lang w:val="de-AT" w:eastAsia="en-US"/>
                    </w:rPr>
                    <w:t>ro</w:t>
                  </w:r>
                  <w:r w:rsidR="00E06862">
                    <w:rPr>
                      <w:rFonts w:ascii="Calibri" w:eastAsia="Calibri" w:hAnsi="Calibri" w:cs="Arial"/>
                      <w:sz w:val="22"/>
                      <w:szCs w:val="22"/>
                      <w:lang w:val="de-AT" w:eastAsia="en-US"/>
                    </w:rPr>
                    <w:t>f</w:t>
                  </w:r>
                  <w:r>
                    <w:rPr>
                      <w:rFonts w:ascii="Calibri" w:eastAsia="Calibri" w:hAnsi="Calibri" w:cs="Arial"/>
                      <w:sz w:val="22"/>
                      <w:szCs w:val="22"/>
                      <w:lang w:val="de-AT" w:eastAsia="en-US"/>
                    </w:rPr>
                    <w:t>on</w:t>
                  </w:r>
                </w:p>
              </w:tc>
              <w:tc>
                <w:tcPr>
                  <w:tcW w:w="4592" w:type="dxa"/>
                </w:tcPr>
                <w:p w14:paraId="57E4B636" w14:textId="356FDDEA" w:rsidR="007D3AC9" w:rsidRPr="001F351F" w:rsidRDefault="009830A8" w:rsidP="00E06862">
                  <w:pPr>
                    <w:framePr w:hSpace="141" w:wrap="around" w:vAnchor="text" w:hAnchor="margin" w:y="506"/>
                    <w:spacing w:before="120" w:line="276" w:lineRule="auto"/>
                    <w:rPr>
                      <w:rFonts w:ascii="Calibri" w:eastAsia="Calibri" w:hAnsi="Calibri" w:cs="Arial"/>
                      <w:sz w:val="22"/>
                      <w:szCs w:val="22"/>
                      <w:lang w:val="de-AT" w:eastAsia="en-US"/>
                    </w:rPr>
                  </w:pPr>
                  <w:bookmarkStart w:id="9" w:name="_Hlk45718247"/>
                  <w:r>
                    <w:rPr>
                      <w:rFonts w:ascii="Calibri" w:eastAsia="Calibri" w:hAnsi="Calibri" w:cs="Arial"/>
                      <w:sz w:val="22"/>
                      <w:szCs w:val="22"/>
                      <w:lang w:val="de-AT" w:eastAsia="en-US"/>
                    </w:rPr>
                    <w:t>S</w:t>
                  </w:r>
                  <w:r w:rsidR="007D3AC9" w:rsidRPr="001F351F">
                    <w:rPr>
                      <w:rFonts w:ascii="Calibri" w:eastAsia="Calibri" w:hAnsi="Calibri" w:cs="Arial"/>
                      <w:sz w:val="22"/>
                      <w:szCs w:val="22"/>
                      <w:lang w:val="de-AT" w:eastAsia="en-US"/>
                    </w:rPr>
                    <w:t xml:space="preserve">obald das Schlüsselwort erkannt wird, zeichnet der Sprachassistent alle weiteren Wörter auf </w:t>
                  </w:r>
                  <w:bookmarkEnd w:id="9"/>
                  <w:r w:rsidR="00E06862">
                    <w:rPr>
                      <w:rFonts w:ascii="Calibri" w:eastAsia="Calibri" w:hAnsi="Calibri" w:cs="Arial"/>
                      <w:sz w:val="22"/>
                      <w:szCs w:val="22"/>
                      <w:lang w:val="de-AT" w:eastAsia="en-US"/>
                    </w:rPr>
                    <w:t>.</w:t>
                  </w:r>
                </w:p>
              </w:tc>
            </w:tr>
            <w:tr w:rsidR="007D3AC9" w14:paraId="1E342662" w14:textId="77777777" w:rsidTr="001F351F">
              <w:tc>
                <w:tcPr>
                  <w:tcW w:w="1531" w:type="dxa"/>
                </w:tcPr>
                <w:p w14:paraId="35A17F78" w14:textId="6AE7CF4E" w:rsidR="007D3AC9" w:rsidRDefault="007D3AC9" w:rsidP="00E06862">
                  <w:pPr>
                    <w:framePr w:hSpace="141" w:wrap="around" w:vAnchor="text" w:hAnchor="margin" w:y="506"/>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WLAN-Symbol</w:t>
                  </w:r>
                </w:p>
              </w:tc>
              <w:tc>
                <w:tcPr>
                  <w:tcW w:w="4592" w:type="dxa"/>
                </w:tcPr>
                <w:p w14:paraId="0FA3E927" w14:textId="1F427012" w:rsidR="007D3AC9" w:rsidRDefault="009830A8" w:rsidP="00E06862">
                  <w:pPr>
                    <w:framePr w:hSpace="141" w:wrap="around" w:vAnchor="text" w:hAnchor="margin" w:y="506"/>
                    <w:spacing w:before="120" w:line="276" w:lineRule="auto"/>
                    <w:rPr>
                      <w:rFonts w:ascii="Calibri" w:eastAsia="Calibri" w:hAnsi="Calibri" w:cs="Arial"/>
                      <w:sz w:val="22"/>
                      <w:szCs w:val="22"/>
                      <w:lang w:val="de-AT" w:eastAsia="en-US"/>
                    </w:rPr>
                  </w:pPr>
                  <w:bookmarkStart w:id="10" w:name="_Hlk45718270"/>
                  <w:r>
                    <w:rPr>
                      <w:rFonts w:ascii="Calibri" w:eastAsia="Calibri" w:hAnsi="Calibri" w:cs="Arial"/>
                      <w:sz w:val="22"/>
                      <w:szCs w:val="22"/>
                      <w:lang w:val="de-AT" w:eastAsia="en-US"/>
                    </w:rPr>
                    <w:t>D</w:t>
                  </w:r>
                  <w:r w:rsidR="007D3AC9" w:rsidRPr="001F351F">
                    <w:rPr>
                      <w:rFonts w:ascii="Calibri" w:eastAsia="Calibri" w:hAnsi="Calibri" w:cs="Arial"/>
                      <w:sz w:val="22"/>
                      <w:szCs w:val="22"/>
                      <w:lang w:val="de-AT" w:eastAsia="en-US"/>
                    </w:rPr>
                    <w:t>ie Daten werden zum Hersteller geschickt</w:t>
                  </w:r>
                  <w:r w:rsidR="007D3AC9">
                    <w:rPr>
                      <w:rFonts w:ascii="Calibri" w:eastAsia="Calibri" w:hAnsi="Calibri" w:cs="Arial"/>
                      <w:sz w:val="22"/>
                      <w:szCs w:val="22"/>
                      <w:lang w:val="de-AT" w:eastAsia="en-US"/>
                    </w:rPr>
                    <w:t>. Anschließend wird</w:t>
                  </w:r>
                  <w:r w:rsidR="007D3AC9" w:rsidRPr="001F351F">
                    <w:rPr>
                      <w:rFonts w:ascii="Calibri" w:eastAsia="Calibri" w:hAnsi="Calibri" w:cs="Arial"/>
                      <w:sz w:val="22"/>
                      <w:szCs w:val="22"/>
                      <w:lang w:val="de-AT" w:eastAsia="en-US"/>
                    </w:rPr>
                    <w:t xml:space="preserve"> eine Antwort an den Sprachassistenten zurückges</w:t>
                  </w:r>
                  <w:bookmarkEnd w:id="10"/>
                  <w:r w:rsidR="007D3AC9">
                    <w:rPr>
                      <w:rFonts w:ascii="Calibri" w:eastAsia="Calibri" w:hAnsi="Calibri" w:cs="Arial"/>
                      <w:sz w:val="22"/>
                      <w:szCs w:val="22"/>
                      <w:lang w:val="de-AT" w:eastAsia="en-US"/>
                    </w:rPr>
                    <w:t>endet.</w:t>
                  </w:r>
                </w:p>
              </w:tc>
            </w:tr>
            <w:tr w:rsidR="007D3AC9" w14:paraId="0CFC28B0" w14:textId="77777777" w:rsidTr="001F351F">
              <w:tc>
                <w:tcPr>
                  <w:tcW w:w="1531" w:type="dxa"/>
                </w:tcPr>
                <w:p w14:paraId="643699B5" w14:textId="6A8C4B35" w:rsidR="007D3AC9" w:rsidRDefault="007D3AC9" w:rsidP="00E06862">
                  <w:pPr>
                    <w:framePr w:hSpace="141" w:wrap="around" w:vAnchor="text" w:hAnchor="margin" w:y="506"/>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Server </w:t>
                  </w:r>
                </w:p>
              </w:tc>
              <w:tc>
                <w:tcPr>
                  <w:tcW w:w="4592" w:type="dxa"/>
                </w:tcPr>
                <w:p w14:paraId="1DB39231" w14:textId="63EAC35C" w:rsidR="007D3AC9" w:rsidRDefault="009830A8" w:rsidP="00E06862">
                  <w:pPr>
                    <w:framePr w:hSpace="141" w:wrap="around" w:vAnchor="text" w:hAnchor="margin" w:y="506"/>
                    <w:spacing w:before="120" w:line="276" w:lineRule="auto"/>
                    <w:rPr>
                      <w:rFonts w:ascii="Calibri" w:eastAsia="Calibri" w:hAnsi="Calibri" w:cs="Arial"/>
                      <w:sz w:val="22"/>
                      <w:szCs w:val="22"/>
                      <w:lang w:val="de-AT" w:eastAsia="en-US"/>
                    </w:rPr>
                  </w:pPr>
                  <w:bookmarkStart w:id="11" w:name="_Hlk45718300"/>
                  <w:r>
                    <w:rPr>
                      <w:rFonts w:ascii="Calibri" w:eastAsia="Calibri" w:hAnsi="Calibri" w:cs="Arial"/>
                      <w:sz w:val="22"/>
                      <w:szCs w:val="22"/>
                      <w:lang w:val="de-AT" w:eastAsia="en-US"/>
                    </w:rPr>
                    <w:t>B</w:t>
                  </w:r>
                  <w:r w:rsidR="007D3AC9" w:rsidRPr="001F351F">
                    <w:rPr>
                      <w:rFonts w:ascii="Calibri" w:eastAsia="Calibri" w:hAnsi="Calibri" w:cs="Arial"/>
                      <w:sz w:val="22"/>
                      <w:szCs w:val="22"/>
                      <w:lang w:val="de-AT" w:eastAsia="en-US"/>
                    </w:rPr>
                    <w:t>eim Herstellerserver werden die Daten ausgewertet und genutzt</w:t>
                  </w:r>
                  <w:bookmarkEnd w:id="11"/>
                </w:p>
              </w:tc>
            </w:tr>
          </w:tbl>
          <w:p w14:paraId="1B8D244C" w14:textId="60F08315" w:rsidR="007D3AC9" w:rsidRDefault="007D3AC9" w:rsidP="001F351F">
            <w:pPr>
              <w:spacing w:before="120" w:line="276" w:lineRule="auto"/>
              <w:rPr>
                <w:rFonts w:ascii="Calibri" w:eastAsia="Calibri" w:hAnsi="Calibri" w:cs="Arial"/>
                <w:sz w:val="22"/>
                <w:szCs w:val="22"/>
                <w:lang w:val="de-AT" w:eastAsia="en-US"/>
              </w:rPr>
            </w:pPr>
          </w:p>
        </w:tc>
        <w:tc>
          <w:tcPr>
            <w:tcW w:w="2871" w:type="dxa"/>
          </w:tcPr>
          <w:p w14:paraId="1A4A2A07" w14:textId="72D5789B" w:rsidR="007D3AC9" w:rsidRPr="00C05FD5" w:rsidRDefault="00AA7AC8" w:rsidP="00D4123E">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83845287"/>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Einzelarbeit </w:t>
            </w:r>
          </w:p>
          <w:p w14:paraId="2A3B1AE6" w14:textId="22A8A24F"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31054999"/>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Partneraktivität </w:t>
            </w:r>
          </w:p>
          <w:p w14:paraId="3883A08E"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0220991"/>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Kleingruppenarbeit</w:t>
            </w:r>
          </w:p>
          <w:p w14:paraId="2CB32780" w14:textId="2C808F41" w:rsidR="007D3AC9" w:rsidRPr="00C05FD5" w:rsidRDefault="00AA7AC8" w:rsidP="00D4123E">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64994341"/>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Plenum</w:t>
            </w:r>
          </w:p>
          <w:p w14:paraId="10B63607" w14:textId="77777777" w:rsidR="007D3AC9" w:rsidRDefault="007D3AC9" w:rsidP="00D4123E">
            <w:pPr>
              <w:spacing w:before="120" w:line="276" w:lineRule="auto"/>
              <w:ind w:left="312" w:hanging="312"/>
              <w:rPr>
                <w:rFonts w:ascii="MS Gothic" w:eastAsia="MS Gothic" w:hAnsi="MS Gothic" w:cs="MS Gothic"/>
                <w:color w:val="993366"/>
              </w:rPr>
            </w:pPr>
          </w:p>
        </w:tc>
        <w:tc>
          <w:tcPr>
            <w:tcW w:w="2919" w:type="dxa"/>
            <w:shd w:val="clear" w:color="auto" w:fill="auto"/>
          </w:tcPr>
          <w:p w14:paraId="0FD80D21" w14:textId="77777777" w:rsidR="007D3AC9" w:rsidRPr="00C05FD5" w:rsidRDefault="00AA7AC8" w:rsidP="00D4123E">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37044976"/>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Kursraum</w:t>
            </w:r>
          </w:p>
          <w:p w14:paraId="6E7C77A3"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460024963"/>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Wald/Wiese/Hof</w:t>
            </w:r>
          </w:p>
          <w:p w14:paraId="3806A173" w14:textId="77777777" w:rsidR="007D3AC9" w:rsidRPr="00C05FD5" w:rsidRDefault="00AA7AC8" w:rsidP="00D4123E">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95645766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Exkursion </w:t>
            </w:r>
          </w:p>
          <w:p w14:paraId="716C8EB8"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97052526"/>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Selbststudium zu Hause</w:t>
            </w:r>
          </w:p>
          <w:p w14:paraId="6CAC0FCB" w14:textId="77777777" w:rsidR="007D3AC9" w:rsidRPr="00C05FD5" w:rsidRDefault="00AA7AC8" w:rsidP="00D4123E">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903797065"/>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sidRPr="00C05FD5">
              <w:rPr>
                <w:rFonts w:ascii="Calibri" w:hAnsi="Calibri" w:cs="Arial"/>
                <w:bCs/>
                <w:sz w:val="22"/>
                <w:szCs w:val="22"/>
                <w:lang w:val="de-AT" w:eastAsia="de-AT"/>
              </w:rPr>
              <w:t>S</w:t>
            </w:r>
            <w:r w:rsidR="007D3AC9" w:rsidRPr="00C05FD5">
              <w:rPr>
                <w:rFonts w:ascii="Calibri" w:hAnsi="Calibri" w:cs="Arial"/>
                <w:sz w:val="22"/>
                <w:szCs w:val="22"/>
                <w:lang w:val="de-AT" w:eastAsia="de-AT"/>
              </w:rPr>
              <w:t>onstiges, und zwar…</w:t>
            </w:r>
          </w:p>
          <w:p w14:paraId="394369C8" w14:textId="77777777" w:rsidR="007D3AC9" w:rsidRDefault="007D3AC9" w:rsidP="00D4123E">
            <w:pPr>
              <w:spacing w:before="120" w:line="276" w:lineRule="auto"/>
              <w:ind w:left="312" w:hanging="312"/>
              <w:rPr>
                <w:rFonts w:ascii="MS Gothic" w:eastAsia="MS Gothic" w:hAnsi="MS Gothic" w:cs="MS Gothic"/>
                <w:color w:val="993366"/>
              </w:rPr>
            </w:pPr>
          </w:p>
        </w:tc>
        <w:tc>
          <w:tcPr>
            <w:tcW w:w="2859" w:type="dxa"/>
          </w:tcPr>
          <w:p w14:paraId="14226253" w14:textId="77777777" w:rsidR="007D3AC9" w:rsidRPr="00C05FD5" w:rsidRDefault="00AA7AC8" w:rsidP="00D4123E">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70459181"/>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Flipchart</w:t>
            </w:r>
          </w:p>
          <w:p w14:paraId="19F16D32" w14:textId="7147E120" w:rsidR="007D3AC9" w:rsidRDefault="00AA7AC8" w:rsidP="00C41C6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87225838"/>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Kärtche</w:t>
            </w:r>
            <w:r w:rsidR="00985B85">
              <w:rPr>
                <w:rFonts w:ascii="Calibri" w:hAnsi="Calibri" w:cs="Arial"/>
                <w:bCs/>
                <w:sz w:val="22"/>
                <w:szCs w:val="22"/>
                <w:lang w:val="de-AT" w:eastAsia="de-AT"/>
              </w:rPr>
              <w:t>n</w:t>
            </w:r>
          </w:p>
          <w:p w14:paraId="00BCF98A"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06032579"/>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Arbeitsblätter</w:t>
            </w:r>
          </w:p>
          <w:p w14:paraId="6CBDD8DB"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36467309"/>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Computer</w:t>
            </w:r>
          </w:p>
          <w:p w14:paraId="4A352C77" w14:textId="77777777" w:rsidR="007D3AC9" w:rsidRPr="00C05FD5" w:rsidRDefault="00AA7AC8" w:rsidP="00D4123E">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45240312"/>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Smartphones </w:t>
            </w:r>
          </w:p>
          <w:p w14:paraId="74F7AD9D" w14:textId="77777777" w:rsidR="007D3AC9" w:rsidRPr="00C05FD5" w:rsidRDefault="00AA7AC8" w:rsidP="00D4123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479915316"/>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Kopfhörer </w:t>
            </w:r>
          </w:p>
          <w:p w14:paraId="5CCC5ED0" w14:textId="77777777" w:rsidR="007D3AC9" w:rsidRPr="00C05FD5" w:rsidRDefault="00AA7AC8" w:rsidP="00D4123E">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85932025"/>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Pr>
                <w:rFonts w:ascii="Calibri" w:hAnsi="Calibri" w:cs="Arial"/>
                <w:bCs/>
                <w:sz w:val="22"/>
                <w:szCs w:val="22"/>
                <w:lang w:val="de-AT" w:eastAsia="de-AT"/>
              </w:rPr>
              <w:t>Internetzugang</w:t>
            </w:r>
          </w:p>
          <w:p w14:paraId="6A3E032F" w14:textId="77777777" w:rsidR="007D3AC9" w:rsidRDefault="007D3AC9" w:rsidP="00D4123E">
            <w:pPr>
              <w:spacing w:before="120" w:line="276" w:lineRule="auto"/>
              <w:ind w:left="312" w:hanging="312"/>
              <w:rPr>
                <w:rFonts w:ascii="MS Gothic" w:eastAsia="MS Gothic" w:hAnsi="MS Gothic" w:cs="MS Gothic"/>
                <w:color w:val="993366"/>
              </w:rPr>
            </w:pPr>
          </w:p>
        </w:tc>
      </w:tr>
      <w:tr w:rsidR="007D3AC9" w:rsidRPr="00442D3C" w14:paraId="5EA82254" w14:textId="77777777" w:rsidTr="00DB7AE5">
        <w:trPr>
          <w:cantSplit/>
          <w:trHeight w:val="580"/>
        </w:trPr>
        <w:tc>
          <w:tcPr>
            <w:tcW w:w="567" w:type="dxa"/>
            <w:vMerge/>
          </w:tcPr>
          <w:p w14:paraId="737740D3" w14:textId="77777777" w:rsidR="007D3AC9" w:rsidRPr="00FC74AD" w:rsidRDefault="007D3AC9" w:rsidP="00597830">
            <w:pPr>
              <w:spacing w:before="120" w:line="276" w:lineRule="auto"/>
              <w:rPr>
                <w:rFonts w:ascii="Calibri" w:eastAsia="Calibri" w:hAnsi="Calibri" w:cs="Arial"/>
                <w:bCs/>
                <w:sz w:val="22"/>
                <w:szCs w:val="22"/>
                <w:lang w:val="de-AT" w:eastAsia="en-US"/>
              </w:rPr>
            </w:pPr>
          </w:p>
        </w:tc>
        <w:tc>
          <w:tcPr>
            <w:tcW w:w="1417" w:type="dxa"/>
            <w:shd w:val="clear" w:color="auto" w:fill="auto"/>
          </w:tcPr>
          <w:p w14:paraId="5DC671C9" w14:textId="40D982AF" w:rsidR="007D3AC9" w:rsidRDefault="007D3AC9" w:rsidP="00597830">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10</w:t>
            </w:r>
          </w:p>
        </w:tc>
        <w:tc>
          <w:tcPr>
            <w:tcW w:w="1843" w:type="dxa"/>
            <w:shd w:val="clear" w:color="auto" w:fill="auto"/>
          </w:tcPr>
          <w:p w14:paraId="21081C90" w14:textId="60CB5642" w:rsidR="007D3AC9" w:rsidRDefault="007D3AC9" w:rsidP="00597830">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Quiz</w:t>
            </w:r>
          </w:p>
        </w:tc>
        <w:tc>
          <w:tcPr>
            <w:tcW w:w="6628" w:type="dxa"/>
            <w:shd w:val="clear" w:color="auto" w:fill="auto"/>
          </w:tcPr>
          <w:p w14:paraId="0428A219" w14:textId="2FF6E7E6" w:rsidR="005127E7" w:rsidRDefault="007D3AC9" w:rsidP="00597830">
            <w:pPr>
              <w:spacing w:before="120" w:line="276" w:lineRule="auto"/>
              <w:rPr>
                <w:rFonts w:asciiTheme="minorHAnsi" w:eastAsia="Calibri" w:hAnsiTheme="minorHAnsi" w:cstheme="minorHAnsi"/>
                <w:b/>
                <w:bCs/>
                <w:color w:val="0000FF"/>
                <w:sz w:val="22"/>
                <w:szCs w:val="22"/>
                <w:u w:val="single"/>
              </w:rPr>
            </w:pPr>
            <w:r w:rsidRPr="00597830">
              <w:rPr>
                <w:rFonts w:ascii="Calibri" w:eastAsia="Calibri" w:hAnsi="Calibri" w:cs="Arial"/>
                <w:sz w:val="22"/>
                <w:szCs w:val="22"/>
                <w:lang w:val="de-AT" w:eastAsia="en-US"/>
              </w:rPr>
              <w:t xml:space="preserve">Zum Abschluss lösen die </w:t>
            </w:r>
            <w:r w:rsidR="00985B85">
              <w:rPr>
                <w:rFonts w:ascii="Calibri" w:eastAsia="Calibri" w:hAnsi="Calibri" w:cs="Arial"/>
                <w:sz w:val="22"/>
                <w:szCs w:val="22"/>
                <w:lang w:val="de-AT" w:eastAsia="en-US"/>
              </w:rPr>
              <w:t>TeilnehmerInnen</w:t>
            </w:r>
            <w:r w:rsidRPr="00597830">
              <w:rPr>
                <w:rFonts w:ascii="Calibri" w:eastAsia="Calibri" w:hAnsi="Calibri" w:cs="Arial"/>
                <w:sz w:val="22"/>
                <w:szCs w:val="22"/>
                <w:lang w:val="de-AT" w:eastAsia="en-US"/>
              </w:rPr>
              <w:t xml:space="preserve"> ein kleines Online-Kreuzworträtsel. Das kann wahlweise als Partnerarbeit oder in Kleingruppen vor Ort gelöst werden oder in Einzelarbeit als Selbststudium zu Hause: </w:t>
            </w:r>
            <w:hyperlink r:id="rId24" w:history="1">
              <w:r w:rsidR="005127E7" w:rsidRPr="00DE0169">
                <w:rPr>
                  <w:rStyle w:val="Hyperlink"/>
                  <w:rFonts w:asciiTheme="minorHAnsi" w:eastAsia="Calibri" w:hAnsiTheme="minorHAnsi" w:cstheme="minorHAnsi"/>
                  <w:b/>
                  <w:bCs/>
                  <w:sz w:val="22"/>
                  <w:szCs w:val="22"/>
                </w:rPr>
                <w:t>https://learningapps.org/view7791649</w:t>
              </w:r>
            </w:hyperlink>
          </w:p>
          <w:p w14:paraId="559091CF" w14:textId="3481D97F" w:rsidR="005127E7" w:rsidRPr="005127E7" w:rsidRDefault="005127E7" w:rsidP="005127E7">
            <w:pPr>
              <w:spacing w:before="120" w:line="276" w:lineRule="auto"/>
              <w:rPr>
                <w:rFonts w:eastAsia="Calibri"/>
                <w:sz w:val="22"/>
                <w:szCs w:val="22"/>
              </w:rPr>
            </w:pPr>
            <w:r w:rsidRPr="005127E7">
              <w:rPr>
                <w:rFonts w:asciiTheme="minorHAnsi" w:eastAsia="Calibri" w:hAnsiTheme="minorHAnsi" w:cstheme="minorHAnsi"/>
                <w:sz w:val="22"/>
                <w:szCs w:val="22"/>
              </w:rPr>
              <w:t xml:space="preserve">Quelle: </w:t>
            </w:r>
            <w:hyperlink r:id="rId25" w:history="1">
              <w:r w:rsidR="00E06862" w:rsidRPr="00E06862">
                <w:rPr>
                  <w:rStyle w:val="Hyperlink"/>
                  <w:rFonts w:asciiTheme="minorHAnsi" w:eastAsia="Calibri" w:hAnsiTheme="minorHAnsi" w:cstheme="minorHAnsi"/>
                  <w:b/>
                  <w:bCs/>
                  <w:sz w:val="22"/>
                  <w:szCs w:val="22"/>
                </w:rPr>
                <w:t>www.klicksafe.de</w:t>
              </w:r>
            </w:hyperlink>
            <w:r w:rsidR="00E06862">
              <w:rPr>
                <w:rFonts w:eastAsia="Calibri"/>
                <w:sz w:val="22"/>
                <w:szCs w:val="22"/>
              </w:rPr>
              <w:t xml:space="preserve"> </w:t>
            </w:r>
          </w:p>
          <w:p w14:paraId="4F3C9368" w14:textId="3FA5B2E4" w:rsidR="005127E7" w:rsidRPr="00597830" w:rsidRDefault="00E06862" w:rsidP="00E06862">
            <w:pPr>
              <w:spacing w:before="120" w:line="276" w:lineRule="auto"/>
              <w:rPr>
                <w:rFonts w:eastAsia="Calibri"/>
                <w:color w:val="0000FF"/>
                <w:sz w:val="22"/>
                <w:szCs w:val="22"/>
                <w:u w:val="single"/>
              </w:rPr>
            </w:pPr>
            <w:r w:rsidRPr="00E06862">
              <w:rPr>
                <w:rFonts w:ascii="Calibri" w:eastAsia="Calibri" w:hAnsi="Calibri" w:cs="Arial"/>
                <w:sz w:val="22"/>
                <w:szCs w:val="22"/>
                <w:lang w:val="de-AT" w:eastAsia="en-US"/>
              </w:rPr>
              <w:t>Wer</w:t>
            </w:r>
            <w:r>
              <w:rPr>
                <w:rFonts w:ascii="Calibri" w:eastAsia="Calibri" w:hAnsi="Calibri" w:cs="Arial"/>
                <w:sz w:val="22"/>
                <w:szCs w:val="22"/>
                <w:lang w:val="de-AT" w:eastAsia="en-US"/>
              </w:rPr>
              <w:t xml:space="preserve"> tiefer in das Thema einsteigen möchte, dem sei die Seite </w:t>
            </w:r>
            <w:hyperlink r:id="rId26" w:history="1">
              <w:r w:rsidRPr="00B42384">
                <w:rPr>
                  <w:rStyle w:val="Hyperlink"/>
                  <w:rFonts w:ascii="Calibri" w:eastAsia="Calibri" w:hAnsi="Calibri" w:cs="Arial"/>
                  <w:sz w:val="22"/>
                  <w:szCs w:val="22"/>
                  <w:lang w:val="de-AT" w:eastAsia="en-US"/>
                </w:rPr>
                <w:t>www.klicksafe.de</w:t>
              </w:r>
            </w:hyperlink>
            <w:r>
              <w:rPr>
                <w:rFonts w:ascii="Calibri" w:eastAsia="Calibri" w:hAnsi="Calibri" w:cs="Arial"/>
                <w:sz w:val="22"/>
                <w:szCs w:val="22"/>
                <w:lang w:val="de-AT" w:eastAsia="en-US"/>
              </w:rPr>
              <w:t xml:space="preserve"> empfohlen!</w:t>
            </w:r>
          </w:p>
        </w:tc>
        <w:tc>
          <w:tcPr>
            <w:tcW w:w="2871" w:type="dxa"/>
          </w:tcPr>
          <w:p w14:paraId="587B335A" w14:textId="77777777" w:rsidR="007D3AC9" w:rsidRPr="00C05FD5" w:rsidRDefault="00AA7AC8" w:rsidP="00597830">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77223305"/>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Einzelarbeit </w:t>
            </w:r>
          </w:p>
          <w:p w14:paraId="096DE854" w14:textId="77777777" w:rsidR="007D3AC9" w:rsidRPr="00C05FD5" w:rsidRDefault="00AA7AC8" w:rsidP="00597830">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70752093"/>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Partneraktivität </w:t>
            </w:r>
          </w:p>
          <w:p w14:paraId="58768FD1" w14:textId="77777777" w:rsidR="007D3AC9" w:rsidRPr="00C05FD5" w:rsidRDefault="00AA7AC8" w:rsidP="00597830">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479834271"/>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Kleingruppenarbeit</w:t>
            </w:r>
          </w:p>
          <w:p w14:paraId="577832B2" w14:textId="77777777" w:rsidR="007D3AC9" w:rsidRPr="00C05FD5" w:rsidRDefault="00AA7AC8" w:rsidP="00597830">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969860846"/>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Plenum</w:t>
            </w:r>
          </w:p>
          <w:p w14:paraId="61EFE77A" w14:textId="77777777" w:rsidR="007D3AC9" w:rsidRDefault="007D3AC9" w:rsidP="00597830">
            <w:pPr>
              <w:spacing w:before="120" w:line="276" w:lineRule="auto"/>
              <w:ind w:left="312" w:hanging="312"/>
              <w:rPr>
                <w:rFonts w:ascii="MS Gothic" w:eastAsia="MS Gothic" w:hAnsi="MS Gothic" w:cs="MS Gothic"/>
                <w:color w:val="993366"/>
              </w:rPr>
            </w:pPr>
          </w:p>
        </w:tc>
        <w:tc>
          <w:tcPr>
            <w:tcW w:w="2919" w:type="dxa"/>
            <w:shd w:val="clear" w:color="auto" w:fill="auto"/>
          </w:tcPr>
          <w:p w14:paraId="7F750222" w14:textId="77777777" w:rsidR="007D3AC9" w:rsidRPr="00C05FD5" w:rsidRDefault="00AA7AC8" w:rsidP="00597830">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09280475"/>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Kursraum</w:t>
            </w:r>
          </w:p>
          <w:p w14:paraId="46DFDACC" w14:textId="77777777" w:rsidR="007D3AC9" w:rsidRPr="00C05FD5" w:rsidRDefault="00AA7AC8" w:rsidP="00597830">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09518396"/>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Wald/Wiese/Hof</w:t>
            </w:r>
          </w:p>
          <w:p w14:paraId="14D9951C" w14:textId="77777777" w:rsidR="007D3AC9" w:rsidRPr="00C05FD5" w:rsidRDefault="00AA7AC8" w:rsidP="00597830">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035724118"/>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Exkursion </w:t>
            </w:r>
          </w:p>
          <w:p w14:paraId="7A3A1435" w14:textId="37A5A05D" w:rsidR="007D3AC9" w:rsidRPr="00C05FD5" w:rsidRDefault="00AA7AC8" w:rsidP="00597830">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88191723"/>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Selbststudium zu Hause</w:t>
            </w:r>
          </w:p>
          <w:p w14:paraId="4B902656" w14:textId="2ADB626F" w:rsidR="007D3AC9" w:rsidRPr="00597830" w:rsidRDefault="00AA7AC8" w:rsidP="00597830">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416082358"/>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sidRPr="00C05FD5">
              <w:rPr>
                <w:rFonts w:ascii="Calibri" w:hAnsi="Calibri" w:cs="Arial"/>
                <w:bCs/>
                <w:sz w:val="22"/>
                <w:szCs w:val="22"/>
                <w:lang w:val="de-AT" w:eastAsia="de-AT"/>
              </w:rPr>
              <w:t>S</w:t>
            </w:r>
            <w:r w:rsidR="007D3AC9" w:rsidRPr="00C05FD5">
              <w:rPr>
                <w:rFonts w:ascii="Calibri" w:hAnsi="Calibri" w:cs="Arial"/>
                <w:sz w:val="22"/>
                <w:szCs w:val="22"/>
                <w:lang w:val="de-AT" w:eastAsia="de-AT"/>
              </w:rPr>
              <w:t>onstiges, und zwar…</w:t>
            </w:r>
          </w:p>
        </w:tc>
        <w:tc>
          <w:tcPr>
            <w:tcW w:w="2859" w:type="dxa"/>
          </w:tcPr>
          <w:p w14:paraId="5D94D351" w14:textId="77777777" w:rsidR="007D3AC9" w:rsidRPr="00C05FD5" w:rsidRDefault="00AA7AC8" w:rsidP="00597830">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3982721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Flipchart</w:t>
            </w:r>
          </w:p>
          <w:p w14:paraId="317BC144" w14:textId="6199A295" w:rsidR="007D3AC9" w:rsidRPr="00C05FD5" w:rsidRDefault="00AA7AC8" w:rsidP="00597830">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5317980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Kärtchen</w:t>
            </w:r>
          </w:p>
          <w:p w14:paraId="73B21B53" w14:textId="77777777" w:rsidR="007D3AC9" w:rsidRPr="00C05FD5" w:rsidRDefault="00AA7AC8" w:rsidP="00597830">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76348130"/>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Arbeitsblätter</w:t>
            </w:r>
          </w:p>
          <w:p w14:paraId="12CF4640" w14:textId="7BE43891" w:rsidR="007D3AC9" w:rsidRPr="00C05FD5" w:rsidRDefault="00AA7AC8" w:rsidP="00597830">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81847948"/>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Computer</w:t>
            </w:r>
          </w:p>
          <w:p w14:paraId="34C6CBE9" w14:textId="77777777" w:rsidR="007D3AC9" w:rsidRPr="00C05FD5" w:rsidRDefault="00AA7AC8" w:rsidP="00597830">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098558871"/>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sz w:val="22"/>
                <w:szCs w:val="22"/>
                <w:lang w:val="de-AT" w:eastAsia="de-AT"/>
              </w:rPr>
              <w:t xml:space="preserve">Smartphones </w:t>
            </w:r>
          </w:p>
          <w:p w14:paraId="49896822" w14:textId="77777777" w:rsidR="007D3AC9" w:rsidRPr="00C05FD5" w:rsidRDefault="00AA7AC8" w:rsidP="00597830">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75160913"/>
                <w14:checkbox>
                  <w14:checked w14:val="0"/>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ab/>
            </w:r>
            <w:r w:rsidR="007D3AC9" w:rsidRPr="00C05FD5">
              <w:rPr>
                <w:rFonts w:ascii="Calibri" w:hAnsi="Calibri" w:cs="Arial"/>
                <w:bCs/>
                <w:sz w:val="22"/>
                <w:szCs w:val="22"/>
                <w:lang w:val="de-AT" w:eastAsia="de-AT"/>
              </w:rPr>
              <w:t xml:space="preserve">Kopfhörer </w:t>
            </w:r>
          </w:p>
          <w:p w14:paraId="741B841C" w14:textId="644A8CDB" w:rsidR="007D3AC9" w:rsidRPr="00597830" w:rsidRDefault="00AA7AC8" w:rsidP="00597830">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242643606"/>
                <w14:checkbox>
                  <w14:checked w14:val="1"/>
                  <w14:checkedState w14:val="2612" w14:font="MS Gothic"/>
                  <w14:uncheckedState w14:val="2610" w14:font="MS Gothic"/>
                </w14:checkbox>
              </w:sdtPr>
              <w:sdtEndPr/>
              <w:sdtContent>
                <w:r w:rsidR="007D3AC9">
                  <w:rPr>
                    <w:rFonts w:ascii="MS Gothic" w:eastAsia="MS Gothic" w:hAnsi="MS Gothic" w:cs="MS Gothic" w:hint="eastAsia"/>
                    <w:color w:val="993366"/>
                  </w:rPr>
                  <w:t>☒</w:t>
                </w:r>
              </w:sdtContent>
            </w:sdt>
            <w:r w:rsidR="007D3AC9" w:rsidRPr="00C05FD5">
              <w:rPr>
                <w:rFonts w:ascii="Calibri" w:hAnsi="Calibri" w:cs="Arial"/>
                <w:b/>
                <w:color w:val="993366"/>
                <w:sz w:val="22"/>
                <w:szCs w:val="22"/>
                <w:lang w:val="de-AT" w:eastAsia="de-AT"/>
              </w:rPr>
              <w:t xml:space="preserve"> </w:t>
            </w:r>
            <w:r w:rsidR="007D3AC9">
              <w:rPr>
                <w:rFonts w:ascii="Calibri" w:hAnsi="Calibri" w:cs="Arial"/>
                <w:bCs/>
                <w:sz w:val="22"/>
                <w:szCs w:val="22"/>
                <w:lang w:val="de-AT" w:eastAsia="de-AT"/>
              </w:rPr>
              <w:t>Internetzugang</w:t>
            </w:r>
          </w:p>
        </w:tc>
      </w:tr>
    </w:tbl>
    <w:p w14:paraId="0A8F7F4D" w14:textId="5163C0D3" w:rsidR="00E94D51" w:rsidRPr="00AB107F" w:rsidRDefault="00E94D51" w:rsidP="00363218">
      <w:pPr>
        <w:pStyle w:val="Fuzeile"/>
        <w:tabs>
          <w:tab w:val="clear" w:pos="4536"/>
          <w:tab w:val="center" w:pos="4253"/>
          <w:tab w:val="left" w:pos="6816"/>
          <w:tab w:val="right" w:pos="14288"/>
        </w:tabs>
        <w:rPr>
          <w:rFonts w:ascii="Calibri" w:hAnsi="Calibri"/>
          <w:b/>
          <w:sz w:val="18"/>
          <w:szCs w:val="18"/>
          <w:lang w:val="de-AT"/>
        </w:rPr>
      </w:pPr>
    </w:p>
    <w:sectPr w:rsidR="00E94D51" w:rsidRPr="00AB107F" w:rsidSect="001331CD">
      <w:headerReference w:type="default" r:id="rId27"/>
      <w:footerReference w:type="even" r:id="rId28"/>
      <w:footerReference w:type="default" r:id="rId29"/>
      <w:headerReference w:type="first" r:id="rId30"/>
      <w:footerReference w:type="first" r:id="rId31"/>
      <w:pgSz w:w="23814" w:h="16839" w:orient="landscape" w:code="8"/>
      <w:pgMar w:top="1418" w:right="2410" w:bottom="1133" w:left="2157" w:header="102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44977" w14:textId="77777777" w:rsidR="00B20EB3" w:rsidRDefault="00B20EB3">
      <w:r>
        <w:separator/>
      </w:r>
    </w:p>
  </w:endnote>
  <w:endnote w:type="continuationSeparator" w:id="0">
    <w:p w14:paraId="2AE42D20" w14:textId="77777777" w:rsidR="00B20EB3" w:rsidRDefault="00B20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E733A" w14:textId="77777777" w:rsidR="00B20EB3" w:rsidRDefault="00B20EB3" w:rsidP="005E32B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0973823" w14:textId="77777777" w:rsidR="00B20EB3" w:rsidRDefault="00B20EB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5976E" w14:textId="097CB7E4" w:rsidR="00B20EB3" w:rsidRDefault="00B20EB3">
    <w:pPr>
      <w:pStyle w:val="Fuzeile"/>
      <w:jc w:val="right"/>
    </w:pPr>
    <w:r>
      <w:rPr>
        <w:noProof/>
      </w:rPr>
      <mc:AlternateContent>
        <mc:Choice Requires="wpg">
          <w:drawing>
            <wp:anchor distT="0" distB="0" distL="114300" distR="114300" simplePos="0" relativeHeight="251668992" behindDoc="0" locked="0" layoutInCell="1" allowOverlap="1" wp14:anchorId="0007D690" wp14:editId="3FAB76C2">
              <wp:simplePos x="0" y="0"/>
              <wp:positionH relativeFrom="page">
                <wp:align>center</wp:align>
              </wp:positionH>
              <wp:positionV relativeFrom="margin">
                <wp:posOffset>8303895</wp:posOffset>
              </wp:positionV>
              <wp:extent cx="5280660" cy="1387475"/>
              <wp:effectExtent l="0" t="0" r="0" b="3175"/>
              <wp:wrapNone/>
              <wp:docPr id="4" name="Gruppieren 4"/>
              <wp:cNvGraphicFramePr/>
              <a:graphic xmlns:a="http://schemas.openxmlformats.org/drawingml/2006/main">
                <a:graphicData uri="http://schemas.microsoft.com/office/word/2010/wordprocessingGroup">
                  <wpg:wgp>
                    <wpg:cNvGrpSpPr/>
                    <wpg:grpSpPr>
                      <a:xfrm>
                        <a:off x="0" y="0"/>
                        <a:ext cx="5280660" cy="1387475"/>
                        <a:chOff x="0" y="0"/>
                        <a:chExt cx="5280660" cy="1387475"/>
                      </a:xfrm>
                    </wpg:grpSpPr>
                    <pic:pic xmlns:pic="http://schemas.openxmlformats.org/drawingml/2006/picture">
                      <pic:nvPicPr>
                        <pic:cNvPr id="8" name="Grafik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9" name="Textfeld 2"/>
                      <wps:cNvSpPr txBox="1">
                        <a:spLocks noChangeArrowheads="1"/>
                      </wps:cNvSpPr>
                      <wps:spPr bwMode="auto">
                        <a:xfrm>
                          <a:off x="967740" y="1043940"/>
                          <a:ext cx="4312920" cy="343535"/>
                        </a:xfrm>
                        <a:prstGeom prst="rect">
                          <a:avLst/>
                        </a:prstGeom>
                        <a:noFill/>
                        <a:ln w="9525">
                          <a:noFill/>
                          <a:miter lim="800000"/>
                          <a:headEnd/>
                          <a:tailEnd/>
                        </a:ln>
                      </wps:spPr>
                      <wps:txbx>
                        <w:txbxContent>
                          <w:p w14:paraId="0A8C5AAC" w14:textId="0B2F977E" w:rsidR="00B20EB3" w:rsidRPr="001331CD" w:rsidRDefault="001331CD" w:rsidP="00A233BD">
                            <w:pPr>
                              <w:rPr>
                                <w:sz w:val="16"/>
                                <w:szCs w:val="16"/>
                              </w:rPr>
                            </w:pPr>
                            <w:r w:rsidRPr="001331CD">
                              <w:rPr>
                                <w:sz w:val="16"/>
                                <w:szCs w:val="16"/>
                              </w:rPr>
                              <w:t>Britta Ungermanns/</w:t>
                            </w:r>
                            <w:r w:rsidR="00B20EB3" w:rsidRPr="001331CD">
                              <w:rPr>
                                <w:sz w:val="16"/>
                                <w:szCs w:val="16"/>
                              </w:rPr>
                              <w:t>Verein für Bildung und Lernen</w:t>
                            </w:r>
                            <w:r w:rsidRPr="001331CD">
                              <w:rPr>
                                <w:sz w:val="16"/>
                                <w:szCs w:val="16"/>
                              </w:rPr>
                              <w:t xml:space="preserve"> (</w:t>
                            </w:r>
                            <w:hyperlink r:id="rId2" w:history="1">
                              <w:r w:rsidRPr="001331CD">
                                <w:rPr>
                                  <w:rStyle w:val="Hyperlink"/>
                                  <w:sz w:val="16"/>
                                  <w:szCs w:val="16"/>
                                </w:rPr>
                                <w:t>www.bildungundlernen.at</w:t>
                              </w:r>
                            </w:hyperlink>
                            <w:r w:rsidRPr="001331CD">
                              <w:rPr>
                                <w:sz w:val="16"/>
                                <w:szCs w:val="16"/>
                              </w:rPr>
                              <w:t>).</w:t>
                            </w:r>
                            <w:r w:rsidR="00B20EB3" w:rsidRPr="001331CD">
                              <w:rPr>
                                <w:sz w:val="16"/>
                                <w:szCs w:val="16"/>
                              </w:rPr>
                              <w:t xml:space="preserve"> Dieses Werk ist unter CC BY 4.0 International lizenziert. </w:t>
                            </w:r>
                            <w:hyperlink r:id="rId3" w:history="1">
                              <w:r w:rsidR="00B20EB3" w:rsidRPr="001331CD">
                                <w:rPr>
                                  <w:rStyle w:val="Hyperlink"/>
                                  <w:sz w:val="16"/>
                                  <w:szCs w:val="16"/>
                                </w:rPr>
                                <w:t>https://creativecommons.org/licenses/by/4.0/deed.de</w:t>
                              </w:r>
                            </w:hyperlink>
                            <w:r w:rsidR="00B20EB3" w:rsidRPr="001331CD">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14" name="Grafik 1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15" name="Gerader Verbinder 15"/>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07D690" id="Gruppieren 4" o:spid="_x0000_s1026" style="position:absolute;left:0;text-align:left;margin-left:0;margin-top:653.85pt;width:415.8pt;height:109.25pt;z-index:251668992;mso-position-horizontal:center;mso-position-horizontal-relative:page;mso-position-vertical-relative:margin;mso-width-relative:margin;mso-height-relative:margin" coordsize="52806,13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style="position:absolute;left:1143;width:48596;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">
                <v:imagedata r:id="rId5" o:title=""/>
              </v:shape>
              <v:shapetype id="_x0000_t202" coordsize="21600,21600" o:spt="202" path="m,l,21600r21600,l21600,xe">
                <v:stroke joinstyle="miter"/>
                <v:path gradientshapeok="t" o:connecttype="rect"/>
              </v:shapetype>
              <v:shape id="Textfeld 2" o:spid="_x0000_s1028" type="#_x0000_t202" style="position:absolute;left:9677;top:10439;width:4312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" filled="f" stroked="f">
                <v:textbox inset="1mm,1mm,1mm,1mm">
                  <w:txbxContent>
                    <w:p w14:paraId="0A8C5AAC" w14:textId="0B2F977E" w:rsidR="00B20EB3" w:rsidRPr="001331CD" w:rsidRDefault="001331CD" w:rsidP="00A233BD">
                      <w:pPr>
                        <w:rPr>
                          <w:sz w:val="16"/>
                          <w:szCs w:val="16"/>
                        </w:rPr>
                      </w:pPr>
                      <w:r w:rsidRPr="001331CD">
                        <w:rPr>
                          <w:sz w:val="16"/>
                          <w:szCs w:val="16"/>
                        </w:rPr>
                        <w:t>Britta Ungermanns/</w:t>
                      </w:r>
                      <w:r w:rsidR="00B20EB3" w:rsidRPr="001331CD">
                        <w:rPr>
                          <w:sz w:val="16"/>
                          <w:szCs w:val="16"/>
                        </w:rPr>
                        <w:t>Verein für Bildung und Lernen</w:t>
                      </w:r>
                      <w:r w:rsidRPr="001331CD">
                        <w:rPr>
                          <w:sz w:val="16"/>
                          <w:szCs w:val="16"/>
                        </w:rPr>
                        <w:t xml:space="preserve"> (</w:t>
                      </w:r>
                      <w:hyperlink r:id="rId6" w:history="1">
                        <w:r w:rsidRPr="001331CD">
                          <w:rPr>
                            <w:rStyle w:val="Hyperlink"/>
                            <w:sz w:val="16"/>
                            <w:szCs w:val="16"/>
                          </w:rPr>
                          <w:t>www.bildungundlernen.at</w:t>
                        </w:r>
                      </w:hyperlink>
                      <w:r w:rsidRPr="001331CD">
                        <w:rPr>
                          <w:sz w:val="16"/>
                          <w:szCs w:val="16"/>
                        </w:rPr>
                        <w:t>).</w:t>
                      </w:r>
                      <w:r w:rsidR="00B20EB3" w:rsidRPr="001331CD">
                        <w:rPr>
                          <w:sz w:val="16"/>
                          <w:szCs w:val="16"/>
                        </w:rPr>
                        <w:t xml:space="preserve"> Dieses Werk ist unter CC BY 4.0 International lizenziert. </w:t>
                      </w:r>
                      <w:hyperlink r:id="rId7" w:history="1">
                        <w:r w:rsidR="00B20EB3" w:rsidRPr="001331CD">
                          <w:rPr>
                            <w:rStyle w:val="Hyperlink"/>
                            <w:sz w:val="16"/>
                            <w:szCs w:val="16"/>
                          </w:rPr>
                          <w:t>https://creativecommons.org/licenses/by/4.0/deed.de</w:t>
                        </w:r>
                      </w:hyperlink>
                      <w:r w:rsidR="00B20EB3" w:rsidRPr="001331CD">
                        <w:rPr>
                          <w:sz w:val="16"/>
                          <w:szCs w:val="16"/>
                        </w:rPr>
                        <w:t xml:space="preserve"> </w:t>
                      </w:r>
                    </w:p>
                  </w:txbxContent>
                </v:textbox>
              </v:shape>
              <v:shape id="Grafik 14" o:spid="_x0000_s1029"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">
                <v:imagedata r:id="rId8" o:title=""/>
              </v:shape>
              <v:line id="Gerader Verbinder 15" o:spid="_x0000_s1030" style="position:absolute;visibility:visible;mso-wrap-style:square" from="0,9067" to="5227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" strokecolor="#d8d8d8 [2732]" strokeweight="1.5pt">
                <v:stroke joinstyle="miter"/>
              </v:line>
              <w10:wrap anchorx="page" anchory="margin"/>
            </v:group>
          </w:pict>
        </mc:Fallback>
      </mc:AlternateContent>
    </w:r>
    <w:r>
      <w:fldChar w:fldCharType="begin"/>
    </w:r>
    <w:r>
      <w:instrText>PAGE   \* MERGEFORMAT</w:instrText>
    </w:r>
    <w:r>
      <w:fldChar w:fldCharType="separate"/>
    </w:r>
    <w:r w:rsidR="00147893">
      <w:rPr>
        <w:noProof/>
      </w:rPr>
      <w:t>10</w:t>
    </w:r>
    <w:r>
      <w:fldChar w:fldCharType="end"/>
    </w:r>
  </w:p>
  <w:p w14:paraId="418D5A0C" w14:textId="77777777" w:rsidR="00B20EB3" w:rsidRDefault="00B20EB3" w:rsidP="00A05308">
    <w:pPr>
      <w:pStyle w:val="Fuzeile"/>
      <w:spacing w:line="192" w:lineRule="auto"/>
      <w:jc w:val="center"/>
      <w:rPr>
        <w:sz w:val="20"/>
        <w:szCs w:val="20"/>
      </w:rPr>
    </w:pPr>
  </w:p>
  <w:p w14:paraId="125F11E5" w14:textId="77777777" w:rsidR="00B20EB3" w:rsidRDefault="00B20EB3" w:rsidP="00A05308">
    <w:pPr>
      <w:pStyle w:val="Fuzeile"/>
      <w:spacing w:line="192" w:lineRule="auto"/>
      <w:jc w:val="center"/>
      <w:rPr>
        <w:sz w:val="20"/>
        <w:szCs w:val="20"/>
      </w:rPr>
    </w:pPr>
  </w:p>
  <w:p w14:paraId="44AD54A2" w14:textId="77777777" w:rsidR="00B20EB3" w:rsidRDefault="00B20EB3" w:rsidP="00A05308">
    <w:pPr>
      <w:pStyle w:val="Fuzeile"/>
      <w:spacing w:line="192" w:lineRule="auto"/>
      <w:jc w:val="center"/>
      <w:rPr>
        <w:sz w:val="20"/>
        <w:szCs w:val="20"/>
      </w:rPr>
    </w:pPr>
  </w:p>
  <w:p w14:paraId="0950EE0C" w14:textId="77777777" w:rsidR="00B20EB3" w:rsidRDefault="00B20EB3" w:rsidP="00A05308">
    <w:pPr>
      <w:pStyle w:val="Fuzeile"/>
      <w:spacing w:line="192" w:lineRule="auto"/>
      <w:jc w:val="center"/>
      <w:rPr>
        <w:sz w:val="20"/>
        <w:szCs w:val="20"/>
      </w:rPr>
    </w:pPr>
  </w:p>
  <w:p w14:paraId="36DCB7D0" w14:textId="77777777" w:rsidR="00B20EB3" w:rsidRDefault="00B20EB3" w:rsidP="00A05308">
    <w:pPr>
      <w:pStyle w:val="Fuzeile"/>
      <w:spacing w:line="192" w:lineRule="auto"/>
      <w:jc w:val="center"/>
      <w:rPr>
        <w:sz w:val="20"/>
        <w:szCs w:val="20"/>
      </w:rPr>
    </w:pPr>
  </w:p>
  <w:p w14:paraId="019F1767" w14:textId="00C8EA9A" w:rsidR="00B20EB3" w:rsidRDefault="00B20EB3" w:rsidP="00A05308">
    <w:pPr>
      <w:pStyle w:val="Fuzeile"/>
      <w:spacing w:line="192" w:lineRule="auto"/>
      <w:jc w:val="center"/>
      <w:rPr>
        <w:sz w:val="20"/>
        <w:szCs w:val="20"/>
      </w:rPr>
    </w:pPr>
    <w:r>
      <w:rPr>
        <w:noProof/>
      </w:rPr>
      <mc:AlternateContent>
        <mc:Choice Requires="wpg">
          <w:drawing>
            <wp:anchor distT="0" distB="0" distL="114300" distR="114300" simplePos="0" relativeHeight="251657728" behindDoc="0" locked="0" layoutInCell="1" allowOverlap="1" wp14:anchorId="10B41C93" wp14:editId="322FEEDA">
              <wp:simplePos x="0" y="0"/>
              <wp:positionH relativeFrom="column">
                <wp:posOffset>800100</wp:posOffset>
              </wp:positionH>
              <wp:positionV relativeFrom="paragraph">
                <wp:posOffset>9191625</wp:posOffset>
              </wp:positionV>
              <wp:extent cx="4648200" cy="1266825"/>
              <wp:effectExtent l="0" t="0" r="0" b="0"/>
              <wp:wrapNone/>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0" cy="1266825"/>
                        <a:chOff x="28575" y="0"/>
                        <a:chExt cx="4648200" cy="1180446"/>
                      </a:xfrm>
                    </wpg:grpSpPr>
                    <pic:pic xmlns:pic="http://schemas.openxmlformats.org/drawingml/2006/picture">
                      <pic:nvPicPr>
                        <pic:cNvPr id="6" name="Grafik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23975" y="342900"/>
                          <a:ext cx="1609725" cy="467995"/>
                        </a:xfrm>
                        <a:prstGeom prst="rect">
                          <a:avLst/>
                        </a:prstGeom>
                        <a:noFill/>
                      </pic:spPr>
                    </pic:pic>
                    <pic:pic xmlns:pic="http://schemas.openxmlformats.org/drawingml/2006/picture">
                      <pic:nvPicPr>
                        <pic:cNvPr id="7" name="Grafik 7" descr="eb_tex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38475" y="285750"/>
                          <a:ext cx="1148080" cy="525145"/>
                        </a:xfrm>
                        <a:prstGeom prst="rect">
                          <a:avLst/>
                        </a:prstGeom>
                        <a:noFill/>
                        <a:ln>
                          <a:noFill/>
                        </a:ln>
                      </pic:spPr>
                    </pic:pic>
                    <pic:pic xmlns:pic="http://schemas.openxmlformats.org/drawingml/2006/picture">
                      <pic:nvPicPr>
                        <pic:cNvPr id="3" name="Grafik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95250" y="0"/>
                          <a:ext cx="1011555" cy="895985"/>
                        </a:xfrm>
                        <a:prstGeom prst="rect">
                          <a:avLst/>
                        </a:prstGeom>
                        <a:noFill/>
                      </pic:spPr>
                    </pic:pic>
                    <wps:wsp>
                      <wps:cNvPr id="217" name="Textfeld 2"/>
                      <wps:cNvSpPr txBox="1">
                        <a:spLocks noChangeArrowheads="1"/>
                      </wps:cNvSpPr>
                      <wps:spPr bwMode="auto">
                        <a:xfrm>
                          <a:off x="28575" y="989946"/>
                          <a:ext cx="4648200" cy="190500"/>
                        </a:xfrm>
                        <a:prstGeom prst="rect">
                          <a:avLst/>
                        </a:prstGeom>
                        <a:noFill/>
                        <a:ln w="9525">
                          <a:noFill/>
                          <a:miter lim="800000"/>
                          <a:headEnd/>
                          <a:tailEnd/>
                        </a:ln>
                      </wps:spPr>
                      <wps:txbx>
                        <w:txbxContent>
                          <w:p w14:paraId="68B8F33D" w14:textId="77777777" w:rsidR="00B20EB3" w:rsidRPr="00E152D7" w:rsidRDefault="00B20EB3" w:rsidP="00A05308">
                            <w:pPr>
                              <w:pStyle w:val="Fuzeile"/>
                              <w:rPr>
                                <w:sz w:val="14"/>
                                <w:szCs w:val="14"/>
                              </w:rPr>
                            </w:pPr>
                            <w:r>
                              <w:rPr>
                                <w:sz w:val="14"/>
                                <w:szCs w:val="14"/>
                              </w:rPr>
                              <w:t xml:space="preserve">Gefördert aus Mitteln des Europäischen Sozialfonds und des Bundesministeriums für Bildung, Wissenschaft und Forschung. </w:t>
                            </w:r>
                          </w:p>
                          <w:p w14:paraId="1A586213" w14:textId="77777777" w:rsidR="00B20EB3" w:rsidRDefault="00B20EB3" w:rsidP="00A05308"/>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10B41C93" id="Gruppieren 5" o:spid="_x0000_s1031" style="position:absolute;left:0;text-align:left;margin-left:63pt;margin-top:723.75pt;width:366pt;height:99.75pt;z-index:251657728;mso-height-relative:margin" coordorigin="285" coordsize="46482,118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2NhbGluZzwva2V5PgoJCQkJPHJlYWw+&#10;MTwvcmVhbD4KCQkJCTxrZXk+Y29tLmFwcGxlLnByaW50LnRpY2tldC5jbGllbnQ8L2tleT4KCQkJ&#10;CTxzdHJpbmc+Y29tLmFwcGxlLnByaW50aW5nbWFuYWdlcjwvc3RyaW5nPgoJCQkJPGtleT5jb20u&#10;YXBwbGUucHJpbnQudGlja2V0Lm1vZERhdGU8L2tleT4KCQkJCTxkYXRlPjIwMDgtMDItMjZUMTU6&#10;NDg6NDZaPC9kYXRl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UGFwZXJOYW1lPC9rZXk+CgkJCQkJPHN0cmluZz5pc28tYTQ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lBhcGVySW5mby5QTVVuYWRqdXN0&#10;ZWRQYWdl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wcGQuUE1QYXBlck5hbWU8L2tleT4K&#10;CQkJCQk8c3RyaW5nPkE0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KwAAAABSZ2h0bG9uZwAABL8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A44AAAAAQAAAKAAAABJAAAB4AAA&#10;iOAAAA4cABgAAf/Y/+AAEEpGSUYAAQIAAEgASAAA/+0ADEFkb2JlX0NNAAL/7gAOQWRvYmUAZIAA&#10;AAAB/9sAhAAMCAgICQgMCQkMEQsKCxEVDwwMDxUYExMVExMYEQwMDAwMDBEMDAwMDAwMDAwMDAwM&#10;DAwMDAwMDAwMDAwMDAwMAQ0LCw0ODRAODhAUDg4OFBQODg4OFBEMDAwMDBERDAwMDAwMEQwMDAwM&#10;DAwMDAwMDAwMDAwMDAwMDAwMDAwMDAz/wAARCABJ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&#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YGRobHB0eHyAhIiMkJSYnKCkqKyssLS4vMDEyMzQ1Njc4OTo7PD0+P0BBQkNERUZHSElK&#10;S0xNTk9QUFFSU1RVVldYWVpbXF1eX2BhYmNkZWZnaGlqa2xtbm9wcXJzdHV2d3h5ent8fX5/gIGC&#10;g4SGh4iJiouMjY6PkJGSk5SVlpeYmZqbnJ2en6ChoqOkpaanqKmqq6ytrq+wsbKztLa3uLm6u7y9&#10;vr/AwcLDxMXGx8jJysvMzc7P0NHS09TW19jZ2tvc3d7f4OHi4+Tl5ufo6err7O3u7/D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qgAAP+sFwP/ry0X/647&#10;M/+pTFH/o1pr+51lgfKcbJPqmHOi5JV8rt+ShbjbkI3A2I2TxdaLmcrUiJ/N04ekz9KFqtHRhLDT&#10;0YO21NCDvdXPgsTVyITE1cKGxNXChsTVwobE1cKGxNXChsTVwobE1cKGxNXChsTVwobE1cKGxNXC&#10;hsTV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4v/iSUNDX1BST0ZJTEUABwnU&#10;Z+Of1Gfjn9Rn45/UZ+Of1Gfjn9Rn45/UZ+Of1Gfjn/+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gZGhscHR4fICEiIyQlJico&#10;KSorKywtLi8wMTIzNDU2Nzg5Ojs8PT4/QEFCQ0RFRkdISUpLTE1OT1BQUVJTVFVWV1hZWltcXV5f&#10;YGFiY2RlZmdoaWprbG1ub3BxcnN0dXZ3eHl6e3x9fn+AgYKDhIaHiImKi4yNjo+QkZKTlJWWl5iZ&#10;mpucnZ6foKGio6SlpqeoqaqrrK2ur7CxsrO0tre4ubq7vL2+v8DBwsPExcbHyMnKy8zNzs/Q0dLT&#10;1NbX2Nna29zd3t/g4eLj5OXm5+jp6uvs7e7v8P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OBAEAAhEDEQQAAD8A/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S/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b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hryzs9Rtbix1C0hvrK7QxXVncRr&#10;LFKjbFXRwVYHuCM2Kvk3zp/zgT/zh35/nmufMP8Azj/5XhuLg8p5tEjn0FnYmpYnSJbOrE7k9T36&#10;5sVYdpH/AD7O/wCcHtEv4dRsvyHspriA1SO/1nXdQgO4PxW95qM0TdP2kObFX2n5f8u+X/KWjWHl&#10;3ytodh5b0DSohDpmiaXbRWlpbxjokUEKqiD2AzYqnObFXZsVdmxV2bFXZsVdmxV2bFXZsVdmxV2b&#10;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Q&#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H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">
              <v:shape id="Grafik 6" o:spid="_x0000_s1032" type="#_x0000_t75" style="position:absolute;left:13239;top:3429;width:16098;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">
                <v:imagedata r:id="rId12" o:title=""/>
              </v:shape>
              <v:shape id="Grafik 7" o:spid="_x0000_s1033" type="#_x0000_t75" alt="eb_text" style="position:absolute;left:30384;top:2857;width:114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">
                <v:imagedata r:id="rId13" o:title="eb_text"/>
              </v:shape>
              <v:shape id="Grafik 2" o:spid="_x0000_s1034" type="#_x0000_t75" style="position:absolute;left:952;width:1011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">
                <v:imagedata r:id="rId14" o:title=""/>
              </v:shape>
              <v:shape id="Textfeld 2" o:spid="_x0000_s1035" type="#_x0000_t202" style="position:absolute;left:285;top:9899;width:4648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8B8F33D" w14:textId="77777777" w:rsidR="00B20EB3" w:rsidRPr="00E152D7" w:rsidRDefault="00B20EB3" w:rsidP="00A05308">
                      <w:pPr>
                        <w:pStyle w:val="Fuzeile"/>
                        <w:rPr>
                          <w:sz w:val="14"/>
                          <w:szCs w:val="14"/>
                        </w:rPr>
                      </w:pPr>
                      <w:r>
                        <w:rPr>
                          <w:sz w:val="14"/>
                          <w:szCs w:val="14"/>
                        </w:rPr>
                        <w:t xml:space="preserve">Gefördert aus Mitteln des Europäischen Sozialfonds und des Bundesministeriums für Bildung, Wissenschaft und Forschung. </w:t>
                      </w:r>
                    </w:p>
                    <w:p w14:paraId="1A586213" w14:textId="77777777" w:rsidR="00B20EB3" w:rsidRDefault="00B20EB3" w:rsidP="00A05308"/>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83B2F" w14:textId="337AC8D1" w:rsidR="00B20EB3" w:rsidRDefault="00B20EB3">
    <w:pPr>
      <w:pStyle w:val="Fuzeile"/>
    </w:pPr>
  </w:p>
  <w:p w14:paraId="4744984F" w14:textId="0876BDE4" w:rsidR="00B20EB3" w:rsidRDefault="00961CA0" w:rsidP="001432C3">
    <w:pPr>
      <w:pStyle w:val="Fuzeile"/>
      <w:tabs>
        <w:tab w:val="clear" w:pos="4536"/>
        <w:tab w:val="center" w:pos="4253"/>
        <w:tab w:val="left" w:pos="6169"/>
        <w:tab w:val="left" w:pos="6816"/>
        <w:tab w:val="right" w:pos="14288"/>
      </w:tabs>
      <w:jc w:val="center"/>
      <w:rPr>
        <w:sz w:val="18"/>
        <w:szCs w:val="18"/>
      </w:rPr>
    </w:pPr>
    <w:r>
      <w:rPr>
        <w:noProof/>
      </w:rPr>
      <mc:AlternateContent>
        <mc:Choice Requires="wpg">
          <w:drawing>
            <wp:anchor distT="0" distB="0" distL="114300" distR="114300" simplePos="0" relativeHeight="251671040" behindDoc="0" locked="0" layoutInCell="1" allowOverlap="1" wp14:anchorId="57D7A074" wp14:editId="5A280EFA">
              <wp:simplePos x="0" y="0"/>
              <wp:positionH relativeFrom="margin">
                <wp:align>center</wp:align>
              </wp:positionH>
              <wp:positionV relativeFrom="margin">
                <wp:posOffset>8036519</wp:posOffset>
              </wp:positionV>
              <wp:extent cx="5417820" cy="1387475"/>
              <wp:effectExtent l="0" t="0" r="0" b="3175"/>
              <wp:wrapNone/>
              <wp:docPr id="16" name="Gruppieren 16"/>
              <wp:cNvGraphicFramePr/>
              <a:graphic xmlns:a="http://schemas.openxmlformats.org/drawingml/2006/main">
                <a:graphicData uri="http://schemas.microsoft.com/office/word/2010/wordprocessingGroup">
                  <wpg:wgp>
                    <wpg:cNvGrpSpPr/>
                    <wpg:grpSpPr>
                      <a:xfrm>
                        <a:off x="0" y="0"/>
                        <a:ext cx="5417820" cy="1387475"/>
                        <a:chOff x="0" y="0"/>
                        <a:chExt cx="5417820" cy="1387475"/>
                      </a:xfrm>
                    </wpg:grpSpPr>
                    <pic:pic xmlns:pic="http://schemas.openxmlformats.org/drawingml/2006/picture">
                      <pic:nvPicPr>
                        <pic:cNvPr id="17" name="Grafik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18" name="Textfeld 2"/>
                      <wps:cNvSpPr txBox="1">
                        <a:spLocks noChangeArrowheads="1"/>
                      </wps:cNvSpPr>
                      <wps:spPr bwMode="auto">
                        <a:xfrm>
                          <a:off x="967740" y="1043940"/>
                          <a:ext cx="4450080" cy="343535"/>
                        </a:xfrm>
                        <a:prstGeom prst="rect">
                          <a:avLst/>
                        </a:prstGeom>
                        <a:noFill/>
                        <a:ln w="9525">
                          <a:noFill/>
                          <a:miter lim="800000"/>
                          <a:headEnd/>
                          <a:tailEnd/>
                        </a:ln>
                      </wps:spPr>
                      <wps:txbx>
                        <w:txbxContent>
                          <w:p w14:paraId="062411C4" w14:textId="43853BED" w:rsidR="00B20EB3" w:rsidRPr="001331CD" w:rsidRDefault="00B20EB3" w:rsidP="009959FD">
                            <w:pPr>
                              <w:rPr>
                                <w:sz w:val="16"/>
                                <w:szCs w:val="16"/>
                              </w:rPr>
                            </w:pPr>
                            <w:r w:rsidRPr="001331CD">
                              <w:rPr>
                                <w:sz w:val="16"/>
                                <w:szCs w:val="16"/>
                              </w:rPr>
                              <w:t>Britta Ungermanns/ Verein für Bildung und Lernen</w:t>
                            </w:r>
                            <w:r w:rsidR="001331CD" w:rsidRPr="001331CD">
                              <w:rPr>
                                <w:sz w:val="16"/>
                                <w:szCs w:val="16"/>
                              </w:rPr>
                              <w:t xml:space="preserve"> (</w:t>
                            </w:r>
                            <w:hyperlink r:id="rId2" w:history="1">
                              <w:r w:rsidR="001331CD" w:rsidRPr="001331CD">
                                <w:rPr>
                                  <w:rStyle w:val="Hyperlink"/>
                                  <w:sz w:val="16"/>
                                  <w:szCs w:val="16"/>
                                </w:rPr>
                                <w:t>www.bildungundlernen.at</w:t>
                              </w:r>
                            </w:hyperlink>
                            <w:r w:rsidR="001331CD" w:rsidRPr="001331CD">
                              <w:rPr>
                                <w:sz w:val="16"/>
                                <w:szCs w:val="16"/>
                              </w:rPr>
                              <w:t>).</w:t>
                            </w:r>
                            <w:r w:rsidRPr="001331CD">
                              <w:rPr>
                                <w:sz w:val="16"/>
                                <w:szCs w:val="16"/>
                              </w:rPr>
                              <w:t xml:space="preserve"> Dieses Werk ist unter CC BY 4.0 International lizenziert. </w:t>
                            </w:r>
                            <w:hyperlink r:id="rId3" w:history="1">
                              <w:r w:rsidRPr="001331CD">
                                <w:rPr>
                                  <w:rStyle w:val="Hyperlink"/>
                                  <w:sz w:val="16"/>
                                  <w:szCs w:val="16"/>
                                </w:rPr>
                                <w:t>https://creativecommons.org/licenses/by/4.0/deed.de</w:t>
                              </w:r>
                            </w:hyperlink>
                            <w:r w:rsidRPr="001331CD">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19" name="Grafik 1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20" name="Gerader Verbinder 20"/>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7D7A074" id="Gruppieren 16" o:spid="_x0000_s1036" style="position:absolute;left:0;text-align:left;margin-left:0;margin-top:632.8pt;width:426.6pt;height:109.25pt;z-index:251671040;mso-position-horizontal:center;mso-position-horizontal-relative:margin;mso-position-vertical-relative:margin;mso-width-relative:margin" coordsize="54178,13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37" type="#_x0000_t75" style="position:absolute;left:1143;width:48596;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">
                <v:imagedata r:id="rId5" o:title=""/>
              </v:shape>
              <v:shapetype id="_x0000_t202" coordsize="21600,21600" o:spt="202" path="m,l,21600r21600,l21600,xe">
                <v:stroke joinstyle="miter"/>
                <v:path gradientshapeok="t" o:connecttype="rect"/>
              </v:shapetype>
              <v:shape id="Textfeld 2" o:spid="_x0000_s1038" type="#_x0000_t202" style="position:absolute;left:9677;top:10439;width:4450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" filled="f" stroked="f">
                <v:textbox inset="1mm,1mm,1mm,1mm">
                  <w:txbxContent>
                    <w:p w14:paraId="062411C4" w14:textId="43853BED" w:rsidR="00B20EB3" w:rsidRPr="001331CD" w:rsidRDefault="00B20EB3" w:rsidP="009959FD">
                      <w:pPr>
                        <w:rPr>
                          <w:sz w:val="16"/>
                          <w:szCs w:val="16"/>
                        </w:rPr>
                      </w:pPr>
                      <w:r w:rsidRPr="001331CD">
                        <w:rPr>
                          <w:sz w:val="16"/>
                          <w:szCs w:val="16"/>
                        </w:rPr>
                        <w:t>Britta Ungermanns/ Verein für Bildung und Lernen</w:t>
                      </w:r>
                      <w:r w:rsidR="001331CD" w:rsidRPr="001331CD">
                        <w:rPr>
                          <w:sz w:val="16"/>
                          <w:szCs w:val="16"/>
                        </w:rPr>
                        <w:t xml:space="preserve"> (</w:t>
                      </w:r>
                      <w:hyperlink r:id="rId6" w:history="1">
                        <w:r w:rsidR="001331CD" w:rsidRPr="001331CD">
                          <w:rPr>
                            <w:rStyle w:val="Hyperlink"/>
                            <w:sz w:val="16"/>
                            <w:szCs w:val="16"/>
                          </w:rPr>
                          <w:t>www.bildungundlernen.at</w:t>
                        </w:r>
                      </w:hyperlink>
                      <w:r w:rsidR="001331CD" w:rsidRPr="001331CD">
                        <w:rPr>
                          <w:sz w:val="16"/>
                          <w:szCs w:val="16"/>
                        </w:rPr>
                        <w:t>).</w:t>
                      </w:r>
                      <w:r w:rsidRPr="001331CD">
                        <w:rPr>
                          <w:sz w:val="16"/>
                          <w:szCs w:val="16"/>
                        </w:rPr>
                        <w:t xml:space="preserve"> Dieses Werk ist unter CC BY 4.0 International lizenziert. </w:t>
                      </w:r>
                      <w:hyperlink r:id="rId7" w:history="1">
                        <w:r w:rsidRPr="001331CD">
                          <w:rPr>
                            <w:rStyle w:val="Hyperlink"/>
                            <w:sz w:val="16"/>
                            <w:szCs w:val="16"/>
                          </w:rPr>
                          <w:t>https://creativecommons.org/licenses/by/4.0/deed.de</w:t>
                        </w:r>
                      </w:hyperlink>
                      <w:r w:rsidRPr="001331CD">
                        <w:rPr>
                          <w:sz w:val="16"/>
                          <w:szCs w:val="16"/>
                        </w:rPr>
                        <w:t xml:space="preserve"> </w:t>
                      </w:r>
                    </w:p>
                  </w:txbxContent>
                </v:textbox>
              </v:shape>
              <v:shape id="Grafik 19" o:spid="_x0000_s1039"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">
                <v:imagedata r:id="rId8" o:title=""/>
              </v:shape>
              <v:line id="Gerader Verbinder 20" o:spid="_x0000_s1040" style="position:absolute;visibility:visible;mso-wrap-style:square" from="0,9067" to="5227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" strokecolor="#d8d8d8 [2732]" strokeweight="1.5pt">
                <v:stroke joinstyle="miter"/>
              </v:line>
              <w10:wrap anchorx="margin" anchory="margin"/>
            </v:group>
          </w:pict>
        </mc:Fallback>
      </mc:AlternateContent>
    </w:r>
  </w:p>
  <w:p w14:paraId="20F8E907" w14:textId="5E530B49" w:rsidR="00B20EB3" w:rsidRDefault="00B20EB3" w:rsidP="001432C3">
    <w:pPr>
      <w:pStyle w:val="Fuzeile"/>
      <w:tabs>
        <w:tab w:val="clear" w:pos="4536"/>
        <w:tab w:val="center" w:pos="4253"/>
        <w:tab w:val="left" w:pos="6169"/>
        <w:tab w:val="left" w:pos="6816"/>
        <w:tab w:val="right" w:pos="14288"/>
      </w:tabs>
      <w:jc w:val="center"/>
      <w:rPr>
        <w:sz w:val="18"/>
        <w:szCs w:val="18"/>
      </w:rPr>
    </w:pPr>
  </w:p>
  <w:p w14:paraId="06935EC8" w14:textId="0AFD9FC7" w:rsidR="00B20EB3" w:rsidRDefault="00B20EB3" w:rsidP="001432C3">
    <w:pPr>
      <w:pStyle w:val="Fuzeile"/>
      <w:tabs>
        <w:tab w:val="clear" w:pos="4536"/>
        <w:tab w:val="center" w:pos="4253"/>
        <w:tab w:val="left" w:pos="6169"/>
        <w:tab w:val="left" w:pos="6816"/>
        <w:tab w:val="right" w:pos="14288"/>
      </w:tabs>
      <w:jc w:val="center"/>
      <w:rPr>
        <w:sz w:val="18"/>
        <w:szCs w:val="18"/>
      </w:rPr>
    </w:pPr>
  </w:p>
  <w:p w14:paraId="3EE73B35" w14:textId="5CA5C949" w:rsidR="00B20EB3" w:rsidRDefault="00961CA0" w:rsidP="00961CA0">
    <w:pPr>
      <w:pStyle w:val="Fuzeile"/>
      <w:tabs>
        <w:tab w:val="clear" w:pos="4536"/>
        <w:tab w:val="clear" w:pos="9072"/>
        <w:tab w:val="center" w:pos="4253"/>
        <w:tab w:val="left" w:pos="16968"/>
      </w:tabs>
      <w:rPr>
        <w:sz w:val="18"/>
        <w:szCs w:val="18"/>
      </w:rPr>
    </w:pPr>
    <w:r>
      <w:rPr>
        <w:sz w:val="18"/>
        <w:szCs w:val="18"/>
      </w:rPr>
      <w:tab/>
    </w:r>
    <w:r>
      <w:rPr>
        <w:sz w:val="18"/>
        <w:szCs w:val="18"/>
      </w:rPr>
      <w:tab/>
    </w:r>
  </w:p>
  <w:p w14:paraId="4CD5B4BE" w14:textId="3D83B151" w:rsidR="00B20EB3" w:rsidRDefault="00B20EB3" w:rsidP="001432C3">
    <w:pPr>
      <w:pStyle w:val="Fuzeile"/>
      <w:tabs>
        <w:tab w:val="clear" w:pos="4536"/>
        <w:tab w:val="center" w:pos="4253"/>
        <w:tab w:val="left" w:pos="6169"/>
        <w:tab w:val="left" w:pos="6816"/>
        <w:tab w:val="right" w:pos="14288"/>
      </w:tabs>
      <w:jc w:val="center"/>
      <w:rPr>
        <w:sz w:val="18"/>
        <w:szCs w:val="18"/>
      </w:rPr>
    </w:pPr>
  </w:p>
  <w:p w14:paraId="00365788" w14:textId="3FC8AD7C" w:rsidR="00B20EB3" w:rsidRDefault="00B20EB3" w:rsidP="001432C3">
    <w:pPr>
      <w:pStyle w:val="Fuzeile"/>
      <w:tabs>
        <w:tab w:val="clear" w:pos="4536"/>
        <w:tab w:val="center" w:pos="4253"/>
        <w:tab w:val="left" w:pos="6169"/>
        <w:tab w:val="left" w:pos="6816"/>
        <w:tab w:val="right" w:pos="14288"/>
      </w:tabs>
      <w:jc w:val="center"/>
      <w:rPr>
        <w:sz w:val="18"/>
        <w:szCs w:val="18"/>
      </w:rPr>
    </w:pPr>
  </w:p>
  <w:p w14:paraId="06651BB3" w14:textId="77777777" w:rsidR="00B20EB3" w:rsidRDefault="00B20EB3" w:rsidP="001432C3">
    <w:pPr>
      <w:pStyle w:val="Fuzeile"/>
      <w:tabs>
        <w:tab w:val="clear" w:pos="4536"/>
        <w:tab w:val="center" w:pos="4253"/>
        <w:tab w:val="left" w:pos="6169"/>
        <w:tab w:val="left" w:pos="6816"/>
        <w:tab w:val="right" w:pos="14288"/>
      </w:tabs>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913CC" w14:textId="77777777" w:rsidR="00B20EB3" w:rsidRDefault="00B20EB3">
      <w:r>
        <w:separator/>
      </w:r>
    </w:p>
  </w:footnote>
  <w:footnote w:type="continuationSeparator" w:id="0">
    <w:p w14:paraId="25BD70F3" w14:textId="77777777" w:rsidR="00B20EB3" w:rsidRDefault="00B20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D683F" w14:textId="77765A85" w:rsidR="00B20EB3" w:rsidRDefault="00B20EB3">
    <w:pPr>
      <w:pStyle w:val="Kopfzeile"/>
    </w:pPr>
    <w:r w:rsidRPr="006220BF">
      <w:rPr>
        <w:noProof/>
      </w:rPr>
      <w:drawing>
        <wp:anchor distT="0" distB="0" distL="114300" distR="114300" simplePos="0" relativeHeight="251662848" behindDoc="1" locked="0" layoutInCell="1" allowOverlap="1" wp14:anchorId="3D9E23B6" wp14:editId="0127092A">
          <wp:simplePos x="0" y="0"/>
          <wp:positionH relativeFrom="column">
            <wp:posOffset>47625</wp:posOffset>
          </wp:positionH>
          <wp:positionV relativeFrom="paragraph">
            <wp:posOffset>-464185</wp:posOffset>
          </wp:positionV>
          <wp:extent cx="4132580" cy="652780"/>
          <wp:effectExtent l="0" t="0" r="1270" b="0"/>
          <wp:wrapTight wrapText="bothSides">
            <wp:wrapPolygon edited="0">
              <wp:start x="0" y="0"/>
              <wp:lineTo x="0" y="20802"/>
              <wp:lineTo x="21507" y="20802"/>
              <wp:lineTo x="21507"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258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0BF">
      <w:rPr>
        <w:noProof/>
      </w:rPr>
      <w:drawing>
        <wp:anchor distT="0" distB="0" distL="114300" distR="114300" simplePos="0" relativeHeight="251661824" behindDoc="1" locked="0" layoutInCell="1" allowOverlap="1" wp14:anchorId="02524D81" wp14:editId="519737D2">
          <wp:simplePos x="0" y="0"/>
          <wp:positionH relativeFrom="column">
            <wp:posOffset>8675370</wp:posOffset>
          </wp:positionH>
          <wp:positionV relativeFrom="paragraph">
            <wp:posOffset>-428625</wp:posOffset>
          </wp:positionV>
          <wp:extent cx="3364230" cy="532130"/>
          <wp:effectExtent l="0" t="0" r="7620" b="1270"/>
          <wp:wrapTight wrapText="bothSides">
            <wp:wrapPolygon edited="0">
              <wp:start x="0" y="0"/>
              <wp:lineTo x="0" y="20878"/>
              <wp:lineTo x="21527" y="20878"/>
              <wp:lineTo x="2152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642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FDE7" w14:textId="268EF84A" w:rsidR="00B20EB3" w:rsidRPr="00BC2C1F" w:rsidRDefault="00B20EB3" w:rsidP="005F6A46">
    <w:pPr>
      <w:pStyle w:val="Kopfzeile"/>
      <w:tabs>
        <w:tab w:val="clear" w:pos="9072"/>
        <w:tab w:val="left" w:pos="5087"/>
        <w:tab w:val="right" w:pos="9214"/>
      </w:tabs>
      <w:jc w:val="right"/>
      <w:rPr>
        <w:rFonts w:ascii="Calibri" w:hAnsi="Calibri"/>
        <w:b/>
        <w:sz w:val="56"/>
        <w:szCs w:val="56"/>
      </w:rPr>
    </w:pPr>
    <w:r>
      <w:rPr>
        <w:rFonts w:ascii="Calibri" w:hAnsi="Calibri"/>
        <w:b/>
        <w:noProof/>
        <w:color w:val="6F002B"/>
        <w:sz w:val="56"/>
        <w:szCs w:val="56"/>
      </w:rPr>
      <w:drawing>
        <wp:anchor distT="0" distB="0" distL="114300" distR="114300" simplePos="0" relativeHeight="251658752" behindDoc="1" locked="0" layoutInCell="1" allowOverlap="1" wp14:anchorId="4282BF98" wp14:editId="2B0D82F5">
          <wp:simplePos x="0" y="0"/>
          <wp:positionH relativeFrom="column">
            <wp:posOffset>8681085</wp:posOffset>
          </wp:positionH>
          <wp:positionV relativeFrom="paragraph">
            <wp:posOffset>-230505</wp:posOffset>
          </wp:positionV>
          <wp:extent cx="3364230" cy="532130"/>
          <wp:effectExtent l="0" t="0" r="7620" b="1270"/>
          <wp:wrapTight wrapText="bothSides">
            <wp:wrapPolygon edited="0">
              <wp:start x="0" y="0"/>
              <wp:lineTo x="0" y="20878"/>
              <wp:lineTo x="21527" y="20878"/>
              <wp:lineTo x="2152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42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color w:val="6F002B"/>
        <w:sz w:val="56"/>
        <w:szCs w:val="56"/>
      </w:rPr>
      <w:drawing>
        <wp:anchor distT="0" distB="0" distL="114300" distR="114300" simplePos="0" relativeHeight="251659776" behindDoc="1" locked="0" layoutInCell="1" allowOverlap="1" wp14:anchorId="2CFCFA05" wp14:editId="1B21935D">
          <wp:simplePos x="0" y="0"/>
          <wp:positionH relativeFrom="column">
            <wp:posOffset>53340</wp:posOffset>
          </wp:positionH>
          <wp:positionV relativeFrom="paragraph">
            <wp:posOffset>-266065</wp:posOffset>
          </wp:positionV>
          <wp:extent cx="4132580" cy="652780"/>
          <wp:effectExtent l="0" t="0" r="1270" b="0"/>
          <wp:wrapTight wrapText="bothSides">
            <wp:wrapPolygon edited="0">
              <wp:start x="0" y="0"/>
              <wp:lineTo x="0" y="20802"/>
              <wp:lineTo x="21507" y="20802"/>
              <wp:lineTo x="2150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2580" cy="652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68E"/>
    <w:multiLevelType w:val="hybridMultilevel"/>
    <w:tmpl w:val="0936D00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865572"/>
    <w:multiLevelType w:val="hybridMultilevel"/>
    <w:tmpl w:val="5AEA146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97146CA2">
      <w:start w:val="15"/>
      <w:numFmt w:val="bullet"/>
      <w:lvlText w:val="-"/>
      <w:lvlJc w:val="left"/>
      <w:pPr>
        <w:ind w:left="2160" w:hanging="360"/>
      </w:pPr>
      <w:rPr>
        <w:rFonts w:ascii="Calibri" w:eastAsia="Calibri" w:hAnsi="Calibri" w:cs="Calibri"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10A6F06"/>
    <w:multiLevelType w:val="hybridMultilevel"/>
    <w:tmpl w:val="65D4DEA2"/>
    <w:lvl w:ilvl="0" w:tplc="8ACC5E06">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4003CF0"/>
    <w:multiLevelType w:val="hybridMultilevel"/>
    <w:tmpl w:val="1E0E78A6"/>
    <w:lvl w:ilvl="0" w:tplc="0C070001">
      <w:start w:val="1"/>
      <w:numFmt w:val="bullet"/>
      <w:lvlText w:val=""/>
      <w:lvlJc w:val="left"/>
      <w:pPr>
        <w:tabs>
          <w:tab w:val="num" w:pos="720"/>
        </w:tabs>
        <w:ind w:left="720" w:hanging="360"/>
      </w:pPr>
      <w:rPr>
        <w:rFonts w:ascii="Symbol" w:hAnsi="Symbol" w:hint="default"/>
      </w:rPr>
    </w:lvl>
    <w:lvl w:ilvl="1" w:tplc="EF2C08E8" w:tentative="1">
      <w:start w:val="1"/>
      <w:numFmt w:val="bullet"/>
      <w:lvlText w:val=""/>
      <w:lvlJc w:val="left"/>
      <w:pPr>
        <w:tabs>
          <w:tab w:val="num" w:pos="1440"/>
        </w:tabs>
        <w:ind w:left="1440" w:hanging="360"/>
      </w:pPr>
      <w:rPr>
        <w:rFonts w:ascii="Wingdings 3" w:hAnsi="Wingdings 3" w:hint="default"/>
      </w:rPr>
    </w:lvl>
    <w:lvl w:ilvl="2" w:tplc="200A7084" w:tentative="1">
      <w:start w:val="1"/>
      <w:numFmt w:val="bullet"/>
      <w:lvlText w:val=""/>
      <w:lvlJc w:val="left"/>
      <w:pPr>
        <w:tabs>
          <w:tab w:val="num" w:pos="2160"/>
        </w:tabs>
        <w:ind w:left="2160" w:hanging="360"/>
      </w:pPr>
      <w:rPr>
        <w:rFonts w:ascii="Wingdings 3" w:hAnsi="Wingdings 3" w:hint="default"/>
      </w:rPr>
    </w:lvl>
    <w:lvl w:ilvl="3" w:tplc="D0FAC26C" w:tentative="1">
      <w:start w:val="1"/>
      <w:numFmt w:val="bullet"/>
      <w:lvlText w:val=""/>
      <w:lvlJc w:val="left"/>
      <w:pPr>
        <w:tabs>
          <w:tab w:val="num" w:pos="2880"/>
        </w:tabs>
        <w:ind w:left="2880" w:hanging="360"/>
      </w:pPr>
      <w:rPr>
        <w:rFonts w:ascii="Wingdings 3" w:hAnsi="Wingdings 3" w:hint="default"/>
      </w:rPr>
    </w:lvl>
    <w:lvl w:ilvl="4" w:tplc="385EFE8A" w:tentative="1">
      <w:start w:val="1"/>
      <w:numFmt w:val="bullet"/>
      <w:lvlText w:val=""/>
      <w:lvlJc w:val="left"/>
      <w:pPr>
        <w:tabs>
          <w:tab w:val="num" w:pos="3600"/>
        </w:tabs>
        <w:ind w:left="3600" w:hanging="360"/>
      </w:pPr>
      <w:rPr>
        <w:rFonts w:ascii="Wingdings 3" w:hAnsi="Wingdings 3" w:hint="default"/>
      </w:rPr>
    </w:lvl>
    <w:lvl w:ilvl="5" w:tplc="A7F88484" w:tentative="1">
      <w:start w:val="1"/>
      <w:numFmt w:val="bullet"/>
      <w:lvlText w:val=""/>
      <w:lvlJc w:val="left"/>
      <w:pPr>
        <w:tabs>
          <w:tab w:val="num" w:pos="4320"/>
        </w:tabs>
        <w:ind w:left="4320" w:hanging="360"/>
      </w:pPr>
      <w:rPr>
        <w:rFonts w:ascii="Wingdings 3" w:hAnsi="Wingdings 3" w:hint="default"/>
      </w:rPr>
    </w:lvl>
    <w:lvl w:ilvl="6" w:tplc="3C1C6B2C" w:tentative="1">
      <w:start w:val="1"/>
      <w:numFmt w:val="bullet"/>
      <w:lvlText w:val=""/>
      <w:lvlJc w:val="left"/>
      <w:pPr>
        <w:tabs>
          <w:tab w:val="num" w:pos="5040"/>
        </w:tabs>
        <w:ind w:left="5040" w:hanging="360"/>
      </w:pPr>
      <w:rPr>
        <w:rFonts w:ascii="Wingdings 3" w:hAnsi="Wingdings 3" w:hint="default"/>
      </w:rPr>
    </w:lvl>
    <w:lvl w:ilvl="7" w:tplc="FD1CD706" w:tentative="1">
      <w:start w:val="1"/>
      <w:numFmt w:val="bullet"/>
      <w:lvlText w:val=""/>
      <w:lvlJc w:val="left"/>
      <w:pPr>
        <w:tabs>
          <w:tab w:val="num" w:pos="5760"/>
        </w:tabs>
        <w:ind w:left="5760" w:hanging="360"/>
      </w:pPr>
      <w:rPr>
        <w:rFonts w:ascii="Wingdings 3" w:hAnsi="Wingdings 3" w:hint="default"/>
      </w:rPr>
    </w:lvl>
    <w:lvl w:ilvl="8" w:tplc="9F88CBE6"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2B924C5F"/>
    <w:multiLevelType w:val="hybridMultilevel"/>
    <w:tmpl w:val="15F0ED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BFC12E8"/>
    <w:multiLevelType w:val="hybridMultilevel"/>
    <w:tmpl w:val="9F96CCAA"/>
    <w:lvl w:ilvl="0" w:tplc="0407000F">
      <w:start w:val="1"/>
      <w:numFmt w:val="decimal"/>
      <w:lvlText w:val="%1."/>
      <w:lvlJc w:val="left"/>
      <w:pPr>
        <w:tabs>
          <w:tab w:val="num" w:pos="720"/>
        </w:tabs>
        <w:ind w:left="720" w:hanging="360"/>
      </w:pPr>
    </w:lvl>
    <w:lvl w:ilvl="1" w:tplc="9B42D8EC">
      <w:start w:val="1"/>
      <w:numFmt w:val="bullet"/>
      <w:pStyle w:val="aufzhlung"/>
      <w:lvlText w:val=""/>
      <w:lvlJc w:val="left"/>
      <w:pPr>
        <w:tabs>
          <w:tab w:val="num" w:pos="1440"/>
        </w:tabs>
        <w:ind w:left="1440" w:hanging="360"/>
      </w:pPr>
      <w:rPr>
        <w:rFonts w:ascii="Symbol" w:hAnsi="Symbol" w:hint="default"/>
      </w:rPr>
    </w:lvl>
    <w:lvl w:ilvl="2" w:tplc="04070003">
      <w:start w:val="1"/>
      <w:numFmt w:val="bullet"/>
      <w:lvlText w:val="o"/>
      <w:lvlJc w:val="left"/>
      <w:pPr>
        <w:tabs>
          <w:tab w:val="num" w:pos="2160"/>
        </w:tabs>
        <w:ind w:left="2160" w:hanging="360"/>
      </w:pPr>
      <w:rPr>
        <w:rFonts w:ascii="Courier New" w:hAnsi="Courier New" w:cs="Courier New" w:hint="default"/>
      </w:r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6" w15:restartNumberingAfterBreak="0">
    <w:nsid w:val="46D22CCF"/>
    <w:multiLevelType w:val="hybridMultilevel"/>
    <w:tmpl w:val="7F4C1E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E222ECD"/>
    <w:multiLevelType w:val="hybridMultilevel"/>
    <w:tmpl w:val="45D6B94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EA27435"/>
    <w:multiLevelType w:val="hybridMultilevel"/>
    <w:tmpl w:val="506E131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9" w15:restartNumberingAfterBreak="0">
    <w:nsid w:val="52E02914"/>
    <w:multiLevelType w:val="hybridMultilevel"/>
    <w:tmpl w:val="221CEF0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52EF6D7D"/>
    <w:multiLevelType w:val="hybridMultilevel"/>
    <w:tmpl w:val="5760896A"/>
    <w:lvl w:ilvl="0" w:tplc="89AC0E1A">
      <w:start w:val="15"/>
      <w:numFmt w:val="bullet"/>
      <w:lvlText w:val=""/>
      <w:lvlJc w:val="left"/>
      <w:pPr>
        <w:ind w:left="720" w:hanging="360"/>
      </w:pPr>
      <w:rPr>
        <w:rFonts w:ascii="Wingdings" w:eastAsia="Calibr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2A80EF6"/>
    <w:multiLevelType w:val="hybridMultilevel"/>
    <w:tmpl w:val="673030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7DBD1AFB"/>
    <w:multiLevelType w:val="hybridMultilevel"/>
    <w:tmpl w:val="9C6A09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7"/>
  </w:num>
  <w:num w:numId="4">
    <w:abstractNumId w:val="1"/>
  </w:num>
  <w:num w:numId="5">
    <w:abstractNumId w:val="4"/>
  </w:num>
  <w:num w:numId="6">
    <w:abstractNumId w:val="8"/>
  </w:num>
  <w:num w:numId="7">
    <w:abstractNumId w:val="11"/>
  </w:num>
  <w:num w:numId="8">
    <w:abstractNumId w:val="10"/>
  </w:num>
  <w:num w:numId="9">
    <w:abstractNumId w:val="0"/>
  </w:num>
  <w:num w:numId="10">
    <w:abstractNumId w:val="2"/>
  </w:num>
  <w:num w:numId="11">
    <w:abstractNumId w:val="3"/>
  </w:num>
  <w:num w:numId="12">
    <w:abstractNumId w:val="9"/>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22E2"/>
    <w:rsid w:val="00024FB0"/>
    <w:rsid w:val="00027843"/>
    <w:rsid w:val="00032ACB"/>
    <w:rsid w:val="000355F5"/>
    <w:rsid w:val="000448DB"/>
    <w:rsid w:val="00044E69"/>
    <w:rsid w:val="00044F96"/>
    <w:rsid w:val="000532B6"/>
    <w:rsid w:val="000551A7"/>
    <w:rsid w:val="00062B81"/>
    <w:rsid w:val="00064350"/>
    <w:rsid w:val="000643F8"/>
    <w:rsid w:val="00080078"/>
    <w:rsid w:val="000842CE"/>
    <w:rsid w:val="000910F9"/>
    <w:rsid w:val="00095012"/>
    <w:rsid w:val="000954C2"/>
    <w:rsid w:val="000968DD"/>
    <w:rsid w:val="000A2D99"/>
    <w:rsid w:val="000B57EA"/>
    <w:rsid w:val="000C0E3C"/>
    <w:rsid w:val="000C174C"/>
    <w:rsid w:val="000C4F71"/>
    <w:rsid w:val="000D0EF5"/>
    <w:rsid w:val="000D129A"/>
    <w:rsid w:val="000D2C8F"/>
    <w:rsid w:val="000E14FA"/>
    <w:rsid w:val="000E61F5"/>
    <w:rsid w:val="000F58DA"/>
    <w:rsid w:val="000F6C4A"/>
    <w:rsid w:val="00103643"/>
    <w:rsid w:val="00110FEA"/>
    <w:rsid w:val="001122CD"/>
    <w:rsid w:val="00115794"/>
    <w:rsid w:val="001220B8"/>
    <w:rsid w:val="0012252F"/>
    <w:rsid w:val="0012280F"/>
    <w:rsid w:val="00125CAB"/>
    <w:rsid w:val="001331CD"/>
    <w:rsid w:val="001340B2"/>
    <w:rsid w:val="001410BA"/>
    <w:rsid w:val="00142302"/>
    <w:rsid w:val="00142F07"/>
    <w:rsid w:val="001432C3"/>
    <w:rsid w:val="001434AB"/>
    <w:rsid w:val="001476B0"/>
    <w:rsid w:val="00147893"/>
    <w:rsid w:val="00152D60"/>
    <w:rsid w:val="00162F16"/>
    <w:rsid w:val="001639E4"/>
    <w:rsid w:val="00172F04"/>
    <w:rsid w:val="00187BB3"/>
    <w:rsid w:val="001936DE"/>
    <w:rsid w:val="001A3057"/>
    <w:rsid w:val="001A7F00"/>
    <w:rsid w:val="001D6B2F"/>
    <w:rsid w:val="001E1DF0"/>
    <w:rsid w:val="001E77BB"/>
    <w:rsid w:val="001E7E50"/>
    <w:rsid w:val="001F351F"/>
    <w:rsid w:val="001F36A4"/>
    <w:rsid w:val="002015DE"/>
    <w:rsid w:val="00247624"/>
    <w:rsid w:val="0025543E"/>
    <w:rsid w:val="002663FF"/>
    <w:rsid w:val="00270867"/>
    <w:rsid w:val="00272698"/>
    <w:rsid w:val="0027696F"/>
    <w:rsid w:val="00281651"/>
    <w:rsid w:val="002833D6"/>
    <w:rsid w:val="0029795C"/>
    <w:rsid w:val="002A25DC"/>
    <w:rsid w:val="002A5848"/>
    <w:rsid w:val="002B1BBA"/>
    <w:rsid w:val="002B3155"/>
    <w:rsid w:val="002B3486"/>
    <w:rsid w:val="002C62E1"/>
    <w:rsid w:val="002C68CB"/>
    <w:rsid w:val="002D5055"/>
    <w:rsid w:val="002D697E"/>
    <w:rsid w:val="002E0853"/>
    <w:rsid w:val="002E1CE2"/>
    <w:rsid w:val="002E688B"/>
    <w:rsid w:val="002F0568"/>
    <w:rsid w:val="002F1BBD"/>
    <w:rsid w:val="002F740C"/>
    <w:rsid w:val="00314070"/>
    <w:rsid w:val="003144A3"/>
    <w:rsid w:val="00316867"/>
    <w:rsid w:val="0031768D"/>
    <w:rsid w:val="003207A1"/>
    <w:rsid w:val="0032320B"/>
    <w:rsid w:val="00324A97"/>
    <w:rsid w:val="003276F7"/>
    <w:rsid w:val="00330B2F"/>
    <w:rsid w:val="00334967"/>
    <w:rsid w:val="0035721D"/>
    <w:rsid w:val="00360EAB"/>
    <w:rsid w:val="003619CF"/>
    <w:rsid w:val="00363218"/>
    <w:rsid w:val="003666D0"/>
    <w:rsid w:val="00381F23"/>
    <w:rsid w:val="00394311"/>
    <w:rsid w:val="00394D36"/>
    <w:rsid w:val="0039645D"/>
    <w:rsid w:val="00397179"/>
    <w:rsid w:val="0039739D"/>
    <w:rsid w:val="003C6086"/>
    <w:rsid w:val="003E1D53"/>
    <w:rsid w:val="003E2199"/>
    <w:rsid w:val="003F19EA"/>
    <w:rsid w:val="003F7B8C"/>
    <w:rsid w:val="0040042A"/>
    <w:rsid w:val="00403C37"/>
    <w:rsid w:val="0040468D"/>
    <w:rsid w:val="0040537D"/>
    <w:rsid w:val="004139A2"/>
    <w:rsid w:val="00422AE5"/>
    <w:rsid w:val="0042540F"/>
    <w:rsid w:val="00425A8F"/>
    <w:rsid w:val="00426C94"/>
    <w:rsid w:val="00432C1F"/>
    <w:rsid w:val="004348D7"/>
    <w:rsid w:val="004367DE"/>
    <w:rsid w:val="00442C72"/>
    <w:rsid w:val="00442D3C"/>
    <w:rsid w:val="004449F5"/>
    <w:rsid w:val="00447885"/>
    <w:rsid w:val="0045605B"/>
    <w:rsid w:val="0046238E"/>
    <w:rsid w:val="0046315A"/>
    <w:rsid w:val="004711F0"/>
    <w:rsid w:val="00477FE7"/>
    <w:rsid w:val="00481CA6"/>
    <w:rsid w:val="00482C0C"/>
    <w:rsid w:val="004904F1"/>
    <w:rsid w:val="00496556"/>
    <w:rsid w:val="004D32E8"/>
    <w:rsid w:val="004E32F9"/>
    <w:rsid w:val="004F22E2"/>
    <w:rsid w:val="00510054"/>
    <w:rsid w:val="0051092F"/>
    <w:rsid w:val="00511147"/>
    <w:rsid w:val="005127E7"/>
    <w:rsid w:val="00517B0A"/>
    <w:rsid w:val="00521EC7"/>
    <w:rsid w:val="0053351E"/>
    <w:rsid w:val="00534DE3"/>
    <w:rsid w:val="00537B6A"/>
    <w:rsid w:val="00544346"/>
    <w:rsid w:val="00544651"/>
    <w:rsid w:val="00556E5F"/>
    <w:rsid w:val="005629D0"/>
    <w:rsid w:val="005649EC"/>
    <w:rsid w:val="00566986"/>
    <w:rsid w:val="00580AEC"/>
    <w:rsid w:val="00584F96"/>
    <w:rsid w:val="005870E8"/>
    <w:rsid w:val="00591283"/>
    <w:rsid w:val="005914CC"/>
    <w:rsid w:val="00593C7E"/>
    <w:rsid w:val="00597830"/>
    <w:rsid w:val="005A22EB"/>
    <w:rsid w:val="005B34D8"/>
    <w:rsid w:val="005B4AD4"/>
    <w:rsid w:val="005B7E90"/>
    <w:rsid w:val="005D6535"/>
    <w:rsid w:val="005E32B5"/>
    <w:rsid w:val="005F1CAD"/>
    <w:rsid w:val="005F6A46"/>
    <w:rsid w:val="00606B9F"/>
    <w:rsid w:val="00612D46"/>
    <w:rsid w:val="0061342D"/>
    <w:rsid w:val="00615059"/>
    <w:rsid w:val="00617A36"/>
    <w:rsid w:val="006220BF"/>
    <w:rsid w:val="006225C8"/>
    <w:rsid w:val="006252B0"/>
    <w:rsid w:val="006274D3"/>
    <w:rsid w:val="0063172B"/>
    <w:rsid w:val="00632119"/>
    <w:rsid w:val="006363BE"/>
    <w:rsid w:val="00637C28"/>
    <w:rsid w:val="00641938"/>
    <w:rsid w:val="00651FD3"/>
    <w:rsid w:val="006520AE"/>
    <w:rsid w:val="0066622C"/>
    <w:rsid w:val="0067072C"/>
    <w:rsid w:val="00682663"/>
    <w:rsid w:val="0068451D"/>
    <w:rsid w:val="006946EE"/>
    <w:rsid w:val="0069593F"/>
    <w:rsid w:val="00696814"/>
    <w:rsid w:val="006979A0"/>
    <w:rsid w:val="006A0789"/>
    <w:rsid w:val="006A4933"/>
    <w:rsid w:val="006A5BDE"/>
    <w:rsid w:val="006B17F2"/>
    <w:rsid w:val="006C310B"/>
    <w:rsid w:val="006D26B3"/>
    <w:rsid w:val="006E1A9C"/>
    <w:rsid w:val="006F091A"/>
    <w:rsid w:val="006F3C8F"/>
    <w:rsid w:val="00700A65"/>
    <w:rsid w:val="00701F82"/>
    <w:rsid w:val="00720C8E"/>
    <w:rsid w:val="0072388A"/>
    <w:rsid w:val="007249C4"/>
    <w:rsid w:val="00746C3B"/>
    <w:rsid w:val="00767D00"/>
    <w:rsid w:val="00774C82"/>
    <w:rsid w:val="007B4EAD"/>
    <w:rsid w:val="007B510A"/>
    <w:rsid w:val="007B7CDD"/>
    <w:rsid w:val="007C55ED"/>
    <w:rsid w:val="007C776F"/>
    <w:rsid w:val="007D3AC9"/>
    <w:rsid w:val="007E651A"/>
    <w:rsid w:val="007F0065"/>
    <w:rsid w:val="007F0333"/>
    <w:rsid w:val="007F19C4"/>
    <w:rsid w:val="007F5CE7"/>
    <w:rsid w:val="007F7977"/>
    <w:rsid w:val="00802DC5"/>
    <w:rsid w:val="00805D42"/>
    <w:rsid w:val="008075F0"/>
    <w:rsid w:val="00815088"/>
    <w:rsid w:val="008165CE"/>
    <w:rsid w:val="00833867"/>
    <w:rsid w:val="00850C9B"/>
    <w:rsid w:val="008517A1"/>
    <w:rsid w:val="008576CE"/>
    <w:rsid w:val="0086627A"/>
    <w:rsid w:val="00881A4E"/>
    <w:rsid w:val="00891F8F"/>
    <w:rsid w:val="00893E89"/>
    <w:rsid w:val="008A0E76"/>
    <w:rsid w:val="008A603B"/>
    <w:rsid w:val="008A725B"/>
    <w:rsid w:val="008B3035"/>
    <w:rsid w:val="008B7947"/>
    <w:rsid w:val="008D17B3"/>
    <w:rsid w:val="008E1715"/>
    <w:rsid w:val="008F78F2"/>
    <w:rsid w:val="00902376"/>
    <w:rsid w:val="00902DE1"/>
    <w:rsid w:val="00905000"/>
    <w:rsid w:val="00917F9B"/>
    <w:rsid w:val="009202FB"/>
    <w:rsid w:val="0092202C"/>
    <w:rsid w:val="0092378A"/>
    <w:rsid w:val="009455B6"/>
    <w:rsid w:val="00946EC7"/>
    <w:rsid w:val="00950DA4"/>
    <w:rsid w:val="00951D2E"/>
    <w:rsid w:val="0095224A"/>
    <w:rsid w:val="00961CA0"/>
    <w:rsid w:val="00966B49"/>
    <w:rsid w:val="00975D37"/>
    <w:rsid w:val="009830A8"/>
    <w:rsid w:val="00983AF8"/>
    <w:rsid w:val="00985B85"/>
    <w:rsid w:val="009959FD"/>
    <w:rsid w:val="009A75B7"/>
    <w:rsid w:val="009B3677"/>
    <w:rsid w:val="009C408D"/>
    <w:rsid w:val="009D7573"/>
    <w:rsid w:val="00A05308"/>
    <w:rsid w:val="00A06447"/>
    <w:rsid w:val="00A06601"/>
    <w:rsid w:val="00A233BD"/>
    <w:rsid w:val="00A320CB"/>
    <w:rsid w:val="00A3280D"/>
    <w:rsid w:val="00A40B3D"/>
    <w:rsid w:val="00A42A35"/>
    <w:rsid w:val="00A430E8"/>
    <w:rsid w:val="00A463A6"/>
    <w:rsid w:val="00A51462"/>
    <w:rsid w:val="00A544D5"/>
    <w:rsid w:val="00A61A9B"/>
    <w:rsid w:val="00A65678"/>
    <w:rsid w:val="00A66328"/>
    <w:rsid w:val="00A765F3"/>
    <w:rsid w:val="00A81D23"/>
    <w:rsid w:val="00A876D3"/>
    <w:rsid w:val="00A91CC3"/>
    <w:rsid w:val="00A91E84"/>
    <w:rsid w:val="00AA1382"/>
    <w:rsid w:val="00AB107F"/>
    <w:rsid w:val="00AB7D4B"/>
    <w:rsid w:val="00AC1F37"/>
    <w:rsid w:val="00AC2E76"/>
    <w:rsid w:val="00AC78E2"/>
    <w:rsid w:val="00AD2DB9"/>
    <w:rsid w:val="00AD4030"/>
    <w:rsid w:val="00AE490A"/>
    <w:rsid w:val="00AF2FAC"/>
    <w:rsid w:val="00B05D62"/>
    <w:rsid w:val="00B0668F"/>
    <w:rsid w:val="00B10D62"/>
    <w:rsid w:val="00B1755B"/>
    <w:rsid w:val="00B20EB3"/>
    <w:rsid w:val="00B2613E"/>
    <w:rsid w:val="00B31E48"/>
    <w:rsid w:val="00B3477F"/>
    <w:rsid w:val="00B53864"/>
    <w:rsid w:val="00B60016"/>
    <w:rsid w:val="00B64BDB"/>
    <w:rsid w:val="00B924DE"/>
    <w:rsid w:val="00B927D3"/>
    <w:rsid w:val="00B92EA3"/>
    <w:rsid w:val="00BA11C0"/>
    <w:rsid w:val="00BA4F06"/>
    <w:rsid w:val="00BA54F0"/>
    <w:rsid w:val="00BC2C1F"/>
    <w:rsid w:val="00BE503A"/>
    <w:rsid w:val="00BE5F8A"/>
    <w:rsid w:val="00BE7455"/>
    <w:rsid w:val="00BF6C4E"/>
    <w:rsid w:val="00C03C5A"/>
    <w:rsid w:val="00C05FD5"/>
    <w:rsid w:val="00C06490"/>
    <w:rsid w:val="00C065BB"/>
    <w:rsid w:val="00C2169B"/>
    <w:rsid w:val="00C21A81"/>
    <w:rsid w:val="00C2714B"/>
    <w:rsid w:val="00C34163"/>
    <w:rsid w:val="00C35AB1"/>
    <w:rsid w:val="00C36CB7"/>
    <w:rsid w:val="00C3796F"/>
    <w:rsid w:val="00C41C61"/>
    <w:rsid w:val="00C43E2A"/>
    <w:rsid w:val="00C4499A"/>
    <w:rsid w:val="00C50144"/>
    <w:rsid w:val="00C5151E"/>
    <w:rsid w:val="00C54D37"/>
    <w:rsid w:val="00C61DE7"/>
    <w:rsid w:val="00C6704A"/>
    <w:rsid w:val="00C75AAE"/>
    <w:rsid w:val="00C813B6"/>
    <w:rsid w:val="00C92791"/>
    <w:rsid w:val="00CA7D52"/>
    <w:rsid w:val="00CB0318"/>
    <w:rsid w:val="00CC41F0"/>
    <w:rsid w:val="00CD2BB1"/>
    <w:rsid w:val="00CD573D"/>
    <w:rsid w:val="00CE093C"/>
    <w:rsid w:val="00CE2E8E"/>
    <w:rsid w:val="00CE69CB"/>
    <w:rsid w:val="00CF2CB1"/>
    <w:rsid w:val="00D0291F"/>
    <w:rsid w:val="00D02FDA"/>
    <w:rsid w:val="00D05C43"/>
    <w:rsid w:val="00D07BD4"/>
    <w:rsid w:val="00D12639"/>
    <w:rsid w:val="00D133F1"/>
    <w:rsid w:val="00D13CD3"/>
    <w:rsid w:val="00D14B75"/>
    <w:rsid w:val="00D25BAF"/>
    <w:rsid w:val="00D2757A"/>
    <w:rsid w:val="00D275F8"/>
    <w:rsid w:val="00D30B6E"/>
    <w:rsid w:val="00D4123E"/>
    <w:rsid w:val="00D42FBB"/>
    <w:rsid w:val="00D4324C"/>
    <w:rsid w:val="00D47275"/>
    <w:rsid w:val="00D61C2C"/>
    <w:rsid w:val="00D63D4D"/>
    <w:rsid w:val="00D73F69"/>
    <w:rsid w:val="00D776DE"/>
    <w:rsid w:val="00D81B41"/>
    <w:rsid w:val="00D87EBC"/>
    <w:rsid w:val="00D903B6"/>
    <w:rsid w:val="00D918CE"/>
    <w:rsid w:val="00D9248A"/>
    <w:rsid w:val="00DA0E9A"/>
    <w:rsid w:val="00DA4DE2"/>
    <w:rsid w:val="00DB2784"/>
    <w:rsid w:val="00DB7AE5"/>
    <w:rsid w:val="00DC66DC"/>
    <w:rsid w:val="00DC7CA6"/>
    <w:rsid w:val="00DE1DB4"/>
    <w:rsid w:val="00DE31E3"/>
    <w:rsid w:val="00DE42ED"/>
    <w:rsid w:val="00DE5E69"/>
    <w:rsid w:val="00DE5E99"/>
    <w:rsid w:val="00DF120A"/>
    <w:rsid w:val="00DF2C9E"/>
    <w:rsid w:val="00DF3A5D"/>
    <w:rsid w:val="00DF4C7D"/>
    <w:rsid w:val="00E06862"/>
    <w:rsid w:val="00E06875"/>
    <w:rsid w:val="00E11123"/>
    <w:rsid w:val="00E2460F"/>
    <w:rsid w:val="00E34167"/>
    <w:rsid w:val="00E344B3"/>
    <w:rsid w:val="00E34F34"/>
    <w:rsid w:val="00E442B0"/>
    <w:rsid w:val="00E50957"/>
    <w:rsid w:val="00E62335"/>
    <w:rsid w:val="00E76846"/>
    <w:rsid w:val="00E77AEA"/>
    <w:rsid w:val="00E914B6"/>
    <w:rsid w:val="00E933C8"/>
    <w:rsid w:val="00E94D51"/>
    <w:rsid w:val="00E95386"/>
    <w:rsid w:val="00EA2213"/>
    <w:rsid w:val="00EA76E7"/>
    <w:rsid w:val="00EB6ADC"/>
    <w:rsid w:val="00EC0CE8"/>
    <w:rsid w:val="00EC16C7"/>
    <w:rsid w:val="00EC487F"/>
    <w:rsid w:val="00EC5667"/>
    <w:rsid w:val="00EC6016"/>
    <w:rsid w:val="00ED302F"/>
    <w:rsid w:val="00ED3951"/>
    <w:rsid w:val="00ED6B2C"/>
    <w:rsid w:val="00EE1DB4"/>
    <w:rsid w:val="00EE37E6"/>
    <w:rsid w:val="00EF12DE"/>
    <w:rsid w:val="00EF404F"/>
    <w:rsid w:val="00EF6D67"/>
    <w:rsid w:val="00F060D2"/>
    <w:rsid w:val="00F12AC0"/>
    <w:rsid w:val="00F1472E"/>
    <w:rsid w:val="00F44E3E"/>
    <w:rsid w:val="00F47068"/>
    <w:rsid w:val="00F4782D"/>
    <w:rsid w:val="00F51043"/>
    <w:rsid w:val="00F54F01"/>
    <w:rsid w:val="00F56669"/>
    <w:rsid w:val="00F632BC"/>
    <w:rsid w:val="00F6531F"/>
    <w:rsid w:val="00F65790"/>
    <w:rsid w:val="00F71335"/>
    <w:rsid w:val="00F75256"/>
    <w:rsid w:val="00F76FD1"/>
    <w:rsid w:val="00F838BA"/>
    <w:rsid w:val="00F93B86"/>
    <w:rsid w:val="00FA2E26"/>
    <w:rsid w:val="00FA560D"/>
    <w:rsid w:val="00FA61C7"/>
    <w:rsid w:val="00FC7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14:docId w14:val="51EE0EDE"/>
  <w15:docId w15:val="{38F169B3-BD11-499C-B14A-EDCDF4654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24FB0"/>
    <w:rPr>
      <w:rFonts w:ascii="Arial" w:hAnsi="Arial"/>
      <w:sz w:val="24"/>
      <w:szCs w:val="24"/>
    </w:rPr>
  </w:style>
  <w:style w:type="paragraph" w:styleId="berschrift3">
    <w:name w:val="heading 3"/>
    <w:basedOn w:val="Standard"/>
    <w:next w:val="Standard"/>
    <w:qFormat/>
    <w:rsid w:val="00C4499A"/>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065BB"/>
    <w:pPr>
      <w:tabs>
        <w:tab w:val="center" w:pos="4536"/>
        <w:tab w:val="right" w:pos="9072"/>
      </w:tabs>
    </w:pPr>
  </w:style>
  <w:style w:type="paragraph" w:styleId="Fuzeile">
    <w:name w:val="footer"/>
    <w:basedOn w:val="Standard"/>
    <w:link w:val="FuzeileZchn"/>
    <w:uiPriority w:val="99"/>
    <w:rsid w:val="00C065BB"/>
    <w:pPr>
      <w:tabs>
        <w:tab w:val="center" w:pos="4536"/>
        <w:tab w:val="right" w:pos="9072"/>
      </w:tabs>
    </w:pPr>
  </w:style>
  <w:style w:type="character" w:styleId="Seitenzahl">
    <w:name w:val="page number"/>
    <w:basedOn w:val="Absatz-Standardschriftart"/>
    <w:rsid w:val="0053351E"/>
  </w:style>
  <w:style w:type="paragraph" w:customStyle="1" w:styleId="aufzhlung">
    <w:name w:val="aufzählung"/>
    <w:basedOn w:val="Standard"/>
    <w:rsid w:val="006A5BDE"/>
    <w:pPr>
      <w:numPr>
        <w:ilvl w:val="1"/>
        <w:numId w:val="1"/>
      </w:numPr>
    </w:pPr>
  </w:style>
  <w:style w:type="paragraph" w:styleId="Listenabsatz">
    <w:name w:val="List Paragraph"/>
    <w:basedOn w:val="Standard"/>
    <w:uiPriority w:val="34"/>
    <w:qFormat/>
    <w:rsid w:val="004348D7"/>
    <w:pPr>
      <w:ind w:left="708"/>
    </w:pPr>
  </w:style>
  <w:style w:type="paragraph" w:styleId="Sprechblasentext">
    <w:name w:val="Balloon Text"/>
    <w:basedOn w:val="Standard"/>
    <w:semiHidden/>
    <w:rsid w:val="009A75B7"/>
    <w:rPr>
      <w:rFonts w:ascii="Tahoma" w:hAnsi="Tahoma" w:cs="Tahoma"/>
      <w:sz w:val="16"/>
      <w:szCs w:val="16"/>
    </w:rPr>
  </w:style>
  <w:style w:type="paragraph" w:styleId="KeinLeerraum">
    <w:name w:val="No Spacing"/>
    <w:uiPriority w:val="1"/>
    <w:qFormat/>
    <w:rsid w:val="00946EC7"/>
    <w:rPr>
      <w:rFonts w:ascii="Calibri" w:hAnsi="Calibri"/>
      <w:sz w:val="22"/>
      <w:szCs w:val="22"/>
      <w:lang w:val="de-AT" w:eastAsia="de-AT"/>
    </w:rPr>
  </w:style>
  <w:style w:type="character" w:styleId="Hyperlink">
    <w:name w:val="Hyperlink"/>
    <w:uiPriority w:val="99"/>
    <w:rsid w:val="0012280F"/>
    <w:rPr>
      <w:color w:val="0000FF"/>
      <w:u w:val="single"/>
    </w:rPr>
  </w:style>
  <w:style w:type="paragraph" w:styleId="StandardWeb">
    <w:name w:val="Normal (Web)"/>
    <w:basedOn w:val="Standard"/>
    <w:uiPriority w:val="99"/>
    <w:unhideWhenUsed/>
    <w:rsid w:val="003F7B8C"/>
    <w:pPr>
      <w:spacing w:before="100" w:beforeAutospacing="1" w:after="100" w:afterAutospacing="1"/>
    </w:pPr>
    <w:rPr>
      <w:rFonts w:ascii="Times New Roman" w:hAnsi="Times New Roman"/>
      <w:lang w:val="de-AT" w:eastAsia="de-AT"/>
    </w:rPr>
  </w:style>
  <w:style w:type="character" w:styleId="Fett">
    <w:name w:val="Strong"/>
    <w:uiPriority w:val="22"/>
    <w:qFormat/>
    <w:rsid w:val="003F7B8C"/>
    <w:rPr>
      <w:b/>
      <w:bCs/>
    </w:rPr>
  </w:style>
  <w:style w:type="character" w:customStyle="1" w:styleId="apple-converted-space">
    <w:name w:val="apple-converted-space"/>
    <w:rsid w:val="003F7B8C"/>
  </w:style>
  <w:style w:type="table" w:styleId="Tabellenraster">
    <w:name w:val="Table Grid"/>
    <w:basedOn w:val="NormaleTabelle"/>
    <w:rsid w:val="00EC0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rsid w:val="009C408D"/>
    <w:rPr>
      <w:rFonts w:ascii="Arial" w:hAnsi="Arial"/>
      <w:sz w:val="24"/>
      <w:szCs w:val="24"/>
    </w:rPr>
  </w:style>
  <w:style w:type="character" w:customStyle="1" w:styleId="FuzeileZchn">
    <w:name w:val="Fußzeile Zchn"/>
    <w:link w:val="Fuzeile"/>
    <w:uiPriority w:val="99"/>
    <w:rsid w:val="002833D6"/>
    <w:rPr>
      <w:rFonts w:ascii="Arial" w:hAnsi="Arial"/>
      <w:sz w:val="24"/>
      <w:szCs w:val="24"/>
    </w:rPr>
  </w:style>
  <w:style w:type="character" w:customStyle="1" w:styleId="NichtaufgelsteErwhnung1">
    <w:name w:val="Nicht aufgelöste Erwähnung1"/>
    <w:basedOn w:val="Absatz-Standardschriftart"/>
    <w:uiPriority w:val="99"/>
    <w:semiHidden/>
    <w:unhideWhenUsed/>
    <w:rsid w:val="00C5151E"/>
    <w:rPr>
      <w:color w:val="605E5C"/>
      <w:shd w:val="clear" w:color="auto" w:fill="E1DFDD"/>
    </w:rPr>
  </w:style>
  <w:style w:type="character" w:styleId="BesuchterLink">
    <w:name w:val="FollowedHyperlink"/>
    <w:basedOn w:val="Absatz-Standardschriftart"/>
    <w:rsid w:val="00E2460F"/>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517B0A"/>
    <w:rPr>
      <w:color w:val="605E5C"/>
      <w:shd w:val="clear" w:color="auto" w:fill="E1DFDD"/>
    </w:rPr>
  </w:style>
  <w:style w:type="character" w:styleId="Kommentarzeichen">
    <w:name w:val="annotation reference"/>
    <w:basedOn w:val="Absatz-Standardschriftart"/>
    <w:semiHidden/>
    <w:unhideWhenUsed/>
    <w:rsid w:val="00D13CD3"/>
    <w:rPr>
      <w:sz w:val="16"/>
      <w:szCs w:val="16"/>
    </w:rPr>
  </w:style>
  <w:style w:type="paragraph" w:styleId="Kommentartext">
    <w:name w:val="annotation text"/>
    <w:basedOn w:val="Standard"/>
    <w:link w:val="KommentartextZchn"/>
    <w:semiHidden/>
    <w:unhideWhenUsed/>
    <w:rsid w:val="00D13CD3"/>
    <w:rPr>
      <w:sz w:val="20"/>
      <w:szCs w:val="20"/>
    </w:rPr>
  </w:style>
  <w:style w:type="character" w:customStyle="1" w:styleId="KommentartextZchn">
    <w:name w:val="Kommentartext Zchn"/>
    <w:basedOn w:val="Absatz-Standardschriftart"/>
    <w:link w:val="Kommentartext"/>
    <w:semiHidden/>
    <w:rsid w:val="00D13CD3"/>
    <w:rPr>
      <w:rFonts w:ascii="Arial" w:hAnsi="Arial"/>
    </w:rPr>
  </w:style>
  <w:style w:type="paragraph" w:styleId="Kommentarthema">
    <w:name w:val="annotation subject"/>
    <w:basedOn w:val="Kommentartext"/>
    <w:next w:val="Kommentartext"/>
    <w:link w:val="KommentarthemaZchn"/>
    <w:semiHidden/>
    <w:unhideWhenUsed/>
    <w:rsid w:val="00D13CD3"/>
    <w:rPr>
      <w:b/>
      <w:bCs/>
    </w:rPr>
  </w:style>
  <w:style w:type="character" w:customStyle="1" w:styleId="KommentarthemaZchn">
    <w:name w:val="Kommentarthema Zchn"/>
    <w:basedOn w:val="KommentartextZchn"/>
    <w:link w:val="Kommentarthema"/>
    <w:semiHidden/>
    <w:rsid w:val="00D13CD3"/>
    <w:rPr>
      <w:rFonts w:ascii="Arial" w:hAnsi="Arial"/>
      <w:b/>
      <w:bCs/>
    </w:rPr>
  </w:style>
  <w:style w:type="character" w:styleId="NichtaufgelsteErwhnung">
    <w:name w:val="Unresolved Mention"/>
    <w:basedOn w:val="Absatz-Standardschriftart"/>
    <w:uiPriority w:val="99"/>
    <w:semiHidden/>
    <w:unhideWhenUsed/>
    <w:rsid w:val="001331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34595">
      <w:bodyDiv w:val="1"/>
      <w:marLeft w:val="0"/>
      <w:marRight w:val="0"/>
      <w:marTop w:val="0"/>
      <w:marBottom w:val="0"/>
      <w:divBdr>
        <w:top w:val="none" w:sz="0" w:space="0" w:color="auto"/>
        <w:left w:val="none" w:sz="0" w:space="0" w:color="auto"/>
        <w:bottom w:val="none" w:sz="0" w:space="0" w:color="auto"/>
        <w:right w:val="none" w:sz="0" w:space="0" w:color="auto"/>
      </w:divBdr>
    </w:div>
    <w:div w:id="665088836">
      <w:bodyDiv w:val="1"/>
      <w:marLeft w:val="0"/>
      <w:marRight w:val="0"/>
      <w:marTop w:val="0"/>
      <w:marBottom w:val="0"/>
      <w:divBdr>
        <w:top w:val="none" w:sz="0" w:space="0" w:color="auto"/>
        <w:left w:val="none" w:sz="0" w:space="0" w:color="auto"/>
        <w:bottom w:val="none" w:sz="0" w:space="0" w:color="auto"/>
        <w:right w:val="none" w:sz="0" w:space="0" w:color="auto"/>
      </w:divBdr>
      <w:divsChild>
        <w:div w:id="339478663">
          <w:marLeft w:val="0"/>
          <w:marRight w:val="0"/>
          <w:marTop w:val="0"/>
          <w:marBottom w:val="0"/>
          <w:divBdr>
            <w:top w:val="single" w:sz="36" w:space="8" w:color="64AC12"/>
            <w:left w:val="none" w:sz="0" w:space="0" w:color="auto"/>
            <w:bottom w:val="none" w:sz="0" w:space="0" w:color="auto"/>
            <w:right w:val="none" w:sz="0" w:space="0" w:color="auto"/>
          </w:divBdr>
          <w:divsChild>
            <w:div w:id="2027517208">
              <w:marLeft w:val="0"/>
              <w:marRight w:val="0"/>
              <w:marTop w:val="0"/>
              <w:marBottom w:val="0"/>
              <w:divBdr>
                <w:top w:val="single" w:sz="36" w:space="8" w:color="64AC12"/>
                <w:left w:val="none" w:sz="0" w:space="0" w:color="auto"/>
                <w:bottom w:val="none" w:sz="0" w:space="0" w:color="auto"/>
                <w:right w:val="none" w:sz="0" w:space="0" w:color="auto"/>
              </w:divBdr>
            </w:div>
          </w:divsChild>
        </w:div>
      </w:divsChild>
    </w:div>
    <w:div w:id="823547957">
      <w:bodyDiv w:val="1"/>
      <w:marLeft w:val="0"/>
      <w:marRight w:val="0"/>
      <w:marTop w:val="0"/>
      <w:marBottom w:val="0"/>
      <w:divBdr>
        <w:top w:val="none" w:sz="0" w:space="0" w:color="auto"/>
        <w:left w:val="none" w:sz="0" w:space="0" w:color="auto"/>
        <w:bottom w:val="none" w:sz="0" w:space="0" w:color="auto"/>
        <w:right w:val="none" w:sz="0" w:space="0" w:color="auto"/>
      </w:divBdr>
      <w:divsChild>
        <w:div w:id="2138065519">
          <w:marLeft w:val="0"/>
          <w:marRight w:val="0"/>
          <w:marTop w:val="0"/>
          <w:marBottom w:val="0"/>
          <w:divBdr>
            <w:top w:val="single" w:sz="36" w:space="8" w:color="64AC12"/>
            <w:left w:val="none" w:sz="0" w:space="0" w:color="auto"/>
            <w:bottom w:val="none" w:sz="0" w:space="0" w:color="auto"/>
            <w:right w:val="none" w:sz="0" w:space="0" w:color="auto"/>
          </w:divBdr>
          <w:divsChild>
            <w:div w:id="714699728">
              <w:marLeft w:val="0"/>
              <w:marRight w:val="0"/>
              <w:marTop w:val="0"/>
              <w:marBottom w:val="0"/>
              <w:divBdr>
                <w:top w:val="single" w:sz="36" w:space="8" w:color="64AC12"/>
                <w:left w:val="none" w:sz="0" w:space="0" w:color="auto"/>
                <w:bottom w:val="none" w:sz="0" w:space="0" w:color="auto"/>
                <w:right w:val="none" w:sz="0" w:space="0" w:color="auto"/>
              </w:divBdr>
            </w:div>
          </w:divsChild>
        </w:div>
      </w:divsChild>
    </w:div>
    <w:div w:id="932591586">
      <w:bodyDiv w:val="1"/>
      <w:marLeft w:val="0"/>
      <w:marRight w:val="0"/>
      <w:marTop w:val="0"/>
      <w:marBottom w:val="0"/>
      <w:divBdr>
        <w:top w:val="none" w:sz="0" w:space="0" w:color="auto"/>
        <w:left w:val="none" w:sz="0" w:space="0" w:color="auto"/>
        <w:bottom w:val="none" w:sz="0" w:space="0" w:color="auto"/>
        <w:right w:val="none" w:sz="0" w:space="0" w:color="auto"/>
      </w:divBdr>
      <w:divsChild>
        <w:div w:id="1555921553">
          <w:marLeft w:val="547"/>
          <w:marRight w:val="0"/>
          <w:marTop w:val="200"/>
          <w:marBottom w:val="0"/>
          <w:divBdr>
            <w:top w:val="none" w:sz="0" w:space="0" w:color="auto"/>
            <w:left w:val="none" w:sz="0" w:space="0" w:color="auto"/>
            <w:bottom w:val="none" w:sz="0" w:space="0" w:color="auto"/>
            <w:right w:val="none" w:sz="0" w:space="0" w:color="auto"/>
          </w:divBdr>
        </w:div>
        <w:div w:id="1520506391">
          <w:marLeft w:val="547"/>
          <w:marRight w:val="0"/>
          <w:marTop w:val="200"/>
          <w:marBottom w:val="0"/>
          <w:divBdr>
            <w:top w:val="none" w:sz="0" w:space="0" w:color="auto"/>
            <w:left w:val="none" w:sz="0" w:space="0" w:color="auto"/>
            <w:bottom w:val="none" w:sz="0" w:space="0" w:color="auto"/>
            <w:right w:val="none" w:sz="0" w:space="0" w:color="auto"/>
          </w:divBdr>
        </w:div>
        <w:div w:id="230385054">
          <w:marLeft w:val="547"/>
          <w:marRight w:val="0"/>
          <w:marTop w:val="200"/>
          <w:marBottom w:val="0"/>
          <w:divBdr>
            <w:top w:val="none" w:sz="0" w:space="0" w:color="auto"/>
            <w:left w:val="none" w:sz="0" w:space="0" w:color="auto"/>
            <w:bottom w:val="none" w:sz="0" w:space="0" w:color="auto"/>
            <w:right w:val="none" w:sz="0" w:space="0" w:color="auto"/>
          </w:divBdr>
        </w:div>
        <w:div w:id="1472554189">
          <w:marLeft w:val="547"/>
          <w:marRight w:val="0"/>
          <w:marTop w:val="200"/>
          <w:marBottom w:val="0"/>
          <w:divBdr>
            <w:top w:val="none" w:sz="0" w:space="0" w:color="auto"/>
            <w:left w:val="none" w:sz="0" w:space="0" w:color="auto"/>
            <w:bottom w:val="none" w:sz="0" w:space="0" w:color="auto"/>
            <w:right w:val="none" w:sz="0" w:space="0" w:color="auto"/>
          </w:divBdr>
        </w:div>
        <w:div w:id="2130733355">
          <w:marLeft w:val="547"/>
          <w:marRight w:val="0"/>
          <w:marTop w:val="200"/>
          <w:marBottom w:val="0"/>
          <w:divBdr>
            <w:top w:val="none" w:sz="0" w:space="0" w:color="auto"/>
            <w:left w:val="none" w:sz="0" w:space="0" w:color="auto"/>
            <w:bottom w:val="none" w:sz="0" w:space="0" w:color="auto"/>
            <w:right w:val="none" w:sz="0" w:space="0" w:color="auto"/>
          </w:divBdr>
        </w:div>
      </w:divsChild>
    </w:div>
    <w:div w:id="1023022086">
      <w:bodyDiv w:val="1"/>
      <w:marLeft w:val="0"/>
      <w:marRight w:val="0"/>
      <w:marTop w:val="0"/>
      <w:marBottom w:val="0"/>
      <w:divBdr>
        <w:top w:val="none" w:sz="0" w:space="0" w:color="auto"/>
        <w:left w:val="none" w:sz="0" w:space="0" w:color="auto"/>
        <w:bottom w:val="none" w:sz="0" w:space="0" w:color="auto"/>
        <w:right w:val="none" w:sz="0" w:space="0" w:color="auto"/>
      </w:divBdr>
    </w:div>
    <w:div w:id="1125276819">
      <w:bodyDiv w:val="1"/>
      <w:marLeft w:val="0"/>
      <w:marRight w:val="0"/>
      <w:marTop w:val="0"/>
      <w:marBottom w:val="0"/>
      <w:divBdr>
        <w:top w:val="none" w:sz="0" w:space="0" w:color="auto"/>
        <w:left w:val="none" w:sz="0" w:space="0" w:color="auto"/>
        <w:bottom w:val="none" w:sz="0" w:space="0" w:color="auto"/>
        <w:right w:val="none" w:sz="0" w:space="0" w:color="auto"/>
      </w:divBdr>
      <w:divsChild>
        <w:div w:id="562134857">
          <w:marLeft w:val="547"/>
          <w:marRight w:val="0"/>
          <w:marTop w:val="200"/>
          <w:marBottom w:val="0"/>
          <w:divBdr>
            <w:top w:val="none" w:sz="0" w:space="0" w:color="auto"/>
            <w:left w:val="none" w:sz="0" w:space="0" w:color="auto"/>
            <w:bottom w:val="none" w:sz="0" w:space="0" w:color="auto"/>
            <w:right w:val="none" w:sz="0" w:space="0" w:color="auto"/>
          </w:divBdr>
        </w:div>
      </w:divsChild>
    </w:div>
    <w:div w:id="1260212961">
      <w:bodyDiv w:val="1"/>
      <w:marLeft w:val="0"/>
      <w:marRight w:val="0"/>
      <w:marTop w:val="0"/>
      <w:marBottom w:val="0"/>
      <w:divBdr>
        <w:top w:val="none" w:sz="0" w:space="0" w:color="auto"/>
        <w:left w:val="none" w:sz="0" w:space="0" w:color="auto"/>
        <w:bottom w:val="none" w:sz="0" w:space="0" w:color="auto"/>
        <w:right w:val="none" w:sz="0" w:space="0" w:color="auto"/>
      </w:divBdr>
    </w:div>
    <w:div w:id="1331712346">
      <w:bodyDiv w:val="1"/>
      <w:marLeft w:val="0"/>
      <w:marRight w:val="0"/>
      <w:marTop w:val="0"/>
      <w:marBottom w:val="0"/>
      <w:divBdr>
        <w:top w:val="none" w:sz="0" w:space="0" w:color="auto"/>
        <w:left w:val="none" w:sz="0" w:space="0" w:color="auto"/>
        <w:bottom w:val="none" w:sz="0" w:space="0" w:color="auto"/>
        <w:right w:val="none" w:sz="0" w:space="0" w:color="auto"/>
      </w:divBdr>
    </w:div>
    <w:div w:id="1339498915">
      <w:bodyDiv w:val="1"/>
      <w:marLeft w:val="0"/>
      <w:marRight w:val="0"/>
      <w:marTop w:val="0"/>
      <w:marBottom w:val="0"/>
      <w:divBdr>
        <w:top w:val="none" w:sz="0" w:space="0" w:color="auto"/>
        <w:left w:val="none" w:sz="0" w:space="0" w:color="auto"/>
        <w:bottom w:val="none" w:sz="0" w:space="0" w:color="auto"/>
        <w:right w:val="none" w:sz="0" w:space="0" w:color="auto"/>
      </w:divBdr>
      <w:divsChild>
        <w:div w:id="2025011703">
          <w:marLeft w:val="547"/>
          <w:marRight w:val="0"/>
          <w:marTop w:val="200"/>
          <w:marBottom w:val="0"/>
          <w:divBdr>
            <w:top w:val="none" w:sz="0" w:space="0" w:color="auto"/>
            <w:left w:val="none" w:sz="0" w:space="0" w:color="auto"/>
            <w:bottom w:val="none" w:sz="0" w:space="0" w:color="auto"/>
            <w:right w:val="none" w:sz="0" w:space="0" w:color="auto"/>
          </w:divBdr>
        </w:div>
        <w:div w:id="19665461">
          <w:marLeft w:val="1166"/>
          <w:marRight w:val="0"/>
          <w:marTop w:val="200"/>
          <w:marBottom w:val="0"/>
          <w:divBdr>
            <w:top w:val="none" w:sz="0" w:space="0" w:color="auto"/>
            <w:left w:val="none" w:sz="0" w:space="0" w:color="auto"/>
            <w:bottom w:val="none" w:sz="0" w:space="0" w:color="auto"/>
            <w:right w:val="none" w:sz="0" w:space="0" w:color="auto"/>
          </w:divBdr>
        </w:div>
        <w:div w:id="1610969519">
          <w:marLeft w:val="547"/>
          <w:marRight w:val="0"/>
          <w:marTop w:val="200"/>
          <w:marBottom w:val="0"/>
          <w:divBdr>
            <w:top w:val="none" w:sz="0" w:space="0" w:color="auto"/>
            <w:left w:val="none" w:sz="0" w:space="0" w:color="auto"/>
            <w:bottom w:val="none" w:sz="0" w:space="0" w:color="auto"/>
            <w:right w:val="none" w:sz="0" w:space="0" w:color="auto"/>
          </w:divBdr>
        </w:div>
        <w:div w:id="114451755">
          <w:marLeft w:val="547"/>
          <w:marRight w:val="0"/>
          <w:marTop w:val="200"/>
          <w:marBottom w:val="0"/>
          <w:divBdr>
            <w:top w:val="none" w:sz="0" w:space="0" w:color="auto"/>
            <w:left w:val="none" w:sz="0" w:space="0" w:color="auto"/>
            <w:bottom w:val="none" w:sz="0" w:space="0" w:color="auto"/>
            <w:right w:val="none" w:sz="0" w:space="0" w:color="auto"/>
          </w:divBdr>
        </w:div>
      </w:divsChild>
    </w:div>
    <w:div w:id="1384908691">
      <w:bodyDiv w:val="1"/>
      <w:marLeft w:val="0"/>
      <w:marRight w:val="0"/>
      <w:marTop w:val="0"/>
      <w:marBottom w:val="0"/>
      <w:divBdr>
        <w:top w:val="none" w:sz="0" w:space="0" w:color="auto"/>
        <w:left w:val="none" w:sz="0" w:space="0" w:color="auto"/>
        <w:bottom w:val="none" w:sz="0" w:space="0" w:color="auto"/>
        <w:right w:val="none" w:sz="0" w:space="0" w:color="auto"/>
      </w:divBdr>
      <w:divsChild>
        <w:div w:id="638994102">
          <w:marLeft w:val="547"/>
          <w:marRight w:val="0"/>
          <w:marTop w:val="200"/>
          <w:marBottom w:val="0"/>
          <w:divBdr>
            <w:top w:val="none" w:sz="0" w:space="0" w:color="auto"/>
            <w:left w:val="none" w:sz="0" w:space="0" w:color="auto"/>
            <w:bottom w:val="none" w:sz="0" w:space="0" w:color="auto"/>
            <w:right w:val="none" w:sz="0" w:space="0" w:color="auto"/>
          </w:divBdr>
        </w:div>
      </w:divsChild>
    </w:div>
    <w:div w:id="1711147069">
      <w:bodyDiv w:val="1"/>
      <w:marLeft w:val="0"/>
      <w:marRight w:val="0"/>
      <w:marTop w:val="0"/>
      <w:marBottom w:val="0"/>
      <w:divBdr>
        <w:top w:val="none" w:sz="0" w:space="0" w:color="auto"/>
        <w:left w:val="none" w:sz="0" w:space="0" w:color="auto"/>
        <w:bottom w:val="none" w:sz="0" w:space="0" w:color="auto"/>
        <w:right w:val="none" w:sz="0" w:space="0" w:color="auto"/>
      </w:divBdr>
    </w:div>
    <w:div w:id="1870339124">
      <w:bodyDiv w:val="1"/>
      <w:marLeft w:val="0"/>
      <w:marRight w:val="0"/>
      <w:marTop w:val="0"/>
      <w:marBottom w:val="0"/>
      <w:divBdr>
        <w:top w:val="none" w:sz="0" w:space="0" w:color="auto"/>
        <w:left w:val="none" w:sz="0" w:space="0" w:color="auto"/>
        <w:bottom w:val="none" w:sz="0" w:space="0" w:color="auto"/>
        <w:right w:val="none" w:sz="0" w:space="0" w:color="auto"/>
      </w:divBdr>
    </w:div>
    <w:div w:id="2076540185">
      <w:bodyDiv w:val="1"/>
      <w:marLeft w:val="0"/>
      <w:marRight w:val="0"/>
      <w:marTop w:val="0"/>
      <w:marBottom w:val="0"/>
      <w:divBdr>
        <w:top w:val="none" w:sz="0" w:space="0" w:color="auto"/>
        <w:left w:val="none" w:sz="0" w:space="0" w:color="auto"/>
        <w:bottom w:val="none" w:sz="0" w:space="0" w:color="auto"/>
        <w:right w:val="none" w:sz="0" w:space="0" w:color="auto"/>
      </w:divBdr>
    </w:div>
    <w:div w:id="2117172302">
      <w:bodyDiv w:val="1"/>
      <w:marLeft w:val="0"/>
      <w:marRight w:val="0"/>
      <w:marTop w:val="0"/>
      <w:marBottom w:val="0"/>
      <w:divBdr>
        <w:top w:val="none" w:sz="0" w:space="0" w:color="auto"/>
        <w:left w:val="none" w:sz="0" w:space="0" w:color="auto"/>
        <w:bottom w:val="none" w:sz="0" w:space="0" w:color="auto"/>
        <w:right w:val="none" w:sz="0" w:space="0" w:color="auto"/>
      </w:divBdr>
      <w:divsChild>
        <w:div w:id="234122731">
          <w:marLeft w:val="547"/>
          <w:marRight w:val="0"/>
          <w:marTop w:val="200"/>
          <w:marBottom w:val="0"/>
          <w:divBdr>
            <w:top w:val="none" w:sz="0" w:space="0" w:color="auto"/>
            <w:left w:val="none" w:sz="0" w:space="0" w:color="auto"/>
            <w:bottom w:val="none" w:sz="0" w:space="0" w:color="auto"/>
            <w:right w:val="none" w:sz="0" w:space="0" w:color="auto"/>
          </w:divBdr>
        </w:div>
        <w:div w:id="444348443">
          <w:marLeft w:val="547"/>
          <w:marRight w:val="0"/>
          <w:marTop w:val="200"/>
          <w:marBottom w:val="0"/>
          <w:divBdr>
            <w:top w:val="none" w:sz="0" w:space="0" w:color="auto"/>
            <w:left w:val="none" w:sz="0" w:space="0" w:color="auto"/>
            <w:bottom w:val="none" w:sz="0" w:space="0" w:color="auto"/>
            <w:right w:val="none" w:sz="0" w:space="0" w:color="auto"/>
          </w:divBdr>
        </w:div>
        <w:div w:id="1196042323">
          <w:marLeft w:val="547"/>
          <w:marRight w:val="0"/>
          <w:marTop w:val="200"/>
          <w:marBottom w:val="0"/>
          <w:divBdr>
            <w:top w:val="none" w:sz="0" w:space="0" w:color="auto"/>
            <w:left w:val="none" w:sz="0" w:space="0" w:color="auto"/>
            <w:bottom w:val="none" w:sz="0" w:space="0" w:color="auto"/>
            <w:right w:val="none" w:sz="0" w:space="0" w:color="auto"/>
          </w:divBdr>
        </w:div>
        <w:div w:id="144561446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iesicheristmeinpasswort.de" TargetMode="External"/><Relationship Id="rId13" Type="http://schemas.openxmlformats.org/officeDocument/2006/relationships/hyperlink" Target="http://www.qwant.com" TargetMode="External"/><Relationship Id="rId18" Type="http://schemas.openxmlformats.org/officeDocument/2006/relationships/hyperlink" Target="https://images.google.com/" TargetMode="External"/><Relationship Id="rId26" Type="http://schemas.openxmlformats.org/officeDocument/2006/relationships/hyperlink" Target="http://www.klicksafe.de" TargetMode="External"/><Relationship Id="rId3" Type="http://schemas.openxmlformats.org/officeDocument/2006/relationships/styles" Target="styles.xml"/><Relationship Id="rId21" Type="http://schemas.openxmlformats.org/officeDocument/2006/relationships/hyperlink" Target="https://www.handysektor.de/artikel/fakt-oder-fake-das-handysektor-fake-news-quiz/" TargetMode="External"/><Relationship Id="rId7" Type="http://schemas.openxmlformats.org/officeDocument/2006/relationships/endnotes" Target="endnotes.xml"/><Relationship Id="rId12" Type="http://schemas.openxmlformats.org/officeDocument/2006/relationships/hyperlink" Target="http://www.ecosia.org" TargetMode="External"/><Relationship Id="rId17" Type="http://schemas.openxmlformats.org/officeDocument/2006/relationships/hyperlink" Target="https://www.mimikama.at/allgemein/urinieren-hier-maenner-auf-ein-gotteshaus/" TargetMode="External"/><Relationship Id="rId25" Type="http://schemas.openxmlformats.org/officeDocument/2006/relationships/hyperlink" Target="http://www.klicksafe.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at/advanced_search" TargetMode="External"/><Relationship Id="rId20" Type="http://schemas.openxmlformats.org/officeDocument/2006/relationships/hyperlink" Target="http://www.hoaxsearch.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ng.com" TargetMode="External"/><Relationship Id="rId24" Type="http://schemas.openxmlformats.org/officeDocument/2006/relationships/hyperlink" Target="https://learningapps.org/view779164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uckDuckgo.com" TargetMode="External"/><Relationship Id="rId23" Type="http://schemas.openxmlformats.org/officeDocument/2006/relationships/hyperlink" Target="http://www.klicksafe.de" TargetMode="External"/><Relationship Id="rId28" Type="http://schemas.openxmlformats.org/officeDocument/2006/relationships/footer" Target="footer1.xml"/><Relationship Id="rId10" Type="http://schemas.openxmlformats.org/officeDocument/2006/relationships/hyperlink" Target="http://www.google.at" TargetMode="External"/><Relationship Id="rId19" Type="http://schemas.openxmlformats.org/officeDocument/2006/relationships/hyperlink" Target="http://www.mimikama.at/"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heckdeinpasswort.de" TargetMode="External"/><Relationship Id="rId14" Type="http://schemas.openxmlformats.org/officeDocument/2006/relationships/hyperlink" Target="http://www.fragfinn.de" TargetMode="External"/><Relationship Id="rId22" Type="http://schemas.openxmlformats.org/officeDocument/2006/relationships/hyperlink" Target="https://www.youtube.com/watch?v=0guvxFpy55w" TargetMode="External"/><Relationship Id="rId27" Type="http://schemas.openxmlformats.org/officeDocument/2006/relationships/header" Target="header1.xml"/><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e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12" Type="http://schemas.openxmlformats.org/officeDocument/2006/relationships/image" Target="media/image10.png"/><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11" Type="http://schemas.openxmlformats.org/officeDocument/2006/relationships/image" Target="media/image9.png"/><Relationship Id="rId5" Type="http://schemas.openxmlformats.org/officeDocument/2006/relationships/image" Target="media/image5.jpeg"/><Relationship Id="rId10" Type="http://schemas.openxmlformats.org/officeDocument/2006/relationships/image" Target="media/image8.jpeg"/><Relationship Id="rId4" Type="http://schemas.openxmlformats.org/officeDocument/2006/relationships/image" Target="media/image4.png"/><Relationship Id="rId9" Type="http://schemas.openxmlformats.org/officeDocument/2006/relationships/image" Target="media/image7.png"/><Relationship Id="rId14" Type="http://schemas.openxmlformats.org/officeDocument/2006/relationships/image" Target="media/image12.png"/></Relationships>
</file>

<file path=word/_rels/footer3.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5" Type="http://schemas.openxmlformats.org/officeDocument/2006/relationships/image" Target="media/image5.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lfe3\Vorlagen\vorlagen\Vorlagen%20f&#252;r%20Meetings%20(Protokolle,%20TOs,%20TNInnenlisten)\Vorlagen%20Tagesordnungen%20(TOs)\TO%20strukt%20M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8EF87-C5CA-4FC9-A477-8C875D6C8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 strukt MT</Template>
  <TotalTime>0</TotalTime>
  <Pages>15</Pages>
  <Words>3677</Words>
  <Characters>23170</Characters>
  <Application>Microsoft Office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 </vt:lpstr>
    </vt:vector>
  </TitlesOfParts>
  <Company>Hewlett-Packard Company</Company>
  <LinksUpToDate>false</LinksUpToDate>
  <CharactersWithSpaces>26794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j.vesper</dc:creator>
  <cp:keywords/>
  <cp:lastModifiedBy>Britta Ungermanns</cp:lastModifiedBy>
  <cp:revision>63</cp:revision>
  <cp:lastPrinted>2019-03-11T10:09:00Z</cp:lastPrinted>
  <dcterms:created xsi:type="dcterms:W3CDTF">2019-12-17T13:29:00Z</dcterms:created>
  <dcterms:modified xsi:type="dcterms:W3CDTF">2021-11-23T11:51:00Z</dcterms:modified>
</cp:coreProperties>
</file>